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F79A5" w14:textId="498180F1" w:rsidR="00A80EA4" w:rsidRDefault="00050C4E" w:rsidP="00A80EA4">
      <w:pPr>
        <w:pStyle w:val="Figure"/>
      </w:pPr>
      <w:r>
        <w:rPr>
          <w:noProof/>
          <w:lang w:val="ru-RU" w:eastAsia="ru-RU"/>
        </w:rPr>
        <w:drawing>
          <wp:inline distT="0" distB="0" distL="0" distR="0" wp14:anchorId="083C6EDA" wp14:editId="117557BF">
            <wp:extent cx="3810000" cy="457200"/>
            <wp:effectExtent l="0" t="0" r="0" b="0"/>
            <wp:docPr id="6" name="Picture 6" descr="SystemCenter2012R2Logo1.png"/>
            <wp:cNvGraphicFramePr/>
            <a:graphic xmlns:a="http://schemas.openxmlformats.org/drawingml/2006/main">
              <a:graphicData uri="http://schemas.openxmlformats.org/drawingml/2006/picture">
                <pic:pic xmlns:pic="http://schemas.openxmlformats.org/drawingml/2006/picture">
                  <pic:nvPicPr>
                    <pic:cNvPr id="6" name="Picture 6" descr="SystemCenter2012R2Logo1.p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457200"/>
                    </a:xfrm>
                    <a:prstGeom prst="rect">
                      <a:avLst/>
                    </a:prstGeom>
                    <a:noFill/>
                    <a:ln>
                      <a:noFill/>
                    </a:ln>
                  </pic:spPr>
                </pic:pic>
              </a:graphicData>
            </a:graphic>
          </wp:inline>
        </w:drawing>
      </w:r>
    </w:p>
    <w:p w14:paraId="651F79A6" w14:textId="77777777" w:rsidR="00A80EA4" w:rsidRDefault="00A80EA4" w:rsidP="00A80EA4">
      <w:pPr>
        <w:pStyle w:val="TableSpacing"/>
      </w:pPr>
    </w:p>
    <w:p w14:paraId="651F79A7" w14:textId="4BAA9452" w:rsidR="00A80EA4" w:rsidRPr="00050C4E" w:rsidRDefault="00050C4E" w:rsidP="00050C4E">
      <w:pPr>
        <w:keepNext/>
        <w:pBdr>
          <w:bottom w:val="single" w:sz="4" w:space="6" w:color="auto"/>
        </w:pBdr>
        <w:spacing w:before="480" w:after="120" w:line="240" w:lineRule="auto"/>
        <w:rPr>
          <w:rFonts w:ascii="Arial" w:eastAsia="SimSun" w:hAnsi="Arial" w:cs="Times New Roman"/>
          <w:b/>
          <w:bCs/>
          <w:kern w:val="24"/>
          <w:sz w:val="40"/>
          <w:szCs w:val="40"/>
        </w:rPr>
      </w:pPr>
      <w:r w:rsidRPr="00050C4E">
        <w:rPr>
          <w:rFonts w:ascii="Arial" w:eastAsia="SimSun" w:hAnsi="Arial" w:cs="Times New Roman"/>
          <w:b/>
          <w:bCs/>
          <w:kern w:val="24"/>
          <w:sz w:val="40"/>
          <w:szCs w:val="40"/>
        </w:rPr>
        <w:t xml:space="preserve">Guide for </w:t>
      </w:r>
      <w:r w:rsidR="00C863F7" w:rsidRPr="00050C4E">
        <w:rPr>
          <w:rFonts w:ascii="Arial" w:eastAsia="SimSun" w:hAnsi="Arial" w:cs="Times New Roman"/>
          <w:b/>
          <w:bCs/>
          <w:kern w:val="24"/>
          <w:sz w:val="40"/>
          <w:szCs w:val="40"/>
        </w:rPr>
        <w:t xml:space="preserve">System Center Management Pack for </w:t>
      </w:r>
      <w:r w:rsidR="00A80EA4" w:rsidRPr="00050C4E">
        <w:rPr>
          <w:rFonts w:ascii="Arial" w:eastAsia="SimSun" w:hAnsi="Arial" w:cs="Times New Roman"/>
          <w:b/>
          <w:bCs/>
          <w:kern w:val="24"/>
          <w:sz w:val="40"/>
          <w:szCs w:val="40"/>
        </w:rPr>
        <w:t>Windows Server</w:t>
      </w:r>
      <w:r w:rsidR="00C863F7" w:rsidRPr="00050C4E">
        <w:rPr>
          <w:rFonts w:ascii="Arial" w:eastAsia="SimSun" w:hAnsi="Arial" w:cs="Times New Roman"/>
          <w:b/>
          <w:bCs/>
          <w:kern w:val="24"/>
          <w:sz w:val="40"/>
          <w:szCs w:val="40"/>
        </w:rPr>
        <w:t xml:space="preserve"> 2012</w:t>
      </w:r>
      <w:r w:rsidR="006540A5" w:rsidRPr="00050C4E">
        <w:rPr>
          <w:rFonts w:ascii="Arial" w:eastAsia="SimSun" w:hAnsi="Arial" w:cs="Times New Roman"/>
          <w:b/>
          <w:bCs/>
          <w:kern w:val="24"/>
          <w:sz w:val="40"/>
          <w:szCs w:val="40"/>
        </w:rPr>
        <w:t xml:space="preserve"> and Windows Server 2012 R2</w:t>
      </w:r>
      <w:r w:rsidR="00A80EA4" w:rsidRPr="00050C4E">
        <w:rPr>
          <w:rFonts w:ascii="Arial" w:eastAsia="SimSun" w:hAnsi="Arial" w:cs="Times New Roman"/>
          <w:b/>
          <w:bCs/>
          <w:kern w:val="24"/>
          <w:sz w:val="40"/>
          <w:szCs w:val="40"/>
        </w:rPr>
        <w:t xml:space="preserve"> DHCP</w:t>
      </w:r>
    </w:p>
    <w:p w14:paraId="651F79A8" w14:textId="77777777" w:rsidR="00A80EA4" w:rsidRDefault="00A80EA4" w:rsidP="00A80EA4">
      <w:r>
        <w:t>Microsoft Corporation</w:t>
      </w:r>
    </w:p>
    <w:p w14:paraId="651F79A9" w14:textId="7B4309DB" w:rsidR="00A80EA4" w:rsidRDefault="00A80EA4" w:rsidP="00A80EA4">
      <w:r>
        <w:t xml:space="preserve">Published: </w:t>
      </w:r>
      <w:r w:rsidR="008B513D" w:rsidRPr="008B513D">
        <w:rPr>
          <w:rFonts w:cs="Arial"/>
        </w:rPr>
        <w:t xml:space="preserve">November </w:t>
      </w:r>
      <w:r w:rsidR="00314B5E">
        <w:t>201</w:t>
      </w:r>
      <w:r w:rsidR="008B513D">
        <w:t>8</w:t>
      </w:r>
    </w:p>
    <w:p w14:paraId="74AAA335" w14:textId="77777777" w:rsidR="00050C4E" w:rsidRDefault="00050C4E" w:rsidP="00050C4E">
      <w:r>
        <w:t xml:space="preserve">Send feedback or suggestions about this document to </w:t>
      </w:r>
      <w:hyperlink r:id="rId13" w:history="1">
        <w:r>
          <w:rPr>
            <w:rStyle w:val="Hyperlink"/>
          </w:rPr>
          <w:t>mpgfeed@microsoft.com</w:t>
        </w:r>
      </w:hyperlink>
      <w:r>
        <w:t>. Please include the management pack guide name with your feedback.</w:t>
      </w:r>
    </w:p>
    <w:p w14:paraId="51442AA1" w14:textId="77777777" w:rsidR="00050C4E" w:rsidRDefault="00050C4E" w:rsidP="00050C4E">
      <w:r>
        <w:t xml:space="preserve">The Operations Manager team encourages you to provide feedback on the management pack by providing a review on the management pack’s page in the </w:t>
      </w:r>
      <w:hyperlink r:id="rId14" w:history="1">
        <w:r>
          <w:rPr>
            <w:rStyle w:val="Hyperlink"/>
          </w:rPr>
          <w:t>Management Pack Catalog</w:t>
        </w:r>
      </w:hyperlink>
      <w:r>
        <w:t xml:space="preserve"> (http://go.microsoft.com/fwlink/?LinkID=82105).</w:t>
      </w:r>
    </w:p>
    <w:p w14:paraId="651F79AB" w14:textId="77777777" w:rsidR="00A80EA4" w:rsidRDefault="00A80EA4" w:rsidP="00A80EA4">
      <w:pPr>
        <w:pStyle w:val="DSTOC1-0"/>
        <w:sectPr w:rsidR="00A80EA4" w:rsidSect="00A80EA4">
          <w:headerReference w:type="even" r:id="rId15"/>
          <w:headerReference w:type="default" r:id="rId16"/>
          <w:footerReference w:type="even" r:id="rId17"/>
          <w:footerReference w:type="default" r:id="rId18"/>
          <w:headerReference w:type="first" r:id="rId19"/>
          <w:footerReference w:type="first" r:id="rId20"/>
          <w:pgSz w:w="12240" w:h="15840" w:code="1"/>
          <w:pgMar w:top="1440" w:right="1800" w:bottom="1440" w:left="1800" w:header="1440" w:footer="1440" w:gutter="0"/>
          <w:cols w:space="720"/>
          <w:docGrid w:linePitch="360"/>
        </w:sectPr>
      </w:pPr>
    </w:p>
    <w:p w14:paraId="651F79AC" w14:textId="77777777" w:rsidR="00A80EA4" w:rsidRDefault="00A80EA4" w:rsidP="00A80EA4">
      <w:pPr>
        <w:pStyle w:val="DSTOC1-0"/>
      </w:pPr>
      <w:r>
        <w:lastRenderedPageBreak/>
        <w:t>Copyright</w:t>
      </w:r>
    </w:p>
    <w:p w14:paraId="785CC727" w14:textId="77777777" w:rsidR="00050C4E" w:rsidRDefault="00050C4E" w:rsidP="00050C4E">
      <w:r>
        <w:t>This document is provided "as-is". Information and views expressed in this document, including URL and other Internet Web site references, may change without notice.</w:t>
      </w:r>
    </w:p>
    <w:p w14:paraId="1A512E63" w14:textId="77777777" w:rsidR="00050C4E" w:rsidRDefault="00050C4E" w:rsidP="00050C4E">
      <w:r>
        <w:t>Some examples depicted herein are provided for illustration only and are fictitious.  No real association or connection is intended or should be inferred.</w:t>
      </w:r>
    </w:p>
    <w:p w14:paraId="376D522C" w14:textId="77777777" w:rsidR="00050C4E" w:rsidRDefault="00050C4E" w:rsidP="00050C4E">
      <w:r>
        <w:t>This document does not provide you with any legal rights to any intellectual property in any Microsoft product. You may copy and use this document for your internal, reference purposes. You may modify this document for your internal, reference purposes.</w:t>
      </w:r>
    </w:p>
    <w:p w14:paraId="77F64363" w14:textId="5FB18527" w:rsidR="00050C4E" w:rsidRDefault="004F0153" w:rsidP="00050C4E">
      <w:r>
        <w:t>© 201</w:t>
      </w:r>
      <w:r w:rsidR="00992B87">
        <w:t>6</w:t>
      </w:r>
      <w:r w:rsidR="00050C4E">
        <w:t xml:space="preserve"> Microsoft Corporation. All rights reserved.</w:t>
      </w:r>
    </w:p>
    <w:p w14:paraId="3D843243" w14:textId="77777777" w:rsidR="00050C4E" w:rsidRDefault="00050C4E" w:rsidP="00050C4E">
      <w:r>
        <w:t>Microsoft, Active Directory, Bing, BizTalk, Forefront, Hyper-V, Internet Explorer, JScript, SharePoint, Silverlight, SQL Database, SQL Server, Visio, Visual Basic, Visual Studio, Win32, Windows, Windows Azure, Windows Intune, Windows PowerShell, Windows Server, and Windows Vista are trademarks of the Microsoft group of companies. All other trademarks are property of their respective owners.</w:t>
      </w:r>
    </w:p>
    <w:p w14:paraId="651F79B2" w14:textId="77777777" w:rsidR="00A80EA4" w:rsidRDefault="00A80EA4" w:rsidP="00A80EA4"/>
    <w:p w14:paraId="651F79B3" w14:textId="77777777" w:rsidR="00A80EA4" w:rsidRDefault="00A80EA4" w:rsidP="00A80EA4">
      <w:pPr>
        <w:pStyle w:val="DSTOC1-0"/>
        <w:sectPr w:rsidR="00A80EA4" w:rsidSect="00A80EA4">
          <w:footerReference w:type="default" r:id="rId21"/>
          <w:pgSz w:w="12240" w:h="15840" w:code="1"/>
          <w:pgMar w:top="1440" w:right="1800" w:bottom="1440" w:left="1800" w:header="1440" w:footer="1440" w:gutter="0"/>
          <w:cols w:space="720"/>
          <w:docGrid w:linePitch="360"/>
        </w:sectPr>
      </w:pPr>
    </w:p>
    <w:p w14:paraId="651F79B4" w14:textId="77777777" w:rsidR="00A80EA4" w:rsidRDefault="00A80EA4" w:rsidP="00A80EA4">
      <w:pPr>
        <w:pStyle w:val="DSTOC1-0"/>
      </w:pPr>
      <w:r>
        <w:lastRenderedPageBreak/>
        <w:t>Contents</w:t>
      </w:r>
    </w:p>
    <w:p w14:paraId="0AA1D348" w14:textId="368C5627" w:rsidR="00DB3FBA" w:rsidRDefault="00E87B82">
      <w:pPr>
        <w:pStyle w:val="TOC1"/>
        <w:tabs>
          <w:tab w:val="right" w:leader="dot" w:pos="8630"/>
        </w:tabs>
        <w:rPr>
          <w:noProof/>
        </w:rPr>
      </w:pPr>
      <w:r>
        <w:fldChar w:fldCharType="begin"/>
      </w:r>
      <w:r w:rsidR="00A80EA4">
        <w:instrText xml:space="preserve"> TOC \o "1-5" \h </w:instrText>
      </w:r>
      <w:r>
        <w:fldChar w:fldCharType="separate"/>
      </w:r>
      <w:hyperlink w:anchor="_Toc470711268" w:history="1">
        <w:r w:rsidR="00DB3FBA" w:rsidRPr="000604DF">
          <w:rPr>
            <w:rStyle w:val="Hyperlink"/>
            <w:noProof/>
          </w:rPr>
          <w:t>Introduction to the DHCP Management Pack</w:t>
        </w:r>
        <w:r w:rsidR="00DB3FBA">
          <w:rPr>
            <w:noProof/>
          </w:rPr>
          <w:tab/>
        </w:r>
        <w:r w:rsidR="00DB3FBA">
          <w:rPr>
            <w:noProof/>
          </w:rPr>
          <w:fldChar w:fldCharType="begin"/>
        </w:r>
        <w:r w:rsidR="00DB3FBA">
          <w:rPr>
            <w:noProof/>
          </w:rPr>
          <w:instrText xml:space="preserve"> PAGEREF _Toc470711268 \h </w:instrText>
        </w:r>
        <w:r w:rsidR="00DB3FBA">
          <w:rPr>
            <w:noProof/>
          </w:rPr>
        </w:r>
        <w:r w:rsidR="00DB3FBA">
          <w:rPr>
            <w:noProof/>
          </w:rPr>
          <w:fldChar w:fldCharType="separate"/>
        </w:r>
        <w:r w:rsidR="008C340F">
          <w:rPr>
            <w:noProof/>
          </w:rPr>
          <w:t>5</w:t>
        </w:r>
        <w:r w:rsidR="00DB3FBA">
          <w:rPr>
            <w:noProof/>
          </w:rPr>
          <w:fldChar w:fldCharType="end"/>
        </w:r>
      </w:hyperlink>
    </w:p>
    <w:p w14:paraId="40D1D57C" w14:textId="18B6207C" w:rsidR="008B513D" w:rsidRPr="008B513D" w:rsidRDefault="008B513D" w:rsidP="008B513D">
      <w:pPr>
        <w:pStyle w:val="TOC1"/>
        <w:tabs>
          <w:tab w:val="right" w:leader="dot" w:pos="8630"/>
        </w:tabs>
        <w:rPr>
          <w:noProof/>
          <w:sz w:val="22"/>
          <w:szCs w:val="22"/>
        </w:rPr>
      </w:pPr>
      <w:hyperlink w:anchor="_Toc470711269" w:history="1">
        <w:r w:rsidRPr="000604DF">
          <w:rPr>
            <w:rStyle w:val="Hyperlink"/>
            <w:noProof/>
          </w:rPr>
          <w:t xml:space="preserve">What's New – </w:t>
        </w:r>
        <w:r>
          <w:rPr>
            <w:rStyle w:val="Hyperlink"/>
            <w:noProof/>
          </w:rPr>
          <w:t>November</w:t>
        </w:r>
        <w:r>
          <w:rPr>
            <w:rStyle w:val="Hyperlink"/>
            <w:noProof/>
          </w:rPr>
          <w:t xml:space="preserve"> 201</w:t>
        </w:r>
        <w:r>
          <w:rPr>
            <w:rStyle w:val="Hyperlink"/>
            <w:noProof/>
          </w:rPr>
          <w:t>8</w:t>
        </w:r>
        <w:r>
          <w:rPr>
            <w:noProof/>
          </w:rPr>
          <w:tab/>
        </w:r>
        <w:r>
          <w:rPr>
            <w:noProof/>
          </w:rPr>
          <w:fldChar w:fldCharType="begin"/>
        </w:r>
        <w:r>
          <w:rPr>
            <w:noProof/>
          </w:rPr>
          <w:instrText xml:space="preserve"> PAGEREF _Toc470711269 \h </w:instrText>
        </w:r>
        <w:r>
          <w:rPr>
            <w:noProof/>
          </w:rPr>
        </w:r>
        <w:r>
          <w:rPr>
            <w:noProof/>
          </w:rPr>
          <w:fldChar w:fldCharType="separate"/>
        </w:r>
        <w:r>
          <w:rPr>
            <w:noProof/>
          </w:rPr>
          <w:t>5</w:t>
        </w:r>
        <w:r>
          <w:rPr>
            <w:noProof/>
          </w:rPr>
          <w:fldChar w:fldCharType="end"/>
        </w:r>
      </w:hyperlink>
    </w:p>
    <w:p w14:paraId="08E8194D" w14:textId="667C393E" w:rsidR="00BB0C1D" w:rsidRPr="00BB0C1D" w:rsidRDefault="003F3B97" w:rsidP="00BB0C1D">
      <w:pPr>
        <w:pStyle w:val="TOC1"/>
        <w:tabs>
          <w:tab w:val="right" w:leader="dot" w:pos="8630"/>
        </w:tabs>
        <w:rPr>
          <w:noProof/>
          <w:sz w:val="22"/>
          <w:szCs w:val="22"/>
        </w:rPr>
      </w:pPr>
      <w:hyperlink w:anchor="_Toc470711269" w:history="1">
        <w:r w:rsidR="00BB0C1D" w:rsidRPr="000604DF">
          <w:rPr>
            <w:rStyle w:val="Hyperlink"/>
            <w:noProof/>
          </w:rPr>
          <w:t xml:space="preserve">What's New – </w:t>
        </w:r>
        <w:r w:rsidR="00BB0C1D">
          <w:rPr>
            <w:rStyle w:val="Hyperlink"/>
            <w:noProof/>
          </w:rPr>
          <w:t>September</w:t>
        </w:r>
        <w:r w:rsidR="00817930">
          <w:rPr>
            <w:rStyle w:val="Hyperlink"/>
            <w:noProof/>
          </w:rPr>
          <w:t xml:space="preserve"> 2017</w:t>
        </w:r>
        <w:r w:rsidR="00BB0C1D">
          <w:rPr>
            <w:noProof/>
          </w:rPr>
          <w:tab/>
        </w:r>
        <w:r w:rsidR="00BB0C1D">
          <w:rPr>
            <w:noProof/>
          </w:rPr>
          <w:fldChar w:fldCharType="begin"/>
        </w:r>
        <w:r w:rsidR="00BB0C1D">
          <w:rPr>
            <w:noProof/>
          </w:rPr>
          <w:instrText xml:space="preserve"> PAGEREF _Toc470711269 \h </w:instrText>
        </w:r>
        <w:r w:rsidR="00BB0C1D">
          <w:rPr>
            <w:noProof/>
          </w:rPr>
        </w:r>
        <w:r w:rsidR="00BB0C1D">
          <w:rPr>
            <w:noProof/>
          </w:rPr>
          <w:fldChar w:fldCharType="separate"/>
        </w:r>
        <w:r w:rsidR="00BB0C1D">
          <w:rPr>
            <w:noProof/>
          </w:rPr>
          <w:t>5</w:t>
        </w:r>
        <w:r w:rsidR="00BB0C1D">
          <w:rPr>
            <w:noProof/>
          </w:rPr>
          <w:fldChar w:fldCharType="end"/>
        </w:r>
      </w:hyperlink>
    </w:p>
    <w:p w14:paraId="7D331CD6" w14:textId="3E220701" w:rsidR="00DB3FBA" w:rsidRDefault="003F3B97">
      <w:pPr>
        <w:pStyle w:val="TOC1"/>
        <w:tabs>
          <w:tab w:val="right" w:leader="dot" w:pos="8630"/>
        </w:tabs>
        <w:rPr>
          <w:noProof/>
          <w:sz w:val="22"/>
          <w:szCs w:val="22"/>
        </w:rPr>
      </w:pPr>
      <w:hyperlink w:anchor="_Toc470711269" w:history="1">
        <w:r w:rsidR="00DB3FBA" w:rsidRPr="000604DF">
          <w:rPr>
            <w:rStyle w:val="Hyperlink"/>
            <w:noProof/>
          </w:rPr>
          <w:t>What's New – December 2016</w:t>
        </w:r>
        <w:r w:rsidR="00DB3FBA">
          <w:rPr>
            <w:noProof/>
          </w:rPr>
          <w:tab/>
        </w:r>
        <w:r w:rsidR="00DB3FBA">
          <w:rPr>
            <w:noProof/>
          </w:rPr>
          <w:fldChar w:fldCharType="begin"/>
        </w:r>
        <w:r w:rsidR="00DB3FBA">
          <w:rPr>
            <w:noProof/>
          </w:rPr>
          <w:instrText xml:space="preserve"> PAGEREF _Toc470711269 \h </w:instrText>
        </w:r>
        <w:r w:rsidR="00DB3FBA">
          <w:rPr>
            <w:noProof/>
          </w:rPr>
        </w:r>
        <w:r w:rsidR="00DB3FBA">
          <w:rPr>
            <w:noProof/>
          </w:rPr>
          <w:fldChar w:fldCharType="separate"/>
        </w:r>
        <w:r w:rsidR="008C340F">
          <w:rPr>
            <w:noProof/>
          </w:rPr>
          <w:t>5</w:t>
        </w:r>
        <w:r w:rsidR="00DB3FBA">
          <w:rPr>
            <w:noProof/>
          </w:rPr>
          <w:fldChar w:fldCharType="end"/>
        </w:r>
      </w:hyperlink>
    </w:p>
    <w:p w14:paraId="2CE639FA" w14:textId="2930CBD8" w:rsidR="00DB3FBA" w:rsidRDefault="003F3B97">
      <w:pPr>
        <w:pStyle w:val="TOC1"/>
        <w:tabs>
          <w:tab w:val="right" w:leader="dot" w:pos="8630"/>
        </w:tabs>
        <w:rPr>
          <w:noProof/>
          <w:sz w:val="22"/>
          <w:szCs w:val="22"/>
        </w:rPr>
      </w:pPr>
      <w:hyperlink w:anchor="_Toc470711270" w:history="1">
        <w:r w:rsidR="00DB3FBA" w:rsidRPr="000604DF">
          <w:rPr>
            <w:rStyle w:val="Hyperlink"/>
            <w:noProof/>
          </w:rPr>
          <w:t>What's New – August 2016</w:t>
        </w:r>
        <w:r w:rsidR="00DB3FBA">
          <w:rPr>
            <w:noProof/>
          </w:rPr>
          <w:tab/>
        </w:r>
        <w:r w:rsidR="00DB3FBA">
          <w:rPr>
            <w:noProof/>
          </w:rPr>
          <w:fldChar w:fldCharType="begin"/>
        </w:r>
        <w:r w:rsidR="00DB3FBA">
          <w:rPr>
            <w:noProof/>
          </w:rPr>
          <w:instrText xml:space="preserve"> PAGEREF _Toc470711270 \h </w:instrText>
        </w:r>
        <w:r w:rsidR="00DB3FBA">
          <w:rPr>
            <w:noProof/>
          </w:rPr>
        </w:r>
        <w:r w:rsidR="00DB3FBA">
          <w:rPr>
            <w:noProof/>
          </w:rPr>
          <w:fldChar w:fldCharType="separate"/>
        </w:r>
        <w:r w:rsidR="008C340F">
          <w:rPr>
            <w:noProof/>
          </w:rPr>
          <w:t>5</w:t>
        </w:r>
        <w:r w:rsidR="00DB3FBA">
          <w:rPr>
            <w:noProof/>
          </w:rPr>
          <w:fldChar w:fldCharType="end"/>
        </w:r>
      </w:hyperlink>
    </w:p>
    <w:p w14:paraId="174AE598" w14:textId="37AC8F53" w:rsidR="00DB3FBA" w:rsidRDefault="003F3B97">
      <w:pPr>
        <w:pStyle w:val="TOC1"/>
        <w:tabs>
          <w:tab w:val="right" w:leader="dot" w:pos="8630"/>
        </w:tabs>
        <w:rPr>
          <w:noProof/>
          <w:sz w:val="22"/>
          <w:szCs w:val="22"/>
        </w:rPr>
      </w:pPr>
      <w:hyperlink w:anchor="_Toc470711271" w:history="1">
        <w:r w:rsidR="00DB3FBA" w:rsidRPr="000604DF">
          <w:rPr>
            <w:rStyle w:val="Hyperlink"/>
            <w:noProof/>
          </w:rPr>
          <w:t>What's New – november 2015</w:t>
        </w:r>
        <w:r w:rsidR="00DB3FBA">
          <w:rPr>
            <w:noProof/>
          </w:rPr>
          <w:tab/>
        </w:r>
        <w:r w:rsidR="00DB3FBA">
          <w:rPr>
            <w:noProof/>
          </w:rPr>
          <w:fldChar w:fldCharType="begin"/>
        </w:r>
        <w:r w:rsidR="00DB3FBA">
          <w:rPr>
            <w:noProof/>
          </w:rPr>
          <w:instrText xml:space="preserve"> PAGEREF _Toc470711271 \h </w:instrText>
        </w:r>
        <w:r w:rsidR="00DB3FBA">
          <w:rPr>
            <w:noProof/>
          </w:rPr>
        </w:r>
        <w:r w:rsidR="00DB3FBA">
          <w:rPr>
            <w:noProof/>
          </w:rPr>
          <w:fldChar w:fldCharType="separate"/>
        </w:r>
        <w:r w:rsidR="008C340F">
          <w:rPr>
            <w:noProof/>
          </w:rPr>
          <w:t>5</w:t>
        </w:r>
        <w:r w:rsidR="00DB3FBA">
          <w:rPr>
            <w:noProof/>
          </w:rPr>
          <w:fldChar w:fldCharType="end"/>
        </w:r>
      </w:hyperlink>
    </w:p>
    <w:p w14:paraId="2F56AD6B" w14:textId="6541EF55" w:rsidR="00DB3FBA" w:rsidRDefault="003F3B97">
      <w:pPr>
        <w:pStyle w:val="TOC1"/>
        <w:tabs>
          <w:tab w:val="right" w:leader="dot" w:pos="8630"/>
        </w:tabs>
        <w:rPr>
          <w:noProof/>
          <w:sz w:val="22"/>
          <w:szCs w:val="22"/>
        </w:rPr>
      </w:pPr>
      <w:hyperlink w:anchor="_Toc470711272" w:history="1">
        <w:r w:rsidR="00DB3FBA" w:rsidRPr="000604DF">
          <w:rPr>
            <w:rStyle w:val="Hyperlink"/>
            <w:noProof/>
          </w:rPr>
          <w:t>What's New – September 2015</w:t>
        </w:r>
        <w:r w:rsidR="00DB3FBA">
          <w:rPr>
            <w:noProof/>
          </w:rPr>
          <w:tab/>
        </w:r>
        <w:r w:rsidR="00DB3FBA">
          <w:rPr>
            <w:noProof/>
          </w:rPr>
          <w:fldChar w:fldCharType="begin"/>
        </w:r>
        <w:r w:rsidR="00DB3FBA">
          <w:rPr>
            <w:noProof/>
          </w:rPr>
          <w:instrText xml:space="preserve"> PAGEREF _Toc470711272 \h </w:instrText>
        </w:r>
        <w:r w:rsidR="00DB3FBA">
          <w:rPr>
            <w:noProof/>
          </w:rPr>
        </w:r>
        <w:r w:rsidR="00DB3FBA">
          <w:rPr>
            <w:noProof/>
          </w:rPr>
          <w:fldChar w:fldCharType="separate"/>
        </w:r>
        <w:r w:rsidR="008C340F">
          <w:rPr>
            <w:noProof/>
          </w:rPr>
          <w:t>5</w:t>
        </w:r>
        <w:r w:rsidR="00DB3FBA">
          <w:rPr>
            <w:noProof/>
          </w:rPr>
          <w:fldChar w:fldCharType="end"/>
        </w:r>
      </w:hyperlink>
    </w:p>
    <w:p w14:paraId="2B47BA5D" w14:textId="3D21BAAC" w:rsidR="00DB3FBA" w:rsidRDefault="003F3B97">
      <w:pPr>
        <w:pStyle w:val="TOC1"/>
        <w:tabs>
          <w:tab w:val="right" w:leader="dot" w:pos="8630"/>
        </w:tabs>
        <w:rPr>
          <w:noProof/>
          <w:sz w:val="22"/>
          <w:szCs w:val="22"/>
        </w:rPr>
      </w:pPr>
      <w:hyperlink w:anchor="_Toc470711273" w:history="1">
        <w:r w:rsidR="00DB3FBA" w:rsidRPr="000604DF">
          <w:rPr>
            <w:rStyle w:val="Hyperlink"/>
            <w:noProof/>
          </w:rPr>
          <w:t>What's New – August 2014</w:t>
        </w:r>
        <w:r w:rsidR="00DB3FBA">
          <w:rPr>
            <w:noProof/>
          </w:rPr>
          <w:tab/>
        </w:r>
        <w:r w:rsidR="00DB3FBA">
          <w:rPr>
            <w:noProof/>
          </w:rPr>
          <w:fldChar w:fldCharType="begin"/>
        </w:r>
        <w:r w:rsidR="00DB3FBA">
          <w:rPr>
            <w:noProof/>
          </w:rPr>
          <w:instrText xml:space="preserve"> PAGEREF _Toc470711273 \h </w:instrText>
        </w:r>
        <w:r w:rsidR="00DB3FBA">
          <w:rPr>
            <w:noProof/>
          </w:rPr>
        </w:r>
        <w:r w:rsidR="00DB3FBA">
          <w:rPr>
            <w:noProof/>
          </w:rPr>
          <w:fldChar w:fldCharType="separate"/>
        </w:r>
        <w:r w:rsidR="008C340F">
          <w:rPr>
            <w:noProof/>
          </w:rPr>
          <w:t>6</w:t>
        </w:r>
        <w:r w:rsidR="00DB3FBA">
          <w:rPr>
            <w:noProof/>
          </w:rPr>
          <w:fldChar w:fldCharType="end"/>
        </w:r>
      </w:hyperlink>
    </w:p>
    <w:p w14:paraId="79C5491D" w14:textId="6947DCEC" w:rsidR="00DB3FBA" w:rsidRDefault="003F3B97">
      <w:pPr>
        <w:pStyle w:val="TOC1"/>
        <w:tabs>
          <w:tab w:val="right" w:leader="dot" w:pos="8630"/>
        </w:tabs>
        <w:rPr>
          <w:noProof/>
          <w:sz w:val="22"/>
          <w:szCs w:val="22"/>
        </w:rPr>
      </w:pPr>
      <w:hyperlink w:anchor="_Toc470711274" w:history="1">
        <w:r w:rsidR="00DB3FBA" w:rsidRPr="000604DF">
          <w:rPr>
            <w:rStyle w:val="Hyperlink"/>
            <w:noProof/>
          </w:rPr>
          <w:t>What's New – October 2013</w:t>
        </w:r>
        <w:r w:rsidR="00DB3FBA">
          <w:rPr>
            <w:noProof/>
          </w:rPr>
          <w:tab/>
        </w:r>
        <w:r w:rsidR="00DB3FBA">
          <w:rPr>
            <w:noProof/>
          </w:rPr>
          <w:fldChar w:fldCharType="begin"/>
        </w:r>
        <w:r w:rsidR="00DB3FBA">
          <w:rPr>
            <w:noProof/>
          </w:rPr>
          <w:instrText xml:space="preserve"> PAGEREF _Toc470711274 \h </w:instrText>
        </w:r>
        <w:r w:rsidR="00DB3FBA">
          <w:rPr>
            <w:noProof/>
          </w:rPr>
        </w:r>
        <w:r w:rsidR="00DB3FBA">
          <w:rPr>
            <w:noProof/>
          </w:rPr>
          <w:fldChar w:fldCharType="separate"/>
        </w:r>
        <w:r w:rsidR="008C340F">
          <w:rPr>
            <w:noProof/>
          </w:rPr>
          <w:t>6</w:t>
        </w:r>
        <w:r w:rsidR="00DB3FBA">
          <w:rPr>
            <w:noProof/>
          </w:rPr>
          <w:fldChar w:fldCharType="end"/>
        </w:r>
      </w:hyperlink>
    </w:p>
    <w:p w14:paraId="2092DABE" w14:textId="4CD3DAB4" w:rsidR="00DB3FBA" w:rsidRDefault="003F3B97">
      <w:pPr>
        <w:pStyle w:val="TOC1"/>
        <w:tabs>
          <w:tab w:val="right" w:leader="dot" w:pos="8630"/>
        </w:tabs>
        <w:rPr>
          <w:noProof/>
          <w:sz w:val="22"/>
          <w:szCs w:val="22"/>
        </w:rPr>
      </w:pPr>
      <w:hyperlink w:anchor="_Toc470711275" w:history="1">
        <w:r w:rsidR="00DB3FBA" w:rsidRPr="000604DF">
          <w:rPr>
            <w:rStyle w:val="Hyperlink"/>
            <w:noProof/>
          </w:rPr>
          <w:t>What's New – May 2013</w:t>
        </w:r>
        <w:r w:rsidR="00DB3FBA">
          <w:rPr>
            <w:noProof/>
          </w:rPr>
          <w:tab/>
        </w:r>
        <w:r w:rsidR="00DB3FBA">
          <w:rPr>
            <w:noProof/>
          </w:rPr>
          <w:fldChar w:fldCharType="begin"/>
        </w:r>
        <w:r w:rsidR="00DB3FBA">
          <w:rPr>
            <w:noProof/>
          </w:rPr>
          <w:instrText xml:space="preserve"> PAGEREF _Toc470711275 \h </w:instrText>
        </w:r>
        <w:r w:rsidR="00DB3FBA">
          <w:rPr>
            <w:noProof/>
          </w:rPr>
        </w:r>
        <w:r w:rsidR="00DB3FBA">
          <w:rPr>
            <w:noProof/>
          </w:rPr>
          <w:fldChar w:fldCharType="separate"/>
        </w:r>
        <w:r w:rsidR="008C340F">
          <w:rPr>
            <w:noProof/>
          </w:rPr>
          <w:t>6</w:t>
        </w:r>
        <w:r w:rsidR="00DB3FBA">
          <w:rPr>
            <w:noProof/>
          </w:rPr>
          <w:fldChar w:fldCharType="end"/>
        </w:r>
      </w:hyperlink>
    </w:p>
    <w:p w14:paraId="3CDE7295" w14:textId="6A1BF637" w:rsidR="00DB3FBA" w:rsidRDefault="003F3B97">
      <w:pPr>
        <w:pStyle w:val="TOC1"/>
        <w:tabs>
          <w:tab w:val="right" w:leader="dot" w:pos="8630"/>
        </w:tabs>
        <w:rPr>
          <w:noProof/>
          <w:sz w:val="22"/>
          <w:szCs w:val="22"/>
        </w:rPr>
      </w:pPr>
      <w:hyperlink w:anchor="_Toc470711276" w:history="1">
        <w:r w:rsidR="00DB3FBA" w:rsidRPr="000604DF">
          <w:rPr>
            <w:rStyle w:val="Hyperlink"/>
            <w:noProof/>
          </w:rPr>
          <w:t>Supported Configurations</w:t>
        </w:r>
        <w:r w:rsidR="00DB3FBA">
          <w:rPr>
            <w:noProof/>
          </w:rPr>
          <w:tab/>
        </w:r>
        <w:r w:rsidR="00DB3FBA">
          <w:rPr>
            <w:noProof/>
          </w:rPr>
          <w:fldChar w:fldCharType="begin"/>
        </w:r>
        <w:r w:rsidR="00DB3FBA">
          <w:rPr>
            <w:noProof/>
          </w:rPr>
          <w:instrText xml:space="preserve"> PAGEREF _Toc470711276 \h </w:instrText>
        </w:r>
        <w:r w:rsidR="00DB3FBA">
          <w:rPr>
            <w:noProof/>
          </w:rPr>
        </w:r>
        <w:r w:rsidR="00DB3FBA">
          <w:rPr>
            <w:noProof/>
          </w:rPr>
          <w:fldChar w:fldCharType="separate"/>
        </w:r>
        <w:r w:rsidR="008C340F">
          <w:rPr>
            <w:noProof/>
          </w:rPr>
          <w:t>7</w:t>
        </w:r>
        <w:r w:rsidR="00DB3FBA">
          <w:rPr>
            <w:noProof/>
          </w:rPr>
          <w:fldChar w:fldCharType="end"/>
        </w:r>
      </w:hyperlink>
    </w:p>
    <w:p w14:paraId="3CDE8383" w14:textId="418935C1" w:rsidR="00DB3FBA" w:rsidRDefault="003F3B97">
      <w:pPr>
        <w:pStyle w:val="TOC1"/>
        <w:tabs>
          <w:tab w:val="right" w:leader="dot" w:pos="8630"/>
        </w:tabs>
        <w:rPr>
          <w:noProof/>
          <w:sz w:val="22"/>
          <w:szCs w:val="22"/>
        </w:rPr>
      </w:pPr>
      <w:hyperlink w:anchor="_Toc470711277" w:history="1">
        <w:r w:rsidR="00DB3FBA" w:rsidRPr="000604DF">
          <w:rPr>
            <w:rStyle w:val="Hyperlink"/>
            <w:noProof/>
          </w:rPr>
          <w:t>What this Management Pack Monitors</w:t>
        </w:r>
        <w:r w:rsidR="00DB3FBA">
          <w:rPr>
            <w:noProof/>
          </w:rPr>
          <w:tab/>
        </w:r>
        <w:r w:rsidR="00DB3FBA">
          <w:rPr>
            <w:noProof/>
          </w:rPr>
          <w:fldChar w:fldCharType="begin"/>
        </w:r>
        <w:r w:rsidR="00DB3FBA">
          <w:rPr>
            <w:noProof/>
          </w:rPr>
          <w:instrText xml:space="preserve"> PAGEREF _Toc470711277 \h </w:instrText>
        </w:r>
        <w:r w:rsidR="00DB3FBA">
          <w:rPr>
            <w:noProof/>
          </w:rPr>
        </w:r>
        <w:r w:rsidR="00DB3FBA">
          <w:rPr>
            <w:noProof/>
          </w:rPr>
          <w:fldChar w:fldCharType="separate"/>
        </w:r>
        <w:r w:rsidR="008C340F">
          <w:rPr>
            <w:noProof/>
          </w:rPr>
          <w:t>7</w:t>
        </w:r>
        <w:r w:rsidR="00DB3FBA">
          <w:rPr>
            <w:noProof/>
          </w:rPr>
          <w:fldChar w:fldCharType="end"/>
        </w:r>
      </w:hyperlink>
    </w:p>
    <w:p w14:paraId="3F681A12" w14:textId="60844255" w:rsidR="00DB3FBA" w:rsidRDefault="003F3B97">
      <w:pPr>
        <w:pStyle w:val="TOC2"/>
        <w:tabs>
          <w:tab w:val="right" w:leader="dot" w:pos="8630"/>
        </w:tabs>
        <w:rPr>
          <w:noProof/>
          <w:sz w:val="22"/>
          <w:szCs w:val="22"/>
        </w:rPr>
      </w:pPr>
      <w:hyperlink w:anchor="_Toc470711278" w:history="1">
        <w:r w:rsidR="00DB3FBA" w:rsidRPr="000604DF">
          <w:rPr>
            <w:rStyle w:val="Hyperlink"/>
            <w:noProof/>
          </w:rPr>
          <w:t>Discoveries</w:t>
        </w:r>
        <w:r w:rsidR="00DB3FBA">
          <w:rPr>
            <w:noProof/>
          </w:rPr>
          <w:tab/>
        </w:r>
        <w:r w:rsidR="00DB3FBA">
          <w:rPr>
            <w:noProof/>
          </w:rPr>
          <w:fldChar w:fldCharType="begin"/>
        </w:r>
        <w:r w:rsidR="00DB3FBA">
          <w:rPr>
            <w:noProof/>
          </w:rPr>
          <w:instrText xml:space="preserve"> PAGEREF _Toc470711278 \h </w:instrText>
        </w:r>
        <w:r w:rsidR="00DB3FBA">
          <w:rPr>
            <w:noProof/>
          </w:rPr>
        </w:r>
        <w:r w:rsidR="00DB3FBA">
          <w:rPr>
            <w:noProof/>
          </w:rPr>
          <w:fldChar w:fldCharType="separate"/>
        </w:r>
        <w:r w:rsidR="008C340F">
          <w:rPr>
            <w:noProof/>
          </w:rPr>
          <w:t>7</w:t>
        </w:r>
        <w:r w:rsidR="00DB3FBA">
          <w:rPr>
            <w:noProof/>
          </w:rPr>
          <w:fldChar w:fldCharType="end"/>
        </w:r>
      </w:hyperlink>
    </w:p>
    <w:p w14:paraId="17BD0A72" w14:textId="127C1593" w:rsidR="00DB3FBA" w:rsidRDefault="003F3B97">
      <w:pPr>
        <w:pStyle w:val="TOC2"/>
        <w:tabs>
          <w:tab w:val="right" w:leader="dot" w:pos="8630"/>
        </w:tabs>
        <w:rPr>
          <w:noProof/>
          <w:sz w:val="22"/>
          <w:szCs w:val="22"/>
        </w:rPr>
      </w:pPr>
      <w:hyperlink w:anchor="_Toc470711279" w:history="1">
        <w:r w:rsidR="00DB3FBA" w:rsidRPr="000604DF">
          <w:rPr>
            <w:rStyle w:val="Hyperlink"/>
            <w:noProof/>
          </w:rPr>
          <w:t>Groups</w:t>
        </w:r>
        <w:r w:rsidR="00DB3FBA">
          <w:rPr>
            <w:noProof/>
          </w:rPr>
          <w:tab/>
        </w:r>
        <w:r w:rsidR="00DB3FBA">
          <w:rPr>
            <w:noProof/>
          </w:rPr>
          <w:fldChar w:fldCharType="begin"/>
        </w:r>
        <w:r w:rsidR="00DB3FBA">
          <w:rPr>
            <w:noProof/>
          </w:rPr>
          <w:instrText xml:space="preserve"> PAGEREF _Toc470711279 \h </w:instrText>
        </w:r>
        <w:r w:rsidR="00DB3FBA">
          <w:rPr>
            <w:noProof/>
          </w:rPr>
        </w:r>
        <w:r w:rsidR="00DB3FBA">
          <w:rPr>
            <w:noProof/>
          </w:rPr>
          <w:fldChar w:fldCharType="separate"/>
        </w:r>
        <w:r w:rsidR="008C340F">
          <w:rPr>
            <w:noProof/>
          </w:rPr>
          <w:t>8</w:t>
        </w:r>
        <w:r w:rsidR="00DB3FBA">
          <w:rPr>
            <w:noProof/>
          </w:rPr>
          <w:fldChar w:fldCharType="end"/>
        </w:r>
      </w:hyperlink>
    </w:p>
    <w:p w14:paraId="4A466C17" w14:textId="5812DB79" w:rsidR="00DB3FBA" w:rsidRDefault="003F3B97">
      <w:pPr>
        <w:pStyle w:val="TOC2"/>
        <w:tabs>
          <w:tab w:val="right" w:leader="dot" w:pos="8630"/>
        </w:tabs>
        <w:rPr>
          <w:noProof/>
          <w:sz w:val="22"/>
          <w:szCs w:val="22"/>
        </w:rPr>
      </w:pPr>
      <w:hyperlink w:anchor="_Toc470711280" w:history="1">
        <w:r w:rsidR="00DB3FBA" w:rsidRPr="000604DF">
          <w:rPr>
            <w:rStyle w:val="Hyperlink"/>
            <w:noProof/>
          </w:rPr>
          <w:t>Classes</w:t>
        </w:r>
        <w:r w:rsidR="00DB3FBA">
          <w:rPr>
            <w:noProof/>
          </w:rPr>
          <w:tab/>
        </w:r>
        <w:r w:rsidR="00DB3FBA">
          <w:rPr>
            <w:noProof/>
          </w:rPr>
          <w:fldChar w:fldCharType="begin"/>
        </w:r>
        <w:r w:rsidR="00DB3FBA">
          <w:rPr>
            <w:noProof/>
          </w:rPr>
          <w:instrText xml:space="preserve"> PAGEREF _Toc470711280 \h </w:instrText>
        </w:r>
        <w:r w:rsidR="00DB3FBA">
          <w:rPr>
            <w:noProof/>
          </w:rPr>
        </w:r>
        <w:r w:rsidR="00DB3FBA">
          <w:rPr>
            <w:noProof/>
          </w:rPr>
          <w:fldChar w:fldCharType="separate"/>
        </w:r>
        <w:r w:rsidR="008C340F">
          <w:rPr>
            <w:noProof/>
          </w:rPr>
          <w:t>9</w:t>
        </w:r>
        <w:r w:rsidR="00DB3FBA">
          <w:rPr>
            <w:noProof/>
          </w:rPr>
          <w:fldChar w:fldCharType="end"/>
        </w:r>
      </w:hyperlink>
    </w:p>
    <w:p w14:paraId="0AAD7C6F" w14:textId="309C4BB3" w:rsidR="00DB3FBA" w:rsidRDefault="003F3B97">
      <w:pPr>
        <w:pStyle w:val="TOC2"/>
        <w:tabs>
          <w:tab w:val="right" w:leader="dot" w:pos="8630"/>
        </w:tabs>
        <w:rPr>
          <w:noProof/>
          <w:sz w:val="22"/>
          <w:szCs w:val="22"/>
        </w:rPr>
      </w:pPr>
      <w:hyperlink w:anchor="_Toc470711281" w:history="1">
        <w:r w:rsidR="00DB3FBA" w:rsidRPr="000604DF">
          <w:rPr>
            <w:rStyle w:val="Hyperlink"/>
            <w:noProof/>
          </w:rPr>
          <w:t>Monitors</w:t>
        </w:r>
        <w:r w:rsidR="00DB3FBA">
          <w:rPr>
            <w:noProof/>
          </w:rPr>
          <w:tab/>
        </w:r>
        <w:r w:rsidR="00DB3FBA">
          <w:rPr>
            <w:noProof/>
          </w:rPr>
          <w:fldChar w:fldCharType="begin"/>
        </w:r>
        <w:r w:rsidR="00DB3FBA">
          <w:rPr>
            <w:noProof/>
          </w:rPr>
          <w:instrText xml:space="preserve"> PAGEREF _Toc470711281 \h </w:instrText>
        </w:r>
        <w:r w:rsidR="00DB3FBA">
          <w:rPr>
            <w:noProof/>
          </w:rPr>
        </w:r>
        <w:r w:rsidR="00DB3FBA">
          <w:rPr>
            <w:noProof/>
          </w:rPr>
          <w:fldChar w:fldCharType="separate"/>
        </w:r>
        <w:r w:rsidR="008C340F">
          <w:rPr>
            <w:noProof/>
          </w:rPr>
          <w:t>10</w:t>
        </w:r>
        <w:r w:rsidR="00DB3FBA">
          <w:rPr>
            <w:noProof/>
          </w:rPr>
          <w:fldChar w:fldCharType="end"/>
        </w:r>
      </w:hyperlink>
    </w:p>
    <w:p w14:paraId="3C8B6C24" w14:textId="1F39FA55" w:rsidR="00DB3FBA" w:rsidRDefault="003F3B97">
      <w:pPr>
        <w:pStyle w:val="TOC2"/>
        <w:tabs>
          <w:tab w:val="right" w:leader="dot" w:pos="8630"/>
        </w:tabs>
        <w:rPr>
          <w:noProof/>
          <w:sz w:val="22"/>
          <w:szCs w:val="22"/>
        </w:rPr>
      </w:pPr>
      <w:hyperlink w:anchor="_Toc470711282" w:history="1">
        <w:r w:rsidR="00DB3FBA" w:rsidRPr="000604DF">
          <w:rPr>
            <w:rStyle w:val="Hyperlink"/>
            <w:noProof/>
          </w:rPr>
          <w:t>Collection Rules</w:t>
        </w:r>
        <w:r w:rsidR="00DB3FBA">
          <w:rPr>
            <w:noProof/>
          </w:rPr>
          <w:tab/>
        </w:r>
        <w:r w:rsidR="00DB3FBA">
          <w:rPr>
            <w:noProof/>
          </w:rPr>
          <w:fldChar w:fldCharType="begin"/>
        </w:r>
        <w:r w:rsidR="00DB3FBA">
          <w:rPr>
            <w:noProof/>
          </w:rPr>
          <w:instrText xml:space="preserve"> PAGEREF _Toc470711282 \h </w:instrText>
        </w:r>
        <w:r w:rsidR="00DB3FBA">
          <w:rPr>
            <w:noProof/>
          </w:rPr>
        </w:r>
        <w:r w:rsidR="00DB3FBA">
          <w:rPr>
            <w:noProof/>
          </w:rPr>
          <w:fldChar w:fldCharType="separate"/>
        </w:r>
        <w:r w:rsidR="008C340F">
          <w:rPr>
            <w:noProof/>
          </w:rPr>
          <w:t>22</w:t>
        </w:r>
        <w:r w:rsidR="00DB3FBA">
          <w:rPr>
            <w:noProof/>
          </w:rPr>
          <w:fldChar w:fldCharType="end"/>
        </w:r>
      </w:hyperlink>
    </w:p>
    <w:p w14:paraId="4BC0754C" w14:textId="41D1F70F" w:rsidR="00DB3FBA" w:rsidRDefault="003F3B97">
      <w:pPr>
        <w:pStyle w:val="TOC1"/>
        <w:tabs>
          <w:tab w:val="right" w:leader="dot" w:pos="8630"/>
        </w:tabs>
        <w:rPr>
          <w:noProof/>
          <w:sz w:val="22"/>
          <w:szCs w:val="22"/>
        </w:rPr>
      </w:pPr>
      <w:hyperlink w:anchor="_Toc470711283" w:history="1">
        <w:r w:rsidR="00DB3FBA" w:rsidRPr="000604DF">
          <w:rPr>
            <w:rStyle w:val="Hyperlink"/>
            <w:noProof/>
          </w:rPr>
          <w:t>Recommended Additional Management Packs</w:t>
        </w:r>
        <w:r w:rsidR="00DB3FBA">
          <w:rPr>
            <w:noProof/>
          </w:rPr>
          <w:tab/>
        </w:r>
        <w:r w:rsidR="00DB3FBA">
          <w:rPr>
            <w:noProof/>
          </w:rPr>
          <w:fldChar w:fldCharType="begin"/>
        </w:r>
        <w:r w:rsidR="00DB3FBA">
          <w:rPr>
            <w:noProof/>
          </w:rPr>
          <w:instrText xml:space="preserve"> PAGEREF _Toc470711283 \h </w:instrText>
        </w:r>
        <w:r w:rsidR="00DB3FBA">
          <w:rPr>
            <w:noProof/>
          </w:rPr>
        </w:r>
        <w:r w:rsidR="00DB3FBA">
          <w:rPr>
            <w:noProof/>
          </w:rPr>
          <w:fldChar w:fldCharType="separate"/>
        </w:r>
        <w:r w:rsidR="008C340F">
          <w:rPr>
            <w:noProof/>
          </w:rPr>
          <w:t>35</w:t>
        </w:r>
        <w:r w:rsidR="00DB3FBA">
          <w:rPr>
            <w:noProof/>
          </w:rPr>
          <w:fldChar w:fldCharType="end"/>
        </w:r>
      </w:hyperlink>
    </w:p>
    <w:p w14:paraId="3160C4BE" w14:textId="2CA3689A" w:rsidR="00DB3FBA" w:rsidRDefault="003F3B97">
      <w:pPr>
        <w:pStyle w:val="TOC1"/>
        <w:tabs>
          <w:tab w:val="right" w:leader="dot" w:pos="8630"/>
        </w:tabs>
        <w:rPr>
          <w:noProof/>
          <w:sz w:val="22"/>
          <w:szCs w:val="22"/>
        </w:rPr>
      </w:pPr>
      <w:hyperlink w:anchor="_Toc470711284" w:history="1">
        <w:r w:rsidR="00DB3FBA" w:rsidRPr="000604DF">
          <w:rPr>
            <w:rStyle w:val="Hyperlink"/>
            <w:noProof/>
          </w:rPr>
          <w:t>Security Considerations</w:t>
        </w:r>
        <w:r w:rsidR="00DB3FBA">
          <w:rPr>
            <w:noProof/>
          </w:rPr>
          <w:tab/>
        </w:r>
        <w:r w:rsidR="00DB3FBA">
          <w:rPr>
            <w:noProof/>
          </w:rPr>
          <w:fldChar w:fldCharType="begin"/>
        </w:r>
        <w:r w:rsidR="00DB3FBA">
          <w:rPr>
            <w:noProof/>
          </w:rPr>
          <w:instrText xml:space="preserve"> PAGEREF _Toc470711284 \h </w:instrText>
        </w:r>
        <w:r w:rsidR="00DB3FBA">
          <w:rPr>
            <w:noProof/>
          </w:rPr>
        </w:r>
        <w:r w:rsidR="00DB3FBA">
          <w:rPr>
            <w:noProof/>
          </w:rPr>
          <w:fldChar w:fldCharType="separate"/>
        </w:r>
        <w:r w:rsidR="008C340F">
          <w:rPr>
            <w:noProof/>
          </w:rPr>
          <w:t>35</w:t>
        </w:r>
        <w:r w:rsidR="00DB3FBA">
          <w:rPr>
            <w:noProof/>
          </w:rPr>
          <w:fldChar w:fldCharType="end"/>
        </w:r>
      </w:hyperlink>
    </w:p>
    <w:p w14:paraId="68688895" w14:textId="246049C6" w:rsidR="00DB3FBA" w:rsidRDefault="003F3B97">
      <w:pPr>
        <w:pStyle w:val="TOC1"/>
        <w:tabs>
          <w:tab w:val="right" w:leader="dot" w:pos="8630"/>
        </w:tabs>
        <w:rPr>
          <w:noProof/>
          <w:sz w:val="22"/>
          <w:szCs w:val="22"/>
        </w:rPr>
      </w:pPr>
      <w:hyperlink w:anchor="_Toc470711285" w:history="1">
        <w:r w:rsidR="00DB3FBA" w:rsidRPr="000604DF">
          <w:rPr>
            <w:rStyle w:val="Hyperlink"/>
            <w:noProof/>
          </w:rPr>
          <w:t>Low-Privilege Environments</w:t>
        </w:r>
        <w:r w:rsidR="00DB3FBA">
          <w:rPr>
            <w:noProof/>
          </w:rPr>
          <w:tab/>
        </w:r>
        <w:r w:rsidR="00DB3FBA">
          <w:rPr>
            <w:noProof/>
          </w:rPr>
          <w:fldChar w:fldCharType="begin"/>
        </w:r>
        <w:r w:rsidR="00DB3FBA">
          <w:rPr>
            <w:noProof/>
          </w:rPr>
          <w:instrText xml:space="preserve"> PAGEREF _Toc470711285 \h </w:instrText>
        </w:r>
        <w:r w:rsidR="00DB3FBA">
          <w:rPr>
            <w:noProof/>
          </w:rPr>
        </w:r>
        <w:r w:rsidR="00DB3FBA">
          <w:rPr>
            <w:noProof/>
          </w:rPr>
          <w:fldChar w:fldCharType="separate"/>
        </w:r>
        <w:r w:rsidR="008C340F">
          <w:rPr>
            <w:noProof/>
          </w:rPr>
          <w:t>35</w:t>
        </w:r>
        <w:r w:rsidR="00DB3FBA">
          <w:rPr>
            <w:noProof/>
          </w:rPr>
          <w:fldChar w:fldCharType="end"/>
        </w:r>
      </w:hyperlink>
    </w:p>
    <w:p w14:paraId="0D4CBAFC" w14:textId="6A4B9EE0" w:rsidR="00DB3FBA" w:rsidRDefault="003F3B97">
      <w:pPr>
        <w:pStyle w:val="TOC1"/>
        <w:tabs>
          <w:tab w:val="right" w:leader="dot" w:pos="8630"/>
        </w:tabs>
        <w:rPr>
          <w:noProof/>
          <w:sz w:val="22"/>
          <w:szCs w:val="22"/>
        </w:rPr>
      </w:pPr>
      <w:hyperlink w:anchor="_Toc470711286" w:history="1">
        <w:r w:rsidR="00DB3FBA" w:rsidRPr="000604DF">
          <w:rPr>
            <w:rStyle w:val="Hyperlink"/>
            <w:noProof/>
          </w:rPr>
          <w:t>Windows Server DHCP Management Pack Discovery</w:t>
        </w:r>
        <w:r w:rsidR="00DB3FBA">
          <w:rPr>
            <w:noProof/>
          </w:rPr>
          <w:tab/>
        </w:r>
        <w:r w:rsidR="00DB3FBA">
          <w:rPr>
            <w:noProof/>
          </w:rPr>
          <w:fldChar w:fldCharType="begin"/>
        </w:r>
        <w:r w:rsidR="00DB3FBA">
          <w:rPr>
            <w:noProof/>
          </w:rPr>
          <w:instrText xml:space="preserve"> PAGEREF _Toc470711286 \h </w:instrText>
        </w:r>
        <w:r w:rsidR="00DB3FBA">
          <w:rPr>
            <w:noProof/>
          </w:rPr>
        </w:r>
        <w:r w:rsidR="00DB3FBA">
          <w:rPr>
            <w:noProof/>
          </w:rPr>
          <w:fldChar w:fldCharType="separate"/>
        </w:r>
        <w:r w:rsidR="008C340F">
          <w:rPr>
            <w:noProof/>
          </w:rPr>
          <w:t>36</w:t>
        </w:r>
        <w:r w:rsidR="00DB3FBA">
          <w:rPr>
            <w:noProof/>
          </w:rPr>
          <w:fldChar w:fldCharType="end"/>
        </w:r>
      </w:hyperlink>
    </w:p>
    <w:p w14:paraId="53AE1CE1" w14:textId="640414CF" w:rsidR="00DB3FBA" w:rsidRDefault="003F3B97">
      <w:pPr>
        <w:pStyle w:val="TOC1"/>
        <w:tabs>
          <w:tab w:val="right" w:leader="dot" w:pos="8630"/>
        </w:tabs>
        <w:rPr>
          <w:noProof/>
          <w:sz w:val="22"/>
          <w:szCs w:val="22"/>
        </w:rPr>
      </w:pPr>
      <w:hyperlink w:anchor="_Toc470711287" w:history="1">
        <w:r w:rsidR="00DB3FBA" w:rsidRPr="000604DF">
          <w:rPr>
            <w:rStyle w:val="Hyperlink"/>
            <w:noProof/>
          </w:rPr>
          <w:t>Classes</w:t>
        </w:r>
        <w:r w:rsidR="00DB3FBA">
          <w:rPr>
            <w:noProof/>
          </w:rPr>
          <w:tab/>
        </w:r>
        <w:r w:rsidR="00DB3FBA">
          <w:rPr>
            <w:noProof/>
          </w:rPr>
          <w:fldChar w:fldCharType="begin"/>
        </w:r>
        <w:r w:rsidR="00DB3FBA">
          <w:rPr>
            <w:noProof/>
          </w:rPr>
          <w:instrText xml:space="preserve"> PAGEREF _Toc470711287 \h </w:instrText>
        </w:r>
        <w:r w:rsidR="00DB3FBA">
          <w:rPr>
            <w:noProof/>
          </w:rPr>
        </w:r>
        <w:r w:rsidR="00DB3FBA">
          <w:rPr>
            <w:noProof/>
          </w:rPr>
          <w:fldChar w:fldCharType="separate"/>
        </w:r>
        <w:r w:rsidR="008C340F">
          <w:rPr>
            <w:noProof/>
          </w:rPr>
          <w:t>37</w:t>
        </w:r>
        <w:r w:rsidR="00DB3FBA">
          <w:rPr>
            <w:noProof/>
          </w:rPr>
          <w:fldChar w:fldCharType="end"/>
        </w:r>
      </w:hyperlink>
    </w:p>
    <w:p w14:paraId="5996BA94" w14:textId="05674FE3" w:rsidR="00DB3FBA" w:rsidRDefault="003F3B97">
      <w:pPr>
        <w:pStyle w:val="TOC1"/>
        <w:tabs>
          <w:tab w:val="right" w:leader="dot" w:pos="8630"/>
        </w:tabs>
        <w:rPr>
          <w:noProof/>
          <w:sz w:val="22"/>
          <w:szCs w:val="22"/>
        </w:rPr>
      </w:pPr>
      <w:hyperlink w:anchor="_Toc470711288" w:history="1">
        <w:r w:rsidR="00DB3FBA" w:rsidRPr="000604DF">
          <w:rPr>
            <w:rStyle w:val="Hyperlink"/>
            <w:noProof/>
          </w:rPr>
          <w:t>How Health Rolls Up</w:t>
        </w:r>
        <w:r w:rsidR="00DB3FBA">
          <w:rPr>
            <w:noProof/>
          </w:rPr>
          <w:tab/>
        </w:r>
        <w:r w:rsidR="00DB3FBA">
          <w:rPr>
            <w:noProof/>
          </w:rPr>
          <w:fldChar w:fldCharType="begin"/>
        </w:r>
        <w:r w:rsidR="00DB3FBA">
          <w:rPr>
            <w:noProof/>
          </w:rPr>
          <w:instrText xml:space="preserve"> PAGEREF _Toc470711288 \h </w:instrText>
        </w:r>
        <w:r w:rsidR="00DB3FBA">
          <w:rPr>
            <w:noProof/>
          </w:rPr>
        </w:r>
        <w:r w:rsidR="00DB3FBA">
          <w:rPr>
            <w:noProof/>
          </w:rPr>
          <w:fldChar w:fldCharType="separate"/>
        </w:r>
        <w:r w:rsidR="008C340F">
          <w:rPr>
            <w:noProof/>
          </w:rPr>
          <w:t>37</w:t>
        </w:r>
        <w:r w:rsidR="00DB3FBA">
          <w:rPr>
            <w:noProof/>
          </w:rPr>
          <w:fldChar w:fldCharType="end"/>
        </w:r>
      </w:hyperlink>
    </w:p>
    <w:p w14:paraId="0680AD9D" w14:textId="1CF25E87" w:rsidR="00DB3FBA" w:rsidRDefault="003F3B97">
      <w:pPr>
        <w:pStyle w:val="TOC1"/>
        <w:tabs>
          <w:tab w:val="right" w:leader="dot" w:pos="8630"/>
        </w:tabs>
        <w:rPr>
          <w:noProof/>
          <w:sz w:val="22"/>
          <w:szCs w:val="22"/>
        </w:rPr>
      </w:pPr>
      <w:hyperlink w:anchor="_Toc470711289" w:history="1">
        <w:r w:rsidR="00DB3FBA" w:rsidRPr="000604DF">
          <w:rPr>
            <w:rStyle w:val="Hyperlink"/>
            <w:noProof/>
          </w:rPr>
          <w:t>Key Monitoring Scenarios</w:t>
        </w:r>
        <w:r w:rsidR="00DB3FBA">
          <w:rPr>
            <w:noProof/>
          </w:rPr>
          <w:tab/>
        </w:r>
        <w:r w:rsidR="00DB3FBA">
          <w:rPr>
            <w:noProof/>
          </w:rPr>
          <w:fldChar w:fldCharType="begin"/>
        </w:r>
        <w:r w:rsidR="00DB3FBA">
          <w:rPr>
            <w:noProof/>
          </w:rPr>
          <w:instrText xml:space="preserve"> PAGEREF _Toc470711289 \h </w:instrText>
        </w:r>
        <w:r w:rsidR="00DB3FBA">
          <w:rPr>
            <w:noProof/>
          </w:rPr>
        </w:r>
        <w:r w:rsidR="00DB3FBA">
          <w:rPr>
            <w:noProof/>
          </w:rPr>
          <w:fldChar w:fldCharType="separate"/>
        </w:r>
        <w:r w:rsidR="008C340F">
          <w:rPr>
            <w:noProof/>
          </w:rPr>
          <w:t>42</w:t>
        </w:r>
        <w:r w:rsidR="00DB3FBA">
          <w:rPr>
            <w:noProof/>
          </w:rPr>
          <w:fldChar w:fldCharType="end"/>
        </w:r>
      </w:hyperlink>
    </w:p>
    <w:p w14:paraId="11911E74" w14:textId="217AB875" w:rsidR="00DB3FBA" w:rsidRDefault="003F3B97">
      <w:pPr>
        <w:pStyle w:val="TOC1"/>
        <w:tabs>
          <w:tab w:val="right" w:leader="dot" w:pos="8630"/>
        </w:tabs>
        <w:rPr>
          <w:noProof/>
          <w:sz w:val="22"/>
          <w:szCs w:val="22"/>
        </w:rPr>
      </w:pPr>
      <w:hyperlink w:anchor="_Toc470711290" w:history="1">
        <w:r w:rsidR="00DB3FBA" w:rsidRPr="000604DF">
          <w:rPr>
            <w:rStyle w:val="Hyperlink"/>
            <w:noProof/>
          </w:rPr>
          <w:t>Known Issues and Troubleshooting</w:t>
        </w:r>
        <w:r w:rsidR="00DB3FBA">
          <w:rPr>
            <w:noProof/>
          </w:rPr>
          <w:tab/>
        </w:r>
        <w:r w:rsidR="00DB3FBA">
          <w:rPr>
            <w:noProof/>
          </w:rPr>
          <w:fldChar w:fldCharType="begin"/>
        </w:r>
        <w:r w:rsidR="00DB3FBA">
          <w:rPr>
            <w:noProof/>
          </w:rPr>
          <w:instrText xml:space="preserve"> PAGEREF _Toc470711290 \h </w:instrText>
        </w:r>
        <w:r w:rsidR="00DB3FBA">
          <w:rPr>
            <w:noProof/>
          </w:rPr>
        </w:r>
        <w:r w:rsidR="00DB3FBA">
          <w:rPr>
            <w:noProof/>
          </w:rPr>
          <w:fldChar w:fldCharType="separate"/>
        </w:r>
        <w:r w:rsidR="008C340F">
          <w:rPr>
            <w:noProof/>
          </w:rPr>
          <w:t>44</w:t>
        </w:r>
        <w:r w:rsidR="00DB3FBA">
          <w:rPr>
            <w:noProof/>
          </w:rPr>
          <w:fldChar w:fldCharType="end"/>
        </w:r>
      </w:hyperlink>
    </w:p>
    <w:p w14:paraId="074A0762" w14:textId="0BA26D9F" w:rsidR="00DB3FBA" w:rsidRDefault="003F3B97">
      <w:pPr>
        <w:pStyle w:val="TOC1"/>
        <w:tabs>
          <w:tab w:val="right" w:leader="dot" w:pos="8630"/>
        </w:tabs>
        <w:rPr>
          <w:noProof/>
          <w:sz w:val="22"/>
          <w:szCs w:val="22"/>
        </w:rPr>
      </w:pPr>
      <w:hyperlink w:anchor="_Toc470711291" w:history="1">
        <w:r w:rsidR="00DB3FBA" w:rsidRPr="000604DF">
          <w:rPr>
            <w:rStyle w:val="Hyperlink"/>
            <w:noProof/>
          </w:rPr>
          <w:t>Links</w:t>
        </w:r>
        <w:r w:rsidR="00DB3FBA">
          <w:rPr>
            <w:noProof/>
          </w:rPr>
          <w:tab/>
        </w:r>
        <w:r w:rsidR="00DB3FBA">
          <w:rPr>
            <w:noProof/>
          </w:rPr>
          <w:fldChar w:fldCharType="begin"/>
        </w:r>
        <w:r w:rsidR="00DB3FBA">
          <w:rPr>
            <w:noProof/>
          </w:rPr>
          <w:instrText xml:space="preserve"> PAGEREF _Toc470711291 \h </w:instrText>
        </w:r>
        <w:r w:rsidR="00DB3FBA">
          <w:rPr>
            <w:noProof/>
          </w:rPr>
        </w:r>
        <w:r w:rsidR="00DB3FBA">
          <w:rPr>
            <w:noProof/>
          </w:rPr>
          <w:fldChar w:fldCharType="separate"/>
        </w:r>
        <w:r w:rsidR="008C340F">
          <w:rPr>
            <w:noProof/>
          </w:rPr>
          <w:t>50</w:t>
        </w:r>
        <w:r w:rsidR="00DB3FBA">
          <w:rPr>
            <w:noProof/>
          </w:rPr>
          <w:fldChar w:fldCharType="end"/>
        </w:r>
      </w:hyperlink>
    </w:p>
    <w:p w14:paraId="651F79D2" w14:textId="202A1CDB" w:rsidR="00A80EA4" w:rsidRDefault="00E87B82" w:rsidP="00A80EA4">
      <w:pPr>
        <w:sectPr w:rsidR="00A80EA4" w:rsidSect="00A80EA4">
          <w:footerReference w:type="default" r:id="rId22"/>
          <w:type w:val="oddPage"/>
          <w:pgSz w:w="12240" w:h="15840" w:code="1"/>
          <w:pgMar w:top="1440" w:right="1800" w:bottom="1440" w:left="1800" w:header="1440" w:footer="1440" w:gutter="0"/>
          <w:cols w:space="720"/>
          <w:docGrid w:linePitch="360"/>
        </w:sectPr>
      </w:pPr>
      <w:r>
        <w:fldChar w:fldCharType="end"/>
      </w:r>
    </w:p>
    <w:p w14:paraId="651F79D3" w14:textId="3200A8AF" w:rsidR="00A80EA4" w:rsidRDefault="00A80EA4">
      <w:pPr>
        <w:pStyle w:val="Heading1"/>
      </w:pPr>
      <w:bookmarkStart w:id="0" w:name="_Toc470711268"/>
      <w:r>
        <w:lastRenderedPageBreak/>
        <w:t xml:space="preserve">Introduction to the </w:t>
      </w:r>
      <w:bookmarkStart w:id="1" w:name="zcf90bb1ce1dc4c95ab8a1d1cfee64b8a"/>
      <w:bookmarkEnd w:id="1"/>
      <w:r w:rsidR="00C863F7">
        <w:t>DHCP Management Pack</w:t>
      </w:r>
      <w:bookmarkEnd w:id="0"/>
    </w:p>
    <w:p w14:paraId="52E0F1C4" w14:textId="47D3AA4F" w:rsidR="00246E2F" w:rsidRDefault="00A80EA4">
      <w:r>
        <w:t xml:space="preserve">This guide describes the Windows Server </w:t>
      </w:r>
      <w:r w:rsidR="0031636E">
        <w:t>2012</w:t>
      </w:r>
      <w:r w:rsidR="006540A5">
        <w:t xml:space="preserve"> and Windows Server 2012 R2</w:t>
      </w:r>
      <w:r w:rsidR="0031636E">
        <w:t xml:space="preserve"> </w:t>
      </w:r>
      <w:r>
        <w:t>DHCP Management Pack</w:t>
      </w:r>
      <w:r w:rsidR="00B37C62">
        <w:t xml:space="preserve"> for </w:t>
      </w:r>
      <w:r w:rsidR="005605A0">
        <w:t>System Center</w:t>
      </w:r>
      <w:r>
        <w:t xml:space="preserve">, version </w:t>
      </w:r>
      <w:r w:rsidR="00246E2F">
        <w:t>6.0.</w:t>
      </w:r>
      <w:r w:rsidR="00B56722">
        <w:rPr>
          <w:rFonts w:ascii="Consolas" w:hAnsi="Consolas" w:cs="Consolas"/>
          <w:color w:val="000000"/>
          <w:sz w:val="19"/>
          <w:szCs w:val="19"/>
          <w:highlight w:val="white"/>
        </w:rPr>
        <w:t>730</w:t>
      </w:r>
      <w:r w:rsidR="001C1E5D">
        <w:rPr>
          <w:rFonts w:ascii="Consolas" w:hAnsi="Consolas" w:cs="Consolas"/>
          <w:color w:val="000000"/>
          <w:sz w:val="19"/>
          <w:szCs w:val="19"/>
          <w:highlight w:val="white"/>
        </w:rPr>
        <w:t>9</w:t>
      </w:r>
      <w:r w:rsidR="00691C07" w:rsidRPr="00691C07">
        <w:t>.0</w:t>
      </w:r>
      <w:r>
        <w:t xml:space="preserve">.  The management pack is used to monitor the </w:t>
      </w:r>
      <w:r w:rsidR="006D52F9">
        <w:t>Dynamic Host Configuration Protocol (DHCP) server role of Windows Server 20</w:t>
      </w:r>
      <w:r w:rsidR="005605A0">
        <w:t>12</w:t>
      </w:r>
      <w:r w:rsidR="006540A5">
        <w:t xml:space="preserve"> and Windows Server 2012 R2</w:t>
      </w:r>
      <w:r w:rsidR="005605A0">
        <w:t>.</w:t>
      </w:r>
      <w:r w:rsidR="006D52F9">
        <w:t xml:space="preserve"> </w:t>
      </w:r>
    </w:p>
    <w:p w14:paraId="4DD404AE" w14:textId="04E21EA6" w:rsidR="005B3512" w:rsidRDefault="005B3512" w:rsidP="005B3512">
      <w:pPr>
        <w:pStyle w:val="Heading1"/>
      </w:pPr>
      <w:r>
        <w:t>What's Ne</w:t>
      </w:r>
      <w:r w:rsidRPr="00B10D99">
        <w:t>w</w:t>
      </w:r>
      <w:r w:rsidRPr="000C327C">
        <w:t xml:space="preserve"> – </w:t>
      </w:r>
      <w:r w:rsidR="003F3B97">
        <w:t>November</w:t>
      </w:r>
      <w:r>
        <w:t xml:space="preserve"> 2018</w:t>
      </w:r>
    </w:p>
    <w:p w14:paraId="59C460E6" w14:textId="77777777" w:rsidR="005B3512" w:rsidRDefault="005B3512" w:rsidP="005B3512">
      <w:r>
        <w:t>The following bugs have been fixed in the Management Pack:</w:t>
      </w:r>
    </w:p>
    <w:p w14:paraId="01ABD3A4" w14:textId="46B8F6DA" w:rsidR="005B3512" w:rsidRDefault="005B3512" w:rsidP="005B3512">
      <w:pPr>
        <w:pStyle w:val="ListParagraph"/>
        <w:numPr>
          <w:ilvl w:val="0"/>
          <w:numId w:val="22"/>
        </w:numPr>
      </w:pPr>
      <w:r w:rsidRPr="005B3512">
        <w:t>DHCP 2012 Scopes Discovery failing to discover the scopes for large number of scopes.</w:t>
      </w:r>
    </w:p>
    <w:p w14:paraId="40E2D46C" w14:textId="13B623FA" w:rsidR="007E094F" w:rsidRDefault="00A444A1" w:rsidP="005B3512">
      <w:pPr>
        <w:pStyle w:val="ListParagraph"/>
        <w:numPr>
          <w:ilvl w:val="0"/>
          <w:numId w:val="22"/>
        </w:numPr>
      </w:pPr>
      <w:r>
        <w:t xml:space="preserve">Added New monitor for monitoring large number of scopes as a single unit and task for generating </w:t>
      </w:r>
      <w:r w:rsidR="002343E5">
        <w:t xml:space="preserve">critical </w:t>
      </w:r>
      <w:bookmarkStart w:id="2" w:name="_GoBack"/>
      <w:bookmarkEnd w:id="2"/>
      <w:r w:rsidR="001C1E5D">
        <w:t>scopes</w:t>
      </w:r>
      <w:r>
        <w:t xml:space="preserve"> report.</w:t>
      </w:r>
    </w:p>
    <w:p w14:paraId="127AD46D" w14:textId="77777777" w:rsidR="005B3512" w:rsidRDefault="005B3512" w:rsidP="005B3512">
      <w:pPr>
        <w:pStyle w:val="Heading1"/>
      </w:pPr>
      <w:bookmarkStart w:id="3" w:name="_Hlk494383415"/>
      <w:r>
        <w:t>What's Ne</w:t>
      </w:r>
      <w:r w:rsidRPr="00B10D99">
        <w:t>w</w:t>
      </w:r>
      <w:r w:rsidRPr="000C327C">
        <w:t xml:space="preserve"> – </w:t>
      </w:r>
      <w:r>
        <w:t>SEPTEMBER 2017</w:t>
      </w:r>
    </w:p>
    <w:p w14:paraId="0D34073B" w14:textId="77777777" w:rsidR="005B3512" w:rsidRDefault="005B3512" w:rsidP="005B3512">
      <w:r>
        <w:t>The following bugs have been fixed in the Management Pack:</w:t>
      </w:r>
    </w:p>
    <w:p w14:paraId="51F6A258" w14:textId="5212C386" w:rsidR="00957A13" w:rsidRDefault="00957A13" w:rsidP="00A03E2E">
      <w:pPr>
        <w:pStyle w:val="ListParagraph"/>
        <w:numPr>
          <w:ilvl w:val="0"/>
          <w:numId w:val="22"/>
        </w:numPr>
      </w:pPr>
      <w:r>
        <w:t>DHCP Failover Server Relationship Discovery was failing as the Scope ID length max limit was 4000. The Scope ID length limit has been increased to 65536.</w:t>
      </w:r>
    </w:p>
    <w:p w14:paraId="217A4739" w14:textId="1CF35EB5" w:rsidR="00CB036A" w:rsidRDefault="00957A13" w:rsidP="00CB036A">
      <w:pPr>
        <w:pStyle w:val="ListParagraph"/>
        <w:numPr>
          <w:ilvl w:val="0"/>
          <w:numId w:val="22"/>
        </w:numPr>
      </w:pPr>
      <w:bookmarkStart w:id="4" w:name="_Hlk494383433"/>
      <w:bookmarkEnd w:id="3"/>
      <w:r>
        <w:t>Alert description for</w:t>
      </w:r>
      <w:r w:rsidR="00C3170D" w:rsidRPr="00C3170D">
        <w:t xml:space="preserve"> "DHCP IPv4 Runtime Service Bound to Static IP Address Monitor</w:t>
      </w:r>
      <w:r w:rsidR="00FD7330" w:rsidRPr="00C3170D">
        <w:t>”,</w:t>
      </w:r>
      <w:r w:rsidR="00FD7330">
        <w:t xml:space="preserve"> </w:t>
      </w:r>
      <w:r w:rsidR="00CB036A" w:rsidRPr="00C3170D">
        <w:t>"DHCP Dependent Service Health Monitor"</w:t>
      </w:r>
      <w:r w:rsidR="00CB036A">
        <w:t>,</w:t>
      </w:r>
      <w:r w:rsidR="00FD7330">
        <w:t xml:space="preserve"> </w:t>
      </w:r>
      <w:r w:rsidR="00CB036A" w:rsidRPr="00C3170D">
        <w:t>"DHC</w:t>
      </w:r>
      <w:r>
        <w:t>P Database Integrity Monitor” have been updated, users can comprehend and troubleshoot the situation better with such information.</w:t>
      </w:r>
    </w:p>
    <w:p w14:paraId="751CD14F" w14:textId="08692F47" w:rsidR="00BB0C1D" w:rsidRPr="00A87DE4" w:rsidRDefault="00957A13" w:rsidP="00A87DE4">
      <w:pPr>
        <w:pStyle w:val="ListParagraph"/>
        <w:numPr>
          <w:ilvl w:val="0"/>
          <w:numId w:val="22"/>
        </w:numPr>
      </w:pPr>
      <w:bookmarkStart w:id="5" w:name="_Hlk494383506"/>
      <w:bookmarkStart w:id="6" w:name="_Hlk494444740"/>
      <w:bookmarkEnd w:id="4"/>
      <w:r>
        <w:t xml:space="preserve">To reduce the alert noise created with multiple alerts of same type, the alert rules </w:t>
      </w:r>
      <w:r w:rsidR="00A87DE4">
        <w:t>“</w:t>
      </w:r>
      <w:r w:rsidR="001F1155" w:rsidRPr="00263273">
        <w:t>DHCP Back Up Database Warning Rule</w:t>
      </w:r>
      <w:r w:rsidR="00A87DE4" w:rsidRPr="00263273">
        <w:t xml:space="preserve">”, “DHCP IPv4 Runtime DNS Registration Rule”,” DHCP IPv4 Runtime Users Group Configuration Rule” and “DHCP Database Integrity Warning Rule” </w:t>
      </w:r>
      <w:bookmarkEnd w:id="5"/>
      <w:r w:rsidR="00BB36D8">
        <w:t>are suppressed so that only the alert count increases and not generate new alerts</w:t>
      </w:r>
    </w:p>
    <w:p w14:paraId="1F4A514D" w14:textId="5AB2B110" w:rsidR="00A87DE4" w:rsidRDefault="004F5B66" w:rsidP="004F5B66">
      <w:pPr>
        <w:pStyle w:val="ListParagraph"/>
        <w:numPr>
          <w:ilvl w:val="0"/>
          <w:numId w:val="22"/>
        </w:numPr>
      </w:pPr>
      <w:bookmarkStart w:id="7" w:name="_Hlk494383529"/>
      <w:bookmarkEnd w:id="6"/>
      <w:r w:rsidRPr="004F5B66">
        <w:t>"Collect ALL DHCP Server P</w:t>
      </w:r>
      <w:r w:rsidR="00F41B92">
        <w:t>erformance Data" rule has been fixed to ingest right data in the registry key, thus indicating the correct health state of the entity</w:t>
      </w:r>
    </w:p>
    <w:p w14:paraId="1CECB4ED" w14:textId="565C3159" w:rsidR="004F5B66" w:rsidRDefault="004F5B66" w:rsidP="004F5B66">
      <w:pPr>
        <w:pStyle w:val="ListParagraph"/>
        <w:numPr>
          <w:ilvl w:val="0"/>
          <w:numId w:val="22"/>
        </w:numPr>
      </w:pPr>
      <w:bookmarkStart w:id="8" w:name="_Hlk494383546"/>
      <w:bookmarkEnd w:id="7"/>
      <w:r w:rsidRPr="004F5B66">
        <w:t>"DHCP Perform</w:t>
      </w:r>
      <w:r w:rsidR="00BB36D8">
        <w:t>ance Health Monitor" which was always in not-monitored state has been rectified to correctly show the health state of the entity it monitors</w:t>
      </w:r>
    </w:p>
    <w:p w14:paraId="1FAE0EDB" w14:textId="4114B4FF" w:rsidR="005E0983" w:rsidRDefault="005E0983" w:rsidP="005E0983">
      <w:pPr>
        <w:pStyle w:val="ListParagraph"/>
        <w:numPr>
          <w:ilvl w:val="0"/>
          <w:numId w:val="22"/>
        </w:numPr>
      </w:pPr>
      <w:bookmarkStart w:id="9" w:name="_Hlk494383559"/>
      <w:bookmarkEnd w:id="8"/>
      <w:r w:rsidRPr="005E0983">
        <w:t>"</w:t>
      </w:r>
      <w:r w:rsidRPr="00263273">
        <w:t>DHCP Server 2012 R2 Super Scope Addresses Available Percentage Monitor</w:t>
      </w:r>
      <w:r w:rsidR="00BB36D8">
        <w:t xml:space="preserve">" that was failing to change state on critical alerts, has been fixed to show the appropriate state so the users do not miss out on critical state. </w:t>
      </w:r>
    </w:p>
    <w:p w14:paraId="44AD8DD5" w14:textId="37A55DDD" w:rsidR="004B15E9" w:rsidRDefault="004B15E9" w:rsidP="004B15E9">
      <w:pPr>
        <w:pStyle w:val="Heading1"/>
      </w:pPr>
      <w:bookmarkStart w:id="10" w:name="_Toc470711269"/>
      <w:bookmarkEnd w:id="9"/>
      <w:r>
        <w:t>What's Ne</w:t>
      </w:r>
      <w:r w:rsidRPr="00B10D99">
        <w:t>w</w:t>
      </w:r>
      <w:r w:rsidRPr="000C327C">
        <w:t xml:space="preserve"> – </w:t>
      </w:r>
      <w:r>
        <w:t>December 2016</w:t>
      </w:r>
      <w:bookmarkEnd w:id="10"/>
    </w:p>
    <w:p w14:paraId="000A856D" w14:textId="77777777" w:rsidR="00225920" w:rsidRDefault="004B15E9" w:rsidP="00225920">
      <w:pPr>
        <w:pStyle w:val="ListParagraph"/>
        <w:numPr>
          <w:ilvl w:val="0"/>
          <w:numId w:val="23"/>
        </w:numPr>
      </w:pPr>
      <w:r w:rsidRPr="004B15E9">
        <w:t xml:space="preserve">Added “Known Issues and Troubleshooting” </w:t>
      </w:r>
      <w:r>
        <w:t>section</w:t>
      </w:r>
      <w:r w:rsidRPr="004B15E9">
        <w:t xml:space="preserve"> to the guide.</w:t>
      </w:r>
    </w:p>
    <w:p w14:paraId="1EED18EC" w14:textId="0B47D6F2" w:rsidR="0022630E" w:rsidRDefault="00225920" w:rsidP="00225920">
      <w:pPr>
        <w:pStyle w:val="ListParagraph"/>
        <w:numPr>
          <w:ilvl w:val="0"/>
          <w:numId w:val="23"/>
        </w:numPr>
      </w:pPr>
      <w:r>
        <w:t>Updated “Supported Configurations” section of the guide.</w:t>
      </w:r>
    </w:p>
    <w:p w14:paraId="23A8F1B8" w14:textId="2F28C5CF" w:rsidR="00A446ED" w:rsidRDefault="00A446ED" w:rsidP="004B15E9">
      <w:r>
        <w:t>The following bugs have been fixed in the Management Pack:</w:t>
      </w:r>
    </w:p>
    <w:p w14:paraId="2C914CA5" w14:textId="26E5EE0D" w:rsidR="00A446ED" w:rsidRDefault="00A446ED" w:rsidP="00A446ED">
      <w:pPr>
        <w:pStyle w:val="ListParagraph"/>
        <w:numPr>
          <w:ilvl w:val="0"/>
          <w:numId w:val="22"/>
        </w:numPr>
      </w:pPr>
      <w:r>
        <w:t>“DHCP Server 2016 IPV4 Individual Scope Addresses Available Percentage Monitor” was not generating the corresponding alerts in case of 0% percentage available.</w:t>
      </w:r>
    </w:p>
    <w:p w14:paraId="5D361614" w14:textId="5072B4EF" w:rsidR="00A446ED" w:rsidRDefault="00A446ED" w:rsidP="00A446ED">
      <w:pPr>
        <w:pStyle w:val="ListParagraph"/>
        <w:numPr>
          <w:ilvl w:val="0"/>
          <w:numId w:val="22"/>
        </w:numPr>
      </w:pPr>
      <w:r>
        <w:lastRenderedPageBreak/>
        <w:t>“DHCP Server 2016 IPV4 Individual Scope Addresses Available Percentage Monitor” was failing if multiple scopes had the same name.</w:t>
      </w:r>
    </w:p>
    <w:p w14:paraId="7EF9E9AF" w14:textId="714F18AF" w:rsidR="00A446ED" w:rsidRDefault="00A446ED" w:rsidP="00A446ED">
      <w:pPr>
        <w:pStyle w:val="ListParagraph"/>
        <w:numPr>
          <w:ilvl w:val="0"/>
          <w:numId w:val="22"/>
        </w:numPr>
      </w:pPr>
      <w:r>
        <w:t>“DHCP Server 2016 IPV6 Individual Scope Addresses Available Percentage Monitor” was not generating the corresponding alerts in case of 0% percentage available.</w:t>
      </w:r>
    </w:p>
    <w:p w14:paraId="2332A18C" w14:textId="1D9DB4F9" w:rsidR="00A446ED" w:rsidRDefault="00A446ED" w:rsidP="004B15E9">
      <w:pPr>
        <w:pStyle w:val="ListParagraph"/>
        <w:numPr>
          <w:ilvl w:val="0"/>
          <w:numId w:val="22"/>
        </w:numPr>
      </w:pPr>
      <w:r>
        <w:t>“DHCP Server 2016 IPV6 Individual Scope Addresses Available Percentage Monitor” was failing if multiple scopes had the same name.</w:t>
      </w:r>
    </w:p>
    <w:p w14:paraId="08E1CEE9" w14:textId="3AEAE3A2" w:rsidR="0022630E" w:rsidRDefault="0022630E" w:rsidP="0022630E">
      <w:pPr>
        <w:pStyle w:val="Heading1"/>
      </w:pPr>
      <w:bookmarkStart w:id="11" w:name="_Toc470711270"/>
      <w:r>
        <w:t>What's Ne</w:t>
      </w:r>
      <w:r w:rsidRPr="00B10D99">
        <w:t>w</w:t>
      </w:r>
      <w:r w:rsidRPr="000C327C">
        <w:t xml:space="preserve"> – </w:t>
      </w:r>
      <w:r>
        <w:t>August 2016</w:t>
      </w:r>
      <w:bookmarkEnd w:id="11"/>
    </w:p>
    <w:p w14:paraId="59CB6476" w14:textId="689BF285" w:rsidR="0022630E" w:rsidRDefault="0022630E" w:rsidP="0022630E">
      <w:r>
        <w:t>The following bug</w:t>
      </w:r>
      <w:r w:rsidR="00A446ED">
        <w:t>s</w:t>
      </w:r>
      <w:r>
        <w:t xml:space="preserve"> ha</w:t>
      </w:r>
      <w:r w:rsidR="00A446ED">
        <w:t>ve</w:t>
      </w:r>
      <w:r>
        <w:t xml:space="preserve"> been fixed in the Management Pack:</w:t>
      </w:r>
    </w:p>
    <w:p w14:paraId="6AD9D5F6" w14:textId="14B8D3B9" w:rsidR="0022630E" w:rsidRPr="00C32522" w:rsidRDefault="00ED3B62" w:rsidP="00D87240">
      <w:pPr>
        <w:pStyle w:val="ListParagraph"/>
        <w:numPr>
          <w:ilvl w:val="0"/>
          <w:numId w:val="13"/>
        </w:numPr>
        <w:rPr>
          <w:rFonts w:ascii="Calibri" w:hAnsi="Calibri"/>
        </w:rPr>
      </w:pPr>
      <w:r>
        <w:rPr>
          <w:rFonts w:ascii="Calibri" w:hAnsi="Calibri" w:cs="Segoe UI"/>
          <w:color w:val="000000"/>
        </w:rPr>
        <w:t>I</w:t>
      </w:r>
      <w:r w:rsidR="00CB76D1" w:rsidRPr="00CB76D1">
        <w:rPr>
          <w:rFonts w:ascii="Calibri" w:hAnsi="Calibri" w:cs="Segoe UI"/>
          <w:color w:val="000000"/>
        </w:rPr>
        <w:t>f the property scope id</w:t>
      </w:r>
      <w:r>
        <w:rPr>
          <w:rFonts w:ascii="Calibri" w:hAnsi="Calibri" w:cs="Segoe UI"/>
          <w:color w:val="000000"/>
        </w:rPr>
        <w:t xml:space="preserve"> length</w:t>
      </w:r>
      <w:r w:rsidR="009B0834">
        <w:rPr>
          <w:rFonts w:ascii="Calibri" w:hAnsi="Calibri" w:cs="Segoe UI"/>
          <w:color w:val="000000"/>
        </w:rPr>
        <w:t xml:space="preserve"> </w:t>
      </w:r>
      <w:r>
        <w:rPr>
          <w:rFonts w:ascii="Calibri" w:hAnsi="Calibri" w:cs="Segoe UI"/>
          <w:color w:val="000000"/>
        </w:rPr>
        <w:t xml:space="preserve">of the failover server watcher class </w:t>
      </w:r>
      <w:r w:rsidR="00CB76D1" w:rsidRPr="00CB76D1">
        <w:rPr>
          <w:rFonts w:ascii="Calibri" w:hAnsi="Calibri" w:cs="Segoe UI"/>
          <w:color w:val="000000"/>
        </w:rPr>
        <w:t>exceeded the max length</w:t>
      </w:r>
      <w:r>
        <w:rPr>
          <w:rFonts w:ascii="Calibri" w:hAnsi="Calibri" w:cs="Segoe UI"/>
          <w:color w:val="000000"/>
        </w:rPr>
        <w:t>, then Failover Server Watcher was not being discovered and hence could not monitor DHCP failover servers.</w:t>
      </w:r>
      <w:r w:rsidR="0095452E">
        <w:rPr>
          <w:rFonts w:ascii="Calibri" w:hAnsi="Calibri" w:cs="Segoe UI"/>
          <w:color w:val="000000"/>
        </w:rPr>
        <w:t xml:space="preserve"> The fix ensures that </w:t>
      </w:r>
      <w:r>
        <w:rPr>
          <w:rFonts w:ascii="Calibri" w:hAnsi="Calibri" w:cs="Segoe UI"/>
          <w:color w:val="000000"/>
        </w:rPr>
        <w:t>discovery is successful</w:t>
      </w:r>
      <w:r w:rsidR="0095452E">
        <w:rPr>
          <w:rFonts w:ascii="Calibri" w:hAnsi="Calibri" w:cs="Segoe UI"/>
          <w:color w:val="000000"/>
        </w:rPr>
        <w:t>.</w:t>
      </w:r>
    </w:p>
    <w:p w14:paraId="5070B927" w14:textId="14923226" w:rsidR="00C32522" w:rsidRPr="00A81B8D" w:rsidRDefault="0095452E" w:rsidP="00D87240">
      <w:pPr>
        <w:pStyle w:val="ListParagraph"/>
        <w:numPr>
          <w:ilvl w:val="0"/>
          <w:numId w:val="13"/>
        </w:numPr>
        <w:rPr>
          <w:rFonts w:ascii="Calibri" w:hAnsi="Calibri"/>
        </w:rPr>
      </w:pPr>
      <w:r>
        <w:rPr>
          <w:rFonts w:ascii="Calibri" w:hAnsi="Calibri"/>
        </w:rPr>
        <w:t>In a DHCP server with multiple scopes, if two or more scopes have same name when the alert raise for one scope it automatically raises the alert for another same scope name. The fix ensures that alerts are sent only for generated scope.</w:t>
      </w:r>
    </w:p>
    <w:p w14:paraId="0880C24B" w14:textId="41D8F841" w:rsidR="00BE1C0E" w:rsidRDefault="00F453C9" w:rsidP="00F453C9">
      <w:pPr>
        <w:pStyle w:val="Heading1"/>
      </w:pPr>
      <w:bookmarkStart w:id="12" w:name="_Toc470711271"/>
      <w:r>
        <w:t>What's Ne</w:t>
      </w:r>
      <w:r w:rsidRPr="00B10D99">
        <w:t>w</w:t>
      </w:r>
      <w:r w:rsidRPr="000C327C">
        <w:t xml:space="preserve"> – </w:t>
      </w:r>
      <w:r>
        <w:t>november 2015</w:t>
      </w:r>
      <w:bookmarkEnd w:id="12"/>
    </w:p>
    <w:p w14:paraId="526A8544" w14:textId="2A2F3F7A" w:rsidR="00F453C9" w:rsidRDefault="00F453C9" w:rsidP="00BE1C0E">
      <w:r>
        <w:t>The following bug has been fixed in the Management Pack:</w:t>
      </w:r>
    </w:p>
    <w:p w14:paraId="71A2E4A3" w14:textId="105C6727" w:rsidR="00F453C9" w:rsidRPr="00A81B8D" w:rsidRDefault="00F453C9" w:rsidP="00D87240">
      <w:pPr>
        <w:pStyle w:val="ListParagraph"/>
        <w:numPr>
          <w:ilvl w:val="0"/>
          <w:numId w:val="13"/>
        </w:numPr>
        <w:rPr>
          <w:rFonts w:ascii="Calibri" w:hAnsi="Calibri"/>
        </w:rPr>
      </w:pPr>
      <w:r w:rsidRPr="00A81B8D">
        <w:rPr>
          <w:rFonts w:ascii="Calibri" w:hAnsi="Calibri" w:cs="Segoe UI"/>
          <w:color w:val="000000"/>
        </w:rPr>
        <w:t>In a DHCP server with multiple scopes, if the first scope exceeds the threshold for minimum available addresses, alerts are sent for all scopes on the DHCP server even for the ones that don't violate the threshold. The fix ensures that alerts are sent only for the scope exceeding the threshold.</w:t>
      </w:r>
    </w:p>
    <w:p w14:paraId="4EAA755C" w14:textId="2CABA1FB" w:rsidR="00BE1C0E" w:rsidRDefault="00BE1C0E" w:rsidP="00BE1C0E">
      <w:pPr>
        <w:pStyle w:val="Heading1"/>
      </w:pPr>
      <w:bookmarkStart w:id="13" w:name="_Toc470711272"/>
      <w:r>
        <w:t>What's Ne</w:t>
      </w:r>
      <w:r w:rsidRPr="00B10D99">
        <w:t>w</w:t>
      </w:r>
      <w:r w:rsidRPr="000C327C">
        <w:t xml:space="preserve"> – </w:t>
      </w:r>
      <w:r w:rsidR="00B22218">
        <w:t>September</w:t>
      </w:r>
      <w:r>
        <w:t xml:space="preserve"> 2015</w:t>
      </w:r>
      <w:bookmarkEnd w:id="13"/>
    </w:p>
    <w:p w14:paraId="7C653A83" w14:textId="214AF977" w:rsidR="00BE1C0E" w:rsidRDefault="00BE1C0E" w:rsidP="00BE1C0E">
      <w:r>
        <w:t xml:space="preserve">The following bug has been fixed in the Management Pack: </w:t>
      </w:r>
    </w:p>
    <w:p w14:paraId="7727D208" w14:textId="71515B2E" w:rsidR="00BE1C0E" w:rsidRDefault="00716123" w:rsidP="00D87240">
      <w:pPr>
        <w:pStyle w:val="ListParagraph"/>
        <w:numPr>
          <w:ilvl w:val="0"/>
          <w:numId w:val="12"/>
        </w:numPr>
        <w:spacing w:before="0" w:after="0" w:line="240" w:lineRule="auto"/>
      </w:pPr>
      <w:r>
        <w:t>The properties view of Failover Server Relationship does not display all the IP addresses, w</w:t>
      </w:r>
      <w:r w:rsidR="00BE1C0E">
        <w:t>ith this fix t</w:t>
      </w:r>
      <w:r w:rsidR="00BE1C0E" w:rsidRPr="00BE1C0E">
        <w:t xml:space="preserve">he properties view of Failover Server Relationship </w:t>
      </w:r>
      <w:r w:rsidR="00BE1C0E">
        <w:t>will</w:t>
      </w:r>
      <w:r w:rsidR="00BE1C0E" w:rsidRPr="00BE1C0E">
        <w:t xml:space="preserve"> display all IP addresses.</w:t>
      </w:r>
    </w:p>
    <w:p w14:paraId="385D00EF" w14:textId="77777777" w:rsidR="00574537" w:rsidRPr="00246E2F" w:rsidRDefault="00574537" w:rsidP="00574537">
      <w:pPr>
        <w:pStyle w:val="ListParagraph"/>
        <w:spacing w:before="0" w:after="0" w:line="240" w:lineRule="auto"/>
      </w:pPr>
    </w:p>
    <w:p w14:paraId="30824FE3" w14:textId="4F09BB94" w:rsidR="00246E2F" w:rsidRDefault="00246E2F" w:rsidP="00246E2F">
      <w:pPr>
        <w:pStyle w:val="Heading1"/>
      </w:pPr>
      <w:bookmarkStart w:id="14" w:name="_Toc470711273"/>
      <w:r>
        <w:t>What's Ne</w:t>
      </w:r>
      <w:r w:rsidRPr="00B10D99">
        <w:t>w</w:t>
      </w:r>
      <w:r w:rsidRPr="000C327C">
        <w:t xml:space="preserve"> – </w:t>
      </w:r>
      <w:r>
        <w:t>August 2014</w:t>
      </w:r>
      <w:bookmarkEnd w:id="14"/>
    </w:p>
    <w:p w14:paraId="123F7D27" w14:textId="77777777" w:rsidR="00246E2F" w:rsidRDefault="00246E2F" w:rsidP="00246E2F">
      <w:r>
        <w:t xml:space="preserve">The Management Pack contains the following new features: </w:t>
      </w:r>
    </w:p>
    <w:p w14:paraId="2C714177" w14:textId="77777777" w:rsidR="00246E2F" w:rsidRPr="00246E2F" w:rsidRDefault="00246E2F" w:rsidP="00D87240">
      <w:pPr>
        <w:pStyle w:val="ListParagraph"/>
        <w:numPr>
          <w:ilvl w:val="0"/>
          <w:numId w:val="12"/>
        </w:numPr>
        <w:spacing w:before="0" w:after="0" w:line="240" w:lineRule="auto"/>
      </w:pPr>
      <w:r w:rsidRPr="00246E2F">
        <w:t xml:space="preserve">Added Event 1044 to </w:t>
      </w:r>
      <w:proofErr w:type="spellStart"/>
      <w:r w:rsidRPr="00246E2F">
        <w:t>DHCPDatabase</w:t>
      </w:r>
      <w:proofErr w:type="spellEnd"/>
      <w:r w:rsidRPr="00246E2F">
        <w:t xml:space="preserve"> Integrity Monitor to Success State</w:t>
      </w:r>
    </w:p>
    <w:p w14:paraId="0FE92B8E" w14:textId="77777777" w:rsidR="00246E2F" w:rsidRPr="00246E2F" w:rsidRDefault="00246E2F" w:rsidP="00D87240">
      <w:pPr>
        <w:pStyle w:val="ListParagraph"/>
        <w:numPr>
          <w:ilvl w:val="0"/>
          <w:numId w:val="12"/>
        </w:numPr>
        <w:spacing w:before="0" w:after="0" w:line="240" w:lineRule="auto"/>
      </w:pPr>
      <w:r w:rsidRPr="00246E2F">
        <w:t>Changed Monitor "DHCP Back Up Database Error Monitor" to have criteria for Healthy or to be Rule Based (it is Manual Reset)</w:t>
      </w:r>
    </w:p>
    <w:p w14:paraId="7F389856" w14:textId="77777777" w:rsidR="00246E2F" w:rsidRPr="00246E2F" w:rsidRDefault="00246E2F" w:rsidP="00D87240">
      <w:pPr>
        <w:pStyle w:val="ListParagraph"/>
        <w:numPr>
          <w:ilvl w:val="1"/>
          <w:numId w:val="12"/>
        </w:numPr>
        <w:spacing w:before="0" w:after="0" w:line="240" w:lineRule="auto"/>
      </w:pPr>
      <w:r w:rsidRPr="00246E2F">
        <w:t xml:space="preserve">Disabled the Unit Monitor </w:t>
      </w:r>
      <w:proofErr w:type="gramStart"/>
      <w:r w:rsidRPr="00246E2F">
        <w:t>Microsoft.Windows.DHCPServer.Library</w:t>
      </w:r>
      <w:proofErr w:type="gramEnd"/>
      <w:r w:rsidRPr="00246E2F">
        <w:t>.Database.UnitMonitor.BackupAndRestore.1</w:t>
      </w:r>
    </w:p>
    <w:p w14:paraId="39390C76" w14:textId="77777777" w:rsidR="00246E2F" w:rsidRPr="00246E2F" w:rsidRDefault="00246E2F" w:rsidP="00D87240">
      <w:pPr>
        <w:pStyle w:val="ListParagraph"/>
        <w:numPr>
          <w:ilvl w:val="1"/>
          <w:numId w:val="12"/>
        </w:numPr>
        <w:spacing w:before="0" w:after="0" w:line="240" w:lineRule="auto"/>
      </w:pPr>
      <w:r w:rsidRPr="00246E2F">
        <w:t xml:space="preserve">Adding 2 rules to cover Warning and Error events. </w:t>
      </w:r>
    </w:p>
    <w:p w14:paraId="5C9FD006" w14:textId="77777777" w:rsidR="00246E2F" w:rsidRPr="00246E2F" w:rsidRDefault="00246E2F" w:rsidP="00D87240">
      <w:pPr>
        <w:pStyle w:val="ListParagraph"/>
        <w:numPr>
          <w:ilvl w:val="0"/>
          <w:numId w:val="12"/>
        </w:numPr>
        <w:spacing w:before="0" w:after="0" w:line="240" w:lineRule="auto"/>
      </w:pPr>
      <w:r w:rsidRPr="00246E2F">
        <w:t>Change Monitor "DHCP IPv4 Runtime DNS Registration Monitor" to have criteria for Healthy or to be Rule Based</w:t>
      </w:r>
    </w:p>
    <w:p w14:paraId="79FC691E" w14:textId="77777777" w:rsidR="00246E2F" w:rsidRPr="00246E2F" w:rsidRDefault="00246E2F" w:rsidP="00D87240">
      <w:pPr>
        <w:pStyle w:val="ListParagraph"/>
        <w:numPr>
          <w:ilvl w:val="1"/>
          <w:numId w:val="12"/>
        </w:numPr>
        <w:spacing w:before="0" w:after="0" w:line="240" w:lineRule="auto"/>
      </w:pPr>
      <w:r w:rsidRPr="00246E2F">
        <w:lastRenderedPageBreak/>
        <w:t xml:space="preserve">Disabled the Unit Monitor ID: </w:t>
      </w:r>
      <w:proofErr w:type="gramStart"/>
      <w:r w:rsidRPr="00246E2F">
        <w:t>Microsoft.Windows.DHCPServer.Library</w:t>
      </w:r>
      <w:proofErr w:type="gramEnd"/>
      <w:r w:rsidRPr="00246E2F">
        <w:t>.IPv4Runtime.UnitMonitor.DNSRegistration</w:t>
      </w:r>
    </w:p>
    <w:p w14:paraId="6359962A" w14:textId="77777777" w:rsidR="00246E2F" w:rsidRPr="00246E2F" w:rsidRDefault="00246E2F" w:rsidP="00D87240">
      <w:pPr>
        <w:pStyle w:val="ListParagraph"/>
        <w:numPr>
          <w:ilvl w:val="0"/>
          <w:numId w:val="12"/>
        </w:numPr>
        <w:spacing w:before="0" w:after="0" w:line="240" w:lineRule="auto"/>
      </w:pPr>
      <w:r w:rsidRPr="00246E2F">
        <w:t>Monitor "DHCP IPv4 Runtime Authorization Needed Monitor" never returns to green state</w:t>
      </w:r>
    </w:p>
    <w:p w14:paraId="7EE2A33E" w14:textId="77777777" w:rsidR="00246E2F" w:rsidRPr="00246E2F" w:rsidRDefault="00246E2F" w:rsidP="00D87240">
      <w:pPr>
        <w:pStyle w:val="ListParagraph"/>
        <w:numPr>
          <w:ilvl w:val="1"/>
          <w:numId w:val="12"/>
        </w:numPr>
        <w:spacing w:before="0" w:after="0" w:line="240" w:lineRule="auto"/>
      </w:pPr>
      <w:r w:rsidRPr="00246E2F">
        <w:t>Adding Event ID 1044 to Healthy State expression</w:t>
      </w:r>
    </w:p>
    <w:p w14:paraId="21ED6CBD" w14:textId="146AA5C1" w:rsidR="00246E2F" w:rsidRPr="00246E2F" w:rsidRDefault="00246E2F" w:rsidP="00D87240">
      <w:pPr>
        <w:pStyle w:val="ListParagraph"/>
        <w:numPr>
          <w:ilvl w:val="0"/>
          <w:numId w:val="12"/>
        </w:numPr>
        <w:spacing w:before="0" w:after="0" w:line="240" w:lineRule="auto"/>
      </w:pPr>
      <w:r w:rsidRPr="00246E2F">
        <w:t>Add dependency monitor to DHCP 2012 R2 Servers group</w:t>
      </w:r>
    </w:p>
    <w:p w14:paraId="651F79D8" w14:textId="1AA7C020" w:rsidR="00A80EA4" w:rsidRPr="00246E2F" w:rsidRDefault="003F3B97">
      <w:hyperlink w:history="1"/>
    </w:p>
    <w:p w14:paraId="4CF91178" w14:textId="2755E92A" w:rsidR="00B10D99" w:rsidRDefault="00B10D99" w:rsidP="00B10D99">
      <w:pPr>
        <w:pStyle w:val="Heading1"/>
      </w:pPr>
      <w:bookmarkStart w:id="15" w:name="_Toc470711274"/>
      <w:r>
        <w:t>What's Ne</w:t>
      </w:r>
      <w:r w:rsidRPr="00B10D99">
        <w:t>w</w:t>
      </w:r>
      <w:r w:rsidRPr="000C327C">
        <w:t xml:space="preserve"> – </w:t>
      </w:r>
      <w:r w:rsidR="001E457A">
        <w:t>October</w:t>
      </w:r>
      <w:r w:rsidRPr="000C327C">
        <w:t xml:space="preserve"> 2013</w:t>
      </w:r>
      <w:bookmarkEnd w:id="15"/>
    </w:p>
    <w:p w14:paraId="0A201398" w14:textId="6F492872" w:rsidR="00B10D99" w:rsidRDefault="00B10D99" w:rsidP="00B10D99">
      <w:r>
        <w:t>The Management Pack contains the following new features:</w:t>
      </w:r>
      <w:r w:rsidR="00863B86">
        <w:t xml:space="preserve"> </w:t>
      </w:r>
    </w:p>
    <w:p w14:paraId="1DC9DFC8" w14:textId="77777777" w:rsidR="001E457A" w:rsidRDefault="00B10D99" w:rsidP="00050C4E">
      <w:pPr>
        <w:pStyle w:val="BulletedList1"/>
        <w:numPr>
          <w:ilvl w:val="0"/>
          <w:numId w:val="0"/>
        </w:numPr>
        <w:tabs>
          <w:tab w:val="left" w:pos="360"/>
        </w:tabs>
        <w:ind w:left="360" w:hanging="360"/>
        <w:rPr>
          <w:rFonts w:cs="Aria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cs="Arial"/>
        </w:rPr>
        <w:t>Windows Server 2012 R2 supported</w:t>
      </w:r>
      <w:r w:rsidR="001E457A">
        <w:rPr>
          <w:rFonts w:cs="Arial"/>
        </w:rPr>
        <w:t>.</w:t>
      </w:r>
    </w:p>
    <w:p w14:paraId="6355665F" w14:textId="25DEC587" w:rsidR="001E457A" w:rsidRPr="00B10D99" w:rsidRDefault="001E457A" w:rsidP="00050C4E">
      <w:pPr>
        <w:pStyle w:val="BulletedList1"/>
        <w:numPr>
          <w:ilvl w:val="0"/>
          <w:numId w:val="0"/>
        </w:numPr>
        <w:tabs>
          <w:tab w:val="left" w:pos="360"/>
        </w:tabs>
        <w:ind w:left="360" w:hanging="360"/>
        <w:rPr>
          <w:rFonts w:cs="Aria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00863B86">
        <w:t>For Windows Server 2012 R2, the consumption of the IP address range and the availability of DHCP service can be monitored.</w:t>
      </w:r>
    </w:p>
    <w:p w14:paraId="651F79D9" w14:textId="20B19BD2" w:rsidR="00A80EA4" w:rsidRDefault="00A80EA4">
      <w:pPr>
        <w:pStyle w:val="Heading1"/>
      </w:pPr>
      <w:bookmarkStart w:id="16" w:name="_Toc470711275"/>
      <w:r>
        <w:t>What's Ne</w:t>
      </w:r>
      <w:r w:rsidRPr="00B10D99">
        <w:t>w</w:t>
      </w:r>
      <w:bookmarkStart w:id="17" w:name="ze8fe772fdf1842e781c49d9021b8f230"/>
      <w:bookmarkEnd w:id="17"/>
      <w:r w:rsidR="00B10D99" w:rsidRPr="00B10D99">
        <w:t xml:space="preserve"> – </w:t>
      </w:r>
      <w:r w:rsidR="00B10D99">
        <w:t>May</w:t>
      </w:r>
      <w:r w:rsidR="00B10D99" w:rsidRPr="00B10D99">
        <w:t xml:space="preserve"> 2013</w:t>
      </w:r>
      <w:bookmarkEnd w:id="16"/>
    </w:p>
    <w:p w14:paraId="651F79DA" w14:textId="4FD9BACA" w:rsidR="00A80EA4" w:rsidRDefault="0031636E">
      <w:r>
        <w:t>The Management Pack contains the following new features:</w:t>
      </w:r>
    </w:p>
    <w:p w14:paraId="67C549C9" w14:textId="44B8EFBA" w:rsidR="00BB64DB" w:rsidRDefault="00A80EA4" w:rsidP="00A80EA4">
      <w:pPr>
        <w:pStyle w:val="BulletedList1"/>
        <w:numPr>
          <w:ilvl w:val="0"/>
          <w:numId w:val="0"/>
        </w:numPr>
        <w:tabs>
          <w:tab w:val="left" w:pos="360"/>
        </w:tabs>
        <w:ind w:left="360" w:hanging="360"/>
        <w:rPr>
          <w:rFonts w:cs="Arial"/>
        </w:rPr>
      </w:pPr>
      <w:r>
        <w:rPr>
          <w:rFonts w:ascii="Symbol" w:hAnsi="Symbol"/>
        </w:rPr>
        <w:t></w:t>
      </w:r>
      <w:r w:rsidR="00BB64DB">
        <w:rPr>
          <w:rFonts w:ascii="Symbol" w:hAnsi="Symbol"/>
        </w:rPr>
        <w:t></w:t>
      </w:r>
      <w:r w:rsidR="00BB64DB">
        <w:rPr>
          <w:rFonts w:ascii="Symbol" w:hAnsi="Symbol"/>
        </w:rPr>
        <w:t></w:t>
      </w:r>
      <w:r w:rsidR="00BB64DB">
        <w:rPr>
          <w:rFonts w:ascii="Symbol" w:hAnsi="Symbol"/>
        </w:rPr>
        <w:t></w:t>
      </w:r>
      <w:r w:rsidR="00BB64DB">
        <w:rPr>
          <w:rFonts w:ascii="Symbol" w:hAnsi="Symbol"/>
        </w:rPr>
        <w:t></w:t>
      </w:r>
      <w:r w:rsidR="00C863F7">
        <w:rPr>
          <w:rFonts w:ascii="Symbol" w:hAnsi="Symbol"/>
        </w:rPr>
        <w:t></w:t>
      </w:r>
      <w:r w:rsidR="00BB64DB" w:rsidRPr="00BB64DB">
        <w:rPr>
          <w:rFonts w:cs="Arial"/>
        </w:rPr>
        <w:t>All workflows are implemented using PowerShell to improve overall functionality for this Management Pack</w:t>
      </w:r>
      <w:r w:rsidR="00BB64DB">
        <w:rPr>
          <w:rFonts w:cs="Arial"/>
        </w:rPr>
        <w:t>.</w:t>
      </w:r>
    </w:p>
    <w:p w14:paraId="651F79DC" w14:textId="0369B9D0" w:rsidR="00A80EA4" w:rsidRDefault="00A80EA4" w:rsidP="00A80EA4">
      <w:pPr>
        <w:pStyle w:val="BulletedList1"/>
        <w:numPr>
          <w:ilvl w:val="0"/>
          <w:numId w:val="0"/>
        </w:numPr>
        <w:tabs>
          <w:tab w:val="left" w:pos="360"/>
        </w:tabs>
        <w:ind w:left="360" w:hanging="360"/>
      </w:pPr>
      <w:r>
        <w:rPr>
          <w:rFonts w:ascii="Symbol" w:hAnsi="Symbol"/>
        </w:rPr>
        <w:t></w:t>
      </w:r>
      <w:r>
        <w:rPr>
          <w:rFonts w:ascii="Symbol" w:hAnsi="Symbol"/>
        </w:rPr>
        <w:tab/>
      </w:r>
      <w:r w:rsidR="00850CB7">
        <w:rPr>
          <w:rFonts w:cs="Arial"/>
        </w:rPr>
        <w:t xml:space="preserve">Failover Relationships are now </w:t>
      </w:r>
      <w:r w:rsidR="00575845">
        <w:rPr>
          <w:rFonts w:cs="Arial"/>
        </w:rPr>
        <w:t xml:space="preserve">a </w:t>
      </w:r>
      <w:r w:rsidR="00850CB7">
        <w:rPr>
          <w:rFonts w:cs="Arial"/>
        </w:rPr>
        <w:t xml:space="preserve">supported configuration </w:t>
      </w:r>
      <w:r w:rsidR="00575845">
        <w:t>that is being discovered and monitored by the new 2012 Management Pack.</w:t>
      </w:r>
    </w:p>
    <w:p w14:paraId="651F79DE" w14:textId="739C2DE8" w:rsidR="00A80EA4" w:rsidRDefault="00A80EA4" w:rsidP="00575845">
      <w:pPr>
        <w:pStyle w:val="BulletedList1"/>
        <w:numPr>
          <w:ilvl w:val="0"/>
          <w:numId w:val="0"/>
        </w:numPr>
        <w:tabs>
          <w:tab w:val="left" w:pos="360"/>
        </w:tabs>
        <w:ind w:left="360" w:hanging="360"/>
      </w:pPr>
      <w:r>
        <w:rPr>
          <w:rFonts w:ascii="Symbol" w:hAnsi="Symbol"/>
        </w:rPr>
        <w:t></w:t>
      </w:r>
      <w:r>
        <w:rPr>
          <w:rFonts w:ascii="Symbol" w:hAnsi="Symbol"/>
        </w:rPr>
        <w:tab/>
      </w:r>
      <w:r w:rsidR="0031636E">
        <w:rPr>
          <w:rFonts w:cs="Arial"/>
        </w:rPr>
        <w:t>Discovery and Monitoring of a D</w:t>
      </w:r>
      <w:r w:rsidR="00575845" w:rsidRPr="00575845">
        <w:rPr>
          <w:rFonts w:cs="Arial"/>
        </w:rPr>
        <w:t>HCP C</w:t>
      </w:r>
      <w:r w:rsidR="0031636E">
        <w:t>luster installation.</w:t>
      </w:r>
    </w:p>
    <w:p w14:paraId="651F79DF" w14:textId="337A1F06" w:rsidR="00A80EA4" w:rsidRDefault="00A80EA4" w:rsidP="00A80EA4">
      <w:pPr>
        <w:pStyle w:val="BulletedList1"/>
        <w:numPr>
          <w:ilvl w:val="0"/>
          <w:numId w:val="0"/>
        </w:numPr>
        <w:tabs>
          <w:tab w:val="left" w:pos="360"/>
        </w:tabs>
        <w:ind w:left="360" w:hanging="360"/>
      </w:pPr>
      <w:r>
        <w:rPr>
          <w:rFonts w:ascii="Symbol" w:hAnsi="Symbol"/>
        </w:rPr>
        <w:t></w:t>
      </w:r>
      <w:r>
        <w:rPr>
          <w:rFonts w:ascii="Symbol" w:hAnsi="Symbol"/>
        </w:rPr>
        <w:tab/>
      </w:r>
      <w:r w:rsidR="00575845">
        <w:t xml:space="preserve">Scopes, super scopes utilization is being monitored based on events that provide 80% and 100% usage. </w:t>
      </w:r>
    </w:p>
    <w:p w14:paraId="651F79E3" w14:textId="55463D61" w:rsidR="00A80EA4" w:rsidRDefault="00A80EA4" w:rsidP="00575845">
      <w:pPr>
        <w:pStyle w:val="BulletedList1"/>
        <w:numPr>
          <w:ilvl w:val="0"/>
          <w:numId w:val="0"/>
        </w:numPr>
        <w:tabs>
          <w:tab w:val="left" w:pos="360"/>
        </w:tabs>
        <w:ind w:left="360" w:hanging="360"/>
      </w:pPr>
      <w:r>
        <w:rPr>
          <w:rFonts w:ascii="Symbol" w:hAnsi="Symbol"/>
        </w:rPr>
        <w:t></w:t>
      </w:r>
      <w:r>
        <w:rPr>
          <w:rFonts w:ascii="Symbol" w:hAnsi="Symbol"/>
        </w:rPr>
        <w:tab/>
      </w:r>
      <w:r w:rsidR="0031636E">
        <w:t>Utilization of s</w:t>
      </w:r>
      <w:r w:rsidR="005C2887">
        <w:t>copes based on policies</w:t>
      </w:r>
      <w:r w:rsidR="00575845">
        <w:t xml:space="preserve">, client packet </w:t>
      </w:r>
      <w:proofErr w:type="gramStart"/>
      <w:r w:rsidR="00575845">
        <w:t>drop</w:t>
      </w:r>
      <w:proofErr w:type="gramEnd"/>
      <w:r w:rsidR="00575845">
        <w:t xml:space="preserve"> and residual IP addresses range monitoring.</w:t>
      </w:r>
    </w:p>
    <w:p w14:paraId="651F79E4" w14:textId="77777777" w:rsidR="00A80EA4" w:rsidRDefault="00A80EA4">
      <w:pPr>
        <w:pStyle w:val="Heading1"/>
      </w:pPr>
      <w:bookmarkStart w:id="18" w:name="_Toc470711276"/>
      <w:r>
        <w:t>Supported Configurations</w:t>
      </w:r>
      <w:bookmarkStart w:id="19" w:name="zf2fc60fa1c504c94a2ccf1a8b4294daf"/>
      <w:bookmarkEnd w:id="18"/>
      <w:bookmarkEnd w:id="19"/>
    </w:p>
    <w:p w14:paraId="651F79E6" w14:textId="55156757" w:rsidR="00A80EA4" w:rsidRDefault="00A80EA4" w:rsidP="00F864DF">
      <w:r>
        <w:t xml:space="preserve">The Management Pack for </w:t>
      </w:r>
      <w:r w:rsidR="00324D08">
        <w:t xml:space="preserve">System </w:t>
      </w:r>
      <w:r w:rsidR="005C2887">
        <w:t xml:space="preserve">Center </w:t>
      </w:r>
      <w:r>
        <w:t xml:space="preserve">supports </w:t>
      </w:r>
      <w:r w:rsidR="006D52F9">
        <w:t xml:space="preserve">primarily the DHCP server role of Microsoft Windows Server </w:t>
      </w:r>
      <w:r w:rsidR="00324D08">
        <w:t>2012</w:t>
      </w:r>
      <w:r w:rsidR="00B10D99">
        <w:t xml:space="preserve"> and 2012 R2</w:t>
      </w:r>
      <w:r w:rsidR="00324D08">
        <w:t xml:space="preserve">, the DHCP clustered installation </w:t>
      </w:r>
      <w:r w:rsidR="006D52F9">
        <w:t xml:space="preserve">and </w:t>
      </w:r>
      <w:r w:rsidR="00324D08">
        <w:t>the failover relationship feature.</w:t>
      </w:r>
      <w:r w:rsidR="00AD2E5A">
        <w:t xml:space="preserve"> W</w:t>
      </w:r>
      <w:r w:rsidR="00AD2E5A" w:rsidRPr="009B3FCD">
        <w:t xml:space="preserve">indows PowerShell </w:t>
      </w:r>
      <w:r w:rsidR="00AD2E5A">
        <w:t>f</w:t>
      </w:r>
      <w:r w:rsidR="00AD2E5A" w:rsidRPr="009B3FCD">
        <w:t>eature</w:t>
      </w:r>
      <w:r w:rsidR="00AD2E5A">
        <w:t xml:space="preserve"> should be enabled.</w:t>
      </w:r>
    </w:p>
    <w:p w14:paraId="08A8E48A" w14:textId="3BD8E74D" w:rsidR="00AA27DF" w:rsidRDefault="00AA27DF" w:rsidP="00F864DF">
      <w:r>
        <w:t>All SCOM management servers</w:t>
      </w:r>
      <w:r w:rsidRPr="00F2256D">
        <w:t xml:space="preserve"> should have remote access to the event log of the servers participated in DHCP failover relationship. </w:t>
      </w:r>
      <w:r>
        <w:t>For details, see “Event log” section</w:t>
      </w:r>
      <w:r w:rsidRPr="00F2256D">
        <w:t xml:space="preserve"> </w:t>
      </w:r>
      <w:r>
        <w:t xml:space="preserve">of the following </w:t>
      </w:r>
      <w:hyperlink r:id="rId23" w:history="1">
        <w:r w:rsidRPr="00D95DDF">
          <w:rPr>
            <w:rStyle w:val="Hyperlink"/>
            <w:sz w:val="22"/>
            <w:szCs w:val="22"/>
          </w:rPr>
          <w:t>article</w:t>
        </w:r>
      </w:hyperlink>
      <w:r>
        <w:t>.</w:t>
      </w: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015"/>
        <w:gridCol w:w="1687"/>
        <w:gridCol w:w="1578"/>
        <w:gridCol w:w="1669"/>
        <w:gridCol w:w="1661"/>
      </w:tblGrid>
      <w:tr w:rsidR="0054579A" w14:paraId="651F79EA" w14:textId="77777777" w:rsidTr="00324D08">
        <w:trPr>
          <w:tblHeader/>
        </w:trPr>
        <w:tc>
          <w:tcPr>
            <w:tcW w:w="201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51F79E7" w14:textId="77777777" w:rsidR="0054579A" w:rsidRPr="00A80EA4" w:rsidRDefault="0054579A" w:rsidP="00A80EA4">
            <w:pPr>
              <w:keepNext/>
              <w:rPr>
                <w:b/>
                <w:sz w:val="18"/>
                <w:szCs w:val="18"/>
              </w:rPr>
            </w:pPr>
            <w:r w:rsidRPr="00A80EA4">
              <w:rPr>
                <w:b/>
                <w:sz w:val="18"/>
                <w:szCs w:val="18"/>
              </w:rPr>
              <w:lastRenderedPageBreak/>
              <w:t>Operating system</w:t>
            </w:r>
          </w:p>
        </w:tc>
        <w:tc>
          <w:tcPr>
            <w:tcW w:w="3265" w:type="dxa"/>
            <w:gridSpan w:val="2"/>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51F79E8" w14:textId="77777777" w:rsidR="00E87B82" w:rsidRDefault="0054579A" w:rsidP="00E87B82">
            <w:pPr>
              <w:keepNext/>
              <w:jc w:val="center"/>
              <w:rPr>
                <w:b/>
                <w:sz w:val="18"/>
                <w:szCs w:val="18"/>
              </w:rPr>
            </w:pPr>
            <w:r w:rsidRPr="00A80EA4">
              <w:rPr>
                <w:b/>
                <w:sz w:val="18"/>
                <w:szCs w:val="18"/>
              </w:rPr>
              <w:t xml:space="preserve">Standalone DHCP </w:t>
            </w:r>
          </w:p>
        </w:tc>
        <w:tc>
          <w:tcPr>
            <w:tcW w:w="3330" w:type="dxa"/>
            <w:gridSpan w:val="2"/>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51F79E9" w14:textId="77777777" w:rsidR="00E87B82" w:rsidRDefault="0054579A" w:rsidP="00E87B82">
            <w:pPr>
              <w:keepNext/>
              <w:jc w:val="center"/>
              <w:rPr>
                <w:b/>
                <w:sz w:val="18"/>
                <w:szCs w:val="18"/>
              </w:rPr>
            </w:pPr>
            <w:r w:rsidRPr="00A80EA4">
              <w:rPr>
                <w:b/>
                <w:sz w:val="18"/>
                <w:szCs w:val="18"/>
              </w:rPr>
              <w:t xml:space="preserve">Clustered DHCP </w:t>
            </w:r>
          </w:p>
        </w:tc>
      </w:tr>
      <w:tr w:rsidR="0054579A" w14:paraId="651F79F0" w14:textId="77777777" w:rsidTr="00324D08">
        <w:trPr>
          <w:tblHeader/>
        </w:trPr>
        <w:tc>
          <w:tcPr>
            <w:tcW w:w="201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51F79EB" w14:textId="77777777" w:rsidR="0054579A" w:rsidRPr="00A80EA4" w:rsidRDefault="0054579A" w:rsidP="00A80EA4">
            <w:pPr>
              <w:keepNext/>
              <w:rPr>
                <w:b/>
                <w:sz w:val="18"/>
                <w:szCs w:val="18"/>
              </w:rPr>
            </w:pPr>
          </w:p>
        </w:tc>
        <w:tc>
          <w:tcPr>
            <w:tcW w:w="1687"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51F79EC" w14:textId="77777777" w:rsidR="00E87B82" w:rsidRDefault="0054579A" w:rsidP="00E87B82">
            <w:pPr>
              <w:keepNext/>
              <w:jc w:val="center"/>
              <w:rPr>
                <w:b/>
                <w:sz w:val="18"/>
                <w:szCs w:val="18"/>
              </w:rPr>
            </w:pPr>
            <w:r>
              <w:rPr>
                <w:b/>
                <w:sz w:val="18"/>
                <w:szCs w:val="18"/>
              </w:rPr>
              <w:t>(x64)</w:t>
            </w:r>
          </w:p>
        </w:tc>
        <w:tc>
          <w:tcPr>
            <w:tcW w:w="1578"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51F79ED" w14:textId="77777777" w:rsidR="00E87B82" w:rsidRDefault="0054579A" w:rsidP="00E87B82">
            <w:pPr>
              <w:keepNext/>
              <w:jc w:val="center"/>
              <w:rPr>
                <w:b/>
                <w:sz w:val="18"/>
                <w:szCs w:val="18"/>
              </w:rPr>
            </w:pPr>
            <w:r>
              <w:rPr>
                <w:b/>
                <w:sz w:val="18"/>
                <w:szCs w:val="18"/>
              </w:rPr>
              <w:t>(x86)</w:t>
            </w:r>
          </w:p>
        </w:tc>
        <w:tc>
          <w:tcPr>
            <w:tcW w:w="1669"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51F79EE" w14:textId="77777777" w:rsidR="00E87B82" w:rsidRDefault="0054579A" w:rsidP="00E87B82">
            <w:pPr>
              <w:keepNext/>
              <w:jc w:val="center"/>
              <w:rPr>
                <w:b/>
                <w:sz w:val="18"/>
                <w:szCs w:val="18"/>
              </w:rPr>
            </w:pPr>
            <w:r w:rsidRPr="00A80EA4">
              <w:rPr>
                <w:b/>
                <w:sz w:val="18"/>
                <w:szCs w:val="18"/>
              </w:rPr>
              <w:t>(x64)</w:t>
            </w:r>
          </w:p>
        </w:tc>
        <w:tc>
          <w:tcPr>
            <w:tcW w:w="1661"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51F79EF" w14:textId="77777777" w:rsidR="00E87B82" w:rsidRDefault="0054579A" w:rsidP="00E87B82">
            <w:pPr>
              <w:keepNext/>
              <w:jc w:val="center"/>
              <w:rPr>
                <w:b/>
                <w:sz w:val="18"/>
                <w:szCs w:val="18"/>
              </w:rPr>
            </w:pPr>
            <w:r>
              <w:rPr>
                <w:b/>
                <w:sz w:val="18"/>
                <w:szCs w:val="18"/>
              </w:rPr>
              <w:t>(x86)</w:t>
            </w:r>
          </w:p>
        </w:tc>
      </w:tr>
      <w:tr w:rsidR="0054579A" w14:paraId="651F79F6" w14:textId="77777777" w:rsidTr="00324D08">
        <w:tc>
          <w:tcPr>
            <w:tcW w:w="2015" w:type="dxa"/>
          </w:tcPr>
          <w:p w14:paraId="651F79F1" w14:textId="34F3451C" w:rsidR="0054579A" w:rsidRDefault="0054579A" w:rsidP="00324D08">
            <w:r>
              <w:t>Microsoft Windows Server </w:t>
            </w:r>
            <w:r w:rsidR="00324D08">
              <w:t>2012</w:t>
            </w:r>
          </w:p>
        </w:tc>
        <w:tc>
          <w:tcPr>
            <w:tcW w:w="1687" w:type="dxa"/>
          </w:tcPr>
          <w:p w14:paraId="651F79F2" w14:textId="77777777" w:rsidR="00E87B82" w:rsidRDefault="0054579A" w:rsidP="00E87B82">
            <w:pPr>
              <w:jc w:val="center"/>
            </w:pPr>
            <w:r>
              <w:t>X</w:t>
            </w:r>
          </w:p>
        </w:tc>
        <w:tc>
          <w:tcPr>
            <w:tcW w:w="1578" w:type="dxa"/>
          </w:tcPr>
          <w:p w14:paraId="651F79F3" w14:textId="77777777" w:rsidR="00E87B82" w:rsidRDefault="0054579A" w:rsidP="00E87B82">
            <w:pPr>
              <w:jc w:val="center"/>
            </w:pPr>
            <w:r>
              <w:t>NA</w:t>
            </w:r>
          </w:p>
        </w:tc>
        <w:tc>
          <w:tcPr>
            <w:tcW w:w="1669" w:type="dxa"/>
          </w:tcPr>
          <w:p w14:paraId="651F79F4" w14:textId="77777777" w:rsidR="00E87B82" w:rsidRDefault="0054579A" w:rsidP="00E87B82">
            <w:pPr>
              <w:jc w:val="center"/>
            </w:pPr>
            <w:r>
              <w:t>X</w:t>
            </w:r>
          </w:p>
        </w:tc>
        <w:tc>
          <w:tcPr>
            <w:tcW w:w="1661" w:type="dxa"/>
          </w:tcPr>
          <w:p w14:paraId="651F79F5" w14:textId="77777777" w:rsidR="00E87B82" w:rsidRDefault="0054579A" w:rsidP="00E87B82">
            <w:pPr>
              <w:jc w:val="center"/>
            </w:pPr>
            <w:r>
              <w:t>NA</w:t>
            </w:r>
          </w:p>
        </w:tc>
      </w:tr>
      <w:tr w:rsidR="00B10D99" w14:paraId="60813C04" w14:textId="77777777" w:rsidTr="00324D08">
        <w:tc>
          <w:tcPr>
            <w:tcW w:w="2015" w:type="dxa"/>
          </w:tcPr>
          <w:p w14:paraId="132B9E60" w14:textId="7013019B" w:rsidR="00B10D99" w:rsidRDefault="00B10D99" w:rsidP="00B10D99">
            <w:r>
              <w:t>Microsoft Windows Server 2012 R2</w:t>
            </w:r>
          </w:p>
        </w:tc>
        <w:tc>
          <w:tcPr>
            <w:tcW w:w="1687" w:type="dxa"/>
          </w:tcPr>
          <w:p w14:paraId="0B679109" w14:textId="78846884" w:rsidR="00B10D99" w:rsidRDefault="00B10D99" w:rsidP="00B10D99">
            <w:pPr>
              <w:jc w:val="center"/>
            </w:pPr>
            <w:r>
              <w:t>X</w:t>
            </w:r>
          </w:p>
        </w:tc>
        <w:tc>
          <w:tcPr>
            <w:tcW w:w="1578" w:type="dxa"/>
          </w:tcPr>
          <w:p w14:paraId="1F33B6AD" w14:textId="0AAA8944" w:rsidR="00B10D99" w:rsidRDefault="00B10D99" w:rsidP="00B10D99">
            <w:pPr>
              <w:jc w:val="center"/>
            </w:pPr>
            <w:r>
              <w:t>NA</w:t>
            </w:r>
          </w:p>
        </w:tc>
        <w:tc>
          <w:tcPr>
            <w:tcW w:w="1669" w:type="dxa"/>
          </w:tcPr>
          <w:p w14:paraId="1DF3CB5D" w14:textId="4B60AC2D" w:rsidR="00B10D99" w:rsidRDefault="00B10D99" w:rsidP="00B10D99">
            <w:pPr>
              <w:jc w:val="center"/>
            </w:pPr>
            <w:r>
              <w:t>X</w:t>
            </w:r>
          </w:p>
        </w:tc>
        <w:tc>
          <w:tcPr>
            <w:tcW w:w="1661" w:type="dxa"/>
          </w:tcPr>
          <w:p w14:paraId="2CCD7153" w14:textId="56BA1635" w:rsidR="00B10D99" w:rsidRDefault="00B10D99" w:rsidP="00B10D99">
            <w:pPr>
              <w:jc w:val="center"/>
            </w:pPr>
            <w:r>
              <w:t>NA</w:t>
            </w:r>
          </w:p>
        </w:tc>
      </w:tr>
    </w:tbl>
    <w:p w14:paraId="651F7A03" w14:textId="4A9D5588" w:rsidR="00A80EA4" w:rsidRPr="00F864DF" w:rsidRDefault="00F864DF">
      <w:pPr>
        <w:pStyle w:val="TableSpacing"/>
        <w:rPr>
          <w:sz w:val="18"/>
        </w:rPr>
      </w:pPr>
      <w:r w:rsidRPr="00F864DF">
        <w:rPr>
          <w:sz w:val="18"/>
        </w:rPr>
        <w:t xml:space="preserve">This management pack is supported to run in </w:t>
      </w:r>
      <w:r>
        <w:rPr>
          <w:sz w:val="18"/>
        </w:rPr>
        <w:t>Operations Manager 2007 R2, System Center 2012 Operations Manager</w:t>
      </w:r>
      <w:r w:rsidRPr="00F864DF">
        <w:rPr>
          <w:sz w:val="18"/>
        </w:rPr>
        <w:t xml:space="preserve"> </w:t>
      </w:r>
      <w:r>
        <w:rPr>
          <w:sz w:val="18"/>
        </w:rPr>
        <w:t>and System Center 2012 Operations Manager SP1.</w:t>
      </w:r>
    </w:p>
    <w:p w14:paraId="651F7A04" w14:textId="491389BB" w:rsidR="00A80EA4" w:rsidRDefault="00A80EA4">
      <w:pPr>
        <w:pStyle w:val="Heading1"/>
      </w:pPr>
      <w:bookmarkStart w:id="20" w:name="_Toc470711277"/>
      <w:r>
        <w:t xml:space="preserve">What this </w:t>
      </w:r>
      <w:r w:rsidR="00970616">
        <w:t>M</w:t>
      </w:r>
      <w:r>
        <w:t xml:space="preserve">anagement </w:t>
      </w:r>
      <w:r w:rsidR="00970616">
        <w:t>P</w:t>
      </w:r>
      <w:r>
        <w:t xml:space="preserve">ack </w:t>
      </w:r>
      <w:r w:rsidR="00970616">
        <w:t>M</w:t>
      </w:r>
      <w:r>
        <w:t>onitors</w:t>
      </w:r>
      <w:bookmarkStart w:id="21" w:name="z9cc004d266a04fa49d5140b5b32779c9"/>
      <w:bookmarkEnd w:id="20"/>
      <w:bookmarkEnd w:id="21"/>
    </w:p>
    <w:p w14:paraId="651F7A05" w14:textId="77777777" w:rsidR="00A80EA4" w:rsidRDefault="00A80EA4">
      <w:r>
        <w:t>The following tables list the elements of this management pack:</w:t>
      </w:r>
    </w:p>
    <w:p w14:paraId="00A2FB6C" w14:textId="1E6B60FD" w:rsidR="00421912" w:rsidRDefault="00421912" w:rsidP="00E12494">
      <w:pPr>
        <w:pStyle w:val="Heading2"/>
      </w:pPr>
      <w:bookmarkStart w:id="22" w:name="_Toc470711278"/>
      <w:r>
        <w:t>Discoveries</w:t>
      </w:r>
      <w:bookmarkEnd w:id="22"/>
    </w:p>
    <w:p w14:paraId="651F7A06" w14:textId="77777777" w:rsidR="00A80EA4" w:rsidRDefault="00A80EA4">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3585"/>
        <w:gridCol w:w="3603"/>
        <w:gridCol w:w="1422"/>
      </w:tblGrid>
      <w:tr w:rsidR="00A80EA4" w14:paraId="651F7A0A" w14:textId="77777777" w:rsidTr="00692A22">
        <w:trPr>
          <w:tblHeader/>
        </w:trPr>
        <w:tc>
          <w:tcPr>
            <w:tcW w:w="358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51F7A07" w14:textId="77777777" w:rsidR="00A80EA4" w:rsidRPr="00A80EA4" w:rsidRDefault="00A80EA4" w:rsidP="00A80EA4">
            <w:pPr>
              <w:keepNext/>
              <w:rPr>
                <w:b/>
                <w:sz w:val="18"/>
                <w:szCs w:val="18"/>
              </w:rPr>
            </w:pPr>
            <w:r w:rsidRPr="00A80EA4">
              <w:rPr>
                <w:rStyle w:val="Bold"/>
                <w:b w:val="0"/>
                <w:sz w:val="18"/>
              </w:rPr>
              <w:t>DISCOVERIES</w:t>
            </w:r>
          </w:p>
        </w:tc>
        <w:tc>
          <w:tcPr>
            <w:tcW w:w="3603"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51F7A08" w14:textId="77777777" w:rsidR="00A80EA4" w:rsidRPr="00A80EA4" w:rsidRDefault="00A80EA4" w:rsidP="00A80EA4">
            <w:pPr>
              <w:keepNext/>
              <w:rPr>
                <w:b/>
                <w:sz w:val="18"/>
                <w:szCs w:val="18"/>
              </w:rPr>
            </w:pPr>
            <w:r w:rsidRPr="00A80EA4">
              <w:rPr>
                <w:rStyle w:val="Bold"/>
                <w:b w:val="0"/>
                <w:sz w:val="18"/>
              </w:rPr>
              <w:t>Description</w:t>
            </w:r>
          </w:p>
        </w:tc>
        <w:tc>
          <w:tcPr>
            <w:tcW w:w="1422"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51F7A09" w14:textId="77777777" w:rsidR="00A80EA4" w:rsidRPr="00A80EA4" w:rsidRDefault="00A80EA4" w:rsidP="00A80EA4">
            <w:pPr>
              <w:keepNext/>
              <w:rPr>
                <w:b/>
                <w:sz w:val="18"/>
                <w:szCs w:val="18"/>
              </w:rPr>
            </w:pPr>
            <w:r w:rsidRPr="00A80EA4">
              <w:rPr>
                <w:rStyle w:val="Bold"/>
                <w:b w:val="0"/>
                <w:sz w:val="18"/>
              </w:rPr>
              <w:t>Method</w:t>
            </w:r>
          </w:p>
        </w:tc>
      </w:tr>
      <w:tr w:rsidR="00A80EA4" w14:paraId="651F7A0E" w14:textId="77777777" w:rsidTr="00692A22">
        <w:tc>
          <w:tcPr>
            <w:tcW w:w="3585" w:type="dxa"/>
          </w:tcPr>
          <w:p w14:paraId="651F7A0B" w14:textId="6330DD82" w:rsidR="00A80EA4" w:rsidRPr="004C01BF" w:rsidRDefault="004C01BF">
            <w:pPr>
              <w:rPr>
                <w:rFonts w:cs="Arial"/>
              </w:rPr>
            </w:pPr>
            <w:proofErr w:type="gramStart"/>
            <w:r w:rsidRPr="004C01BF">
              <w:rPr>
                <w:rFonts w:cs="Arial"/>
              </w:rPr>
              <w:t>Microsoft.Windows.DHCPServer</w:t>
            </w:r>
            <w:proofErr w:type="gramEnd"/>
            <w:r w:rsidRPr="004C01BF">
              <w:rPr>
                <w:rFonts w:cs="Arial"/>
              </w:rPr>
              <w:t>.2012.Server.Discovery</w:t>
            </w:r>
          </w:p>
        </w:tc>
        <w:tc>
          <w:tcPr>
            <w:tcW w:w="3603" w:type="dxa"/>
          </w:tcPr>
          <w:p w14:paraId="651F7A0C" w14:textId="42C84640" w:rsidR="00A80EA4" w:rsidRPr="004C01BF" w:rsidRDefault="00A80EA4" w:rsidP="004C01BF">
            <w:pPr>
              <w:rPr>
                <w:rFonts w:cs="Arial"/>
              </w:rPr>
            </w:pPr>
            <w:r w:rsidRPr="004C01BF">
              <w:rPr>
                <w:rFonts w:cs="Arial"/>
              </w:rPr>
              <w:t xml:space="preserve">Discovers DHCP Server based on the </w:t>
            </w:r>
            <w:r w:rsidR="004C01BF" w:rsidRPr="004C01BF">
              <w:rPr>
                <w:rFonts w:cs="Arial"/>
              </w:rPr>
              <w:t>installed DHCP feature.</w:t>
            </w:r>
          </w:p>
        </w:tc>
        <w:tc>
          <w:tcPr>
            <w:tcW w:w="1422" w:type="dxa"/>
          </w:tcPr>
          <w:p w14:paraId="651F7A0D" w14:textId="183BD3B4" w:rsidR="00A80EA4" w:rsidRPr="004C01BF" w:rsidRDefault="004C01BF">
            <w:pPr>
              <w:rPr>
                <w:rFonts w:cs="Arial"/>
              </w:rPr>
            </w:pPr>
            <w:r w:rsidRPr="004C01BF">
              <w:rPr>
                <w:rFonts w:cs="Arial"/>
              </w:rPr>
              <w:t>PowerShell Script based</w:t>
            </w:r>
          </w:p>
        </w:tc>
      </w:tr>
      <w:tr w:rsidR="004C01BF" w14:paraId="7B36A148" w14:textId="77777777" w:rsidTr="00692A22">
        <w:tc>
          <w:tcPr>
            <w:tcW w:w="3585" w:type="dxa"/>
          </w:tcPr>
          <w:p w14:paraId="0219AF20" w14:textId="089769F4" w:rsidR="004C01BF" w:rsidRPr="004C01BF" w:rsidRDefault="004C01BF" w:rsidP="004C01BF">
            <w:pPr>
              <w:autoSpaceDE w:val="0"/>
              <w:autoSpaceDN w:val="0"/>
              <w:adjustRightInd w:val="0"/>
              <w:spacing w:before="0" w:after="0" w:line="240" w:lineRule="auto"/>
              <w:rPr>
                <w:rFonts w:eastAsia="Times New Roman" w:cs="Arial"/>
              </w:rPr>
            </w:pPr>
            <w:proofErr w:type="gramStart"/>
            <w:r w:rsidRPr="004C01BF">
              <w:rPr>
                <w:rFonts w:eastAsia="Times New Roman" w:cs="Arial"/>
              </w:rPr>
              <w:t>Microsoft.Windows.DHCPServer</w:t>
            </w:r>
            <w:proofErr w:type="gramEnd"/>
            <w:r w:rsidRPr="004C01BF">
              <w:rPr>
                <w:rFonts w:eastAsia="Times New Roman" w:cs="Arial"/>
              </w:rPr>
              <w:t>.2012.ClusterServer.Discovery</w:t>
            </w:r>
          </w:p>
        </w:tc>
        <w:tc>
          <w:tcPr>
            <w:tcW w:w="3603" w:type="dxa"/>
          </w:tcPr>
          <w:p w14:paraId="2E6003B7" w14:textId="0330E181" w:rsidR="004C01BF" w:rsidRPr="004C01BF" w:rsidRDefault="004C01BF" w:rsidP="004C01BF">
            <w:pPr>
              <w:rPr>
                <w:rFonts w:cs="Arial"/>
              </w:rPr>
            </w:pPr>
            <w:r w:rsidRPr="004C01BF">
              <w:rPr>
                <w:rFonts w:cs="Arial"/>
              </w:rPr>
              <w:t>Discovers DHCP Server based on the installed DHCP Failover Cluster feature.</w:t>
            </w:r>
          </w:p>
        </w:tc>
        <w:tc>
          <w:tcPr>
            <w:tcW w:w="1422" w:type="dxa"/>
          </w:tcPr>
          <w:p w14:paraId="347B59F3" w14:textId="4780C368" w:rsidR="004C01BF" w:rsidRPr="004C01BF" w:rsidDel="004C01BF" w:rsidRDefault="004C01BF">
            <w:pPr>
              <w:rPr>
                <w:rFonts w:cs="Arial"/>
              </w:rPr>
            </w:pPr>
            <w:r w:rsidRPr="004C01BF">
              <w:rPr>
                <w:rFonts w:cs="Arial"/>
              </w:rPr>
              <w:t>PowerShell Script based</w:t>
            </w:r>
          </w:p>
        </w:tc>
      </w:tr>
      <w:tr w:rsidR="004C01BF" w14:paraId="1EC188A5" w14:textId="77777777" w:rsidTr="00692A22">
        <w:tc>
          <w:tcPr>
            <w:tcW w:w="3585" w:type="dxa"/>
          </w:tcPr>
          <w:p w14:paraId="0709FA2F" w14:textId="77777777" w:rsidR="004C01BF" w:rsidRPr="004C01BF" w:rsidRDefault="004C01BF" w:rsidP="004C01BF">
            <w:pPr>
              <w:autoSpaceDE w:val="0"/>
              <w:autoSpaceDN w:val="0"/>
              <w:adjustRightInd w:val="0"/>
              <w:spacing w:before="0" w:after="0" w:line="240" w:lineRule="auto"/>
              <w:rPr>
                <w:rFonts w:eastAsia="Times New Roman" w:cs="Arial"/>
              </w:rPr>
            </w:pPr>
            <w:proofErr w:type="gramStart"/>
            <w:r w:rsidRPr="004C01BF">
              <w:rPr>
                <w:rFonts w:eastAsia="Times New Roman" w:cs="Arial"/>
              </w:rPr>
              <w:t>Microsoft.Windows.DHCPServer</w:t>
            </w:r>
            <w:proofErr w:type="gramEnd"/>
            <w:r w:rsidRPr="004C01BF">
              <w:rPr>
                <w:rFonts w:eastAsia="Times New Roman" w:cs="Arial"/>
              </w:rPr>
              <w:t>.2012.Scopes.Discovery</w:t>
            </w:r>
          </w:p>
          <w:p w14:paraId="02311DD7" w14:textId="77777777" w:rsidR="004C01BF" w:rsidRPr="004C01BF" w:rsidRDefault="004C01BF" w:rsidP="004C01BF">
            <w:pPr>
              <w:autoSpaceDE w:val="0"/>
              <w:autoSpaceDN w:val="0"/>
              <w:adjustRightInd w:val="0"/>
              <w:spacing w:before="0" w:after="0" w:line="240" w:lineRule="auto"/>
              <w:rPr>
                <w:rFonts w:eastAsia="Times New Roman" w:cs="Arial"/>
              </w:rPr>
            </w:pPr>
          </w:p>
        </w:tc>
        <w:tc>
          <w:tcPr>
            <w:tcW w:w="3603" w:type="dxa"/>
          </w:tcPr>
          <w:p w14:paraId="31526FF0" w14:textId="3AFF2208" w:rsidR="004C01BF" w:rsidRPr="004C01BF" w:rsidRDefault="004C01BF" w:rsidP="004C01BF">
            <w:pPr>
              <w:rPr>
                <w:rFonts w:cs="Arial"/>
              </w:rPr>
            </w:pPr>
            <w:r w:rsidRPr="004C01BF">
              <w:rPr>
                <w:rFonts w:cs="Arial"/>
              </w:rPr>
              <w:t>Discovers DHCP IPV4 and IPV6 scopes</w:t>
            </w:r>
          </w:p>
        </w:tc>
        <w:tc>
          <w:tcPr>
            <w:tcW w:w="1422" w:type="dxa"/>
          </w:tcPr>
          <w:p w14:paraId="429D11D2" w14:textId="10DC460C" w:rsidR="004C01BF" w:rsidRPr="004C01BF" w:rsidRDefault="004C01BF">
            <w:pPr>
              <w:rPr>
                <w:rFonts w:cs="Arial"/>
              </w:rPr>
            </w:pPr>
            <w:r w:rsidRPr="004C01BF">
              <w:rPr>
                <w:rFonts w:cs="Arial"/>
              </w:rPr>
              <w:t>PowerShell Script based</w:t>
            </w:r>
          </w:p>
        </w:tc>
      </w:tr>
      <w:tr w:rsidR="004C01BF" w14:paraId="368E069C" w14:textId="77777777" w:rsidTr="00692A22">
        <w:tc>
          <w:tcPr>
            <w:tcW w:w="3585" w:type="dxa"/>
          </w:tcPr>
          <w:p w14:paraId="6AAC1469" w14:textId="6F2ABBDC" w:rsidR="004C01BF" w:rsidRPr="004C01BF" w:rsidRDefault="004C01BF" w:rsidP="004C01BF">
            <w:pPr>
              <w:autoSpaceDE w:val="0"/>
              <w:autoSpaceDN w:val="0"/>
              <w:adjustRightInd w:val="0"/>
              <w:spacing w:before="0" w:after="0" w:line="240" w:lineRule="auto"/>
              <w:rPr>
                <w:rFonts w:eastAsia="Times New Roman" w:cs="Arial"/>
              </w:rPr>
            </w:pPr>
            <w:proofErr w:type="gramStart"/>
            <w:r w:rsidRPr="004C01BF">
              <w:rPr>
                <w:rFonts w:eastAsia="Times New Roman" w:cs="Arial"/>
              </w:rPr>
              <w:t>Microsoft.Windows.DHCPServer</w:t>
            </w:r>
            <w:proofErr w:type="gramEnd"/>
            <w:r w:rsidRPr="004C01BF">
              <w:rPr>
                <w:rFonts w:eastAsia="Times New Roman" w:cs="Arial"/>
              </w:rPr>
              <w:t>.2012.Database.Discovery</w:t>
            </w:r>
          </w:p>
        </w:tc>
        <w:tc>
          <w:tcPr>
            <w:tcW w:w="3603" w:type="dxa"/>
          </w:tcPr>
          <w:p w14:paraId="6697FA47" w14:textId="7AA72290" w:rsidR="004C01BF" w:rsidRPr="004C01BF" w:rsidRDefault="004C01BF" w:rsidP="004C01BF">
            <w:pPr>
              <w:rPr>
                <w:rFonts w:cs="Arial"/>
              </w:rPr>
            </w:pPr>
            <w:r w:rsidRPr="00EC3C84">
              <w:rPr>
                <w:rFonts w:cs="Arial"/>
              </w:rPr>
              <w:t xml:space="preserve">Discovers DHCP </w:t>
            </w:r>
            <w:r>
              <w:rPr>
                <w:rFonts w:cs="Arial"/>
              </w:rPr>
              <w:t>database</w:t>
            </w:r>
          </w:p>
        </w:tc>
        <w:tc>
          <w:tcPr>
            <w:tcW w:w="1422" w:type="dxa"/>
          </w:tcPr>
          <w:p w14:paraId="6F69527A" w14:textId="2982FE1D" w:rsidR="004C01BF" w:rsidRPr="004C01BF" w:rsidRDefault="004C01BF" w:rsidP="004C01BF">
            <w:pPr>
              <w:rPr>
                <w:rFonts w:cs="Arial"/>
              </w:rPr>
            </w:pPr>
            <w:r w:rsidRPr="00EC3C84">
              <w:rPr>
                <w:rFonts w:cs="Arial"/>
              </w:rPr>
              <w:t>PowerShell Script based</w:t>
            </w:r>
          </w:p>
        </w:tc>
      </w:tr>
      <w:tr w:rsidR="004C01BF" w14:paraId="66FA4284" w14:textId="77777777" w:rsidTr="00692A22">
        <w:tc>
          <w:tcPr>
            <w:tcW w:w="3585" w:type="dxa"/>
          </w:tcPr>
          <w:p w14:paraId="0041D4A2" w14:textId="408848BE" w:rsidR="004C01BF" w:rsidRPr="004C01BF" w:rsidRDefault="004C01BF" w:rsidP="004C01BF">
            <w:pPr>
              <w:autoSpaceDE w:val="0"/>
              <w:autoSpaceDN w:val="0"/>
              <w:adjustRightInd w:val="0"/>
              <w:spacing w:before="0" w:after="0" w:line="240" w:lineRule="auto"/>
              <w:rPr>
                <w:rFonts w:eastAsia="Times New Roman" w:cs="Arial"/>
              </w:rPr>
            </w:pPr>
            <w:proofErr w:type="gramStart"/>
            <w:r w:rsidRPr="004C01BF">
              <w:rPr>
                <w:rFonts w:eastAsia="Times New Roman" w:cs="Arial"/>
              </w:rPr>
              <w:t>Microsoft.Windows.DHCPServer</w:t>
            </w:r>
            <w:proofErr w:type="gramEnd"/>
            <w:r w:rsidRPr="004C01BF">
              <w:rPr>
                <w:rFonts w:eastAsia="Times New Roman" w:cs="Arial"/>
              </w:rPr>
              <w:t>.2012.FailoverServerWatcher.Discovery</w:t>
            </w:r>
          </w:p>
        </w:tc>
        <w:tc>
          <w:tcPr>
            <w:tcW w:w="3603" w:type="dxa"/>
          </w:tcPr>
          <w:p w14:paraId="7886F542" w14:textId="14FD3229" w:rsidR="004C01BF" w:rsidRPr="004C01BF" w:rsidRDefault="004C01BF" w:rsidP="004C01BF">
            <w:pPr>
              <w:rPr>
                <w:rFonts w:cs="Arial"/>
              </w:rPr>
            </w:pPr>
            <w:r>
              <w:rPr>
                <w:rFonts w:cs="Arial"/>
              </w:rPr>
              <w:t>Discovers DHCP Failover relationships defined between Servers</w:t>
            </w:r>
          </w:p>
        </w:tc>
        <w:tc>
          <w:tcPr>
            <w:tcW w:w="1422" w:type="dxa"/>
          </w:tcPr>
          <w:p w14:paraId="6C7BDDD6" w14:textId="5090B1A8" w:rsidR="004C01BF" w:rsidRPr="004C01BF" w:rsidRDefault="004C01BF" w:rsidP="004C01BF">
            <w:pPr>
              <w:rPr>
                <w:rFonts w:cs="Arial"/>
              </w:rPr>
            </w:pPr>
            <w:r w:rsidRPr="00EC3C84">
              <w:rPr>
                <w:rFonts w:cs="Arial"/>
              </w:rPr>
              <w:t>PowerShell Script based</w:t>
            </w:r>
          </w:p>
        </w:tc>
      </w:tr>
      <w:tr w:rsidR="00B10D99" w14:paraId="459B83DB" w14:textId="77777777" w:rsidTr="00692A22">
        <w:tc>
          <w:tcPr>
            <w:tcW w:w="3585" w:type="dxa"/>
          </w:tcPr>
          <w:p w14:paraId="7ACCAEFE" w14:textId="67BB7D4E" w:rsidR="00B10D99" w:rsidRPr="004C01BF" w:rsidRDefault="00B10D99" w:rsidP="00B10D99">
            <w:pPr>
              <w:autoSpaceDE w:val="0"/>
              <w:autoSpaceDN w:val="0"/>
              <w:adjustRightInd w:val="0"/>
              <w:spacing w:before="0" w:after="0" w:line="240" w:lineRule="auto"/>
              <w:rPr>
                <w:rFonts w:eastAsia="Times New Roman" w:cs="Arial"/>
              </w:rPr>
            </w:pPr>
            <w:proofErr w:type="gramStart"/>
            <w:r w:rsidRPr="004C01BF">
              <w:rPr>
                <w:rFonts w:cs="Arial"/>
              </w:rPr>
              <w:t>Microsoft.Windows.DHCPServer</w:t>
            </w:r>
            <w:proofErr w:type="gramEnd"/>
            <w:r w:rsidRPr="004C01BF">
              <w:rPr>
                <w:rFonts w:cs="Arial"/>
              </w:rPr>
              <w:t>.2012</w:t>
            </w:r>
            <w:r>
              <w:rPr>
                <w:rFonts w:cs="Arial"/>
              </w:rPr>
              <w:t>.R2</w:t>
            </w:r>
            <w:r w:rsidRPr="004C01BF">
              <w:rPr>
                <w:rFonts w:cs="Arial"/>
              </w:rPr>
              <w:t>.Server.Discovery</w:t>
            </w:r>
          </w:p>
        </w:tc>
        <w:tc>
          <w:tcPr>
            <w:tcW w:w="3603" w:type="dxa"/>
          </w:tcPr>
          <w:p w14:paraId="19623279" w14:textId="262655CB" w:rsidR="00B10D99" w:rsidRDefault="00B10D99" w:rsidP="00B10D99">
            <w:pPr>
              <w:rPr>
                <w:rFonts w:cs="Arial"/>
              </w:rPr>
            </w:pPr>
            <w:r w:rsidRPr="004C01BF">
              <w:rPr>
                <w:rFonts w:cs="Arial"/>
              </w:rPr>
              <w:t>Discovers DHCP Server based on the installed DHCP feature.</w:t>
            </w:r>
          </w:p>
        </w:tc>
        <w:tc>
          <w:tcPr>
            <w:tcW w:w="1422" w:type="dxa"/>
          </w:tcPr>
          <w:p w14:paraId="67370A85" w14:textId="27B6113C" w:rsidR="00B10D99" w:rsidRPr="00EC3C84" w:rsidRDefault="00B10D99" w:rsidP="00B10D99">
            <w:pPr>
              <w:rPr>
                <w:rFonts w:cs="Arial"/>
              </w:rPr>
            </w:pPr>
            <w:r w:rsidRPr="004C01BF">
              <w:rPr>
                <w:rFonts w:cs="Arial"/>
              </w:rPr>
              <w:t>PowerShell Script based</w:t>
            </w:r>
          </w:p>
        </w:tc>
      </w:tr>
      <w:tr w:rsidR="00B10D99" w14:paraId="766CA0FE" w14:textId="77777777" w:rsidTr="00692A22">
        <w:tc>
          <w:tcPr>
            <w:tcW w:w="3585" w:type="dxa"/>
          </w:tcPr>
          <w:p w14:paraId="7A1E45D7" w14:textId="1EC3145F" w:rsidR="00B10D99" w:rsidRPr="004C01BF" w:rsidRDefault="00B10D99" w:rsidP="00B10D99">
            <w:pPr>
              <w:autoSpaceDE w:val="0"/>
              <w:autoSpaceDN w:val="0"/>
              <w:adjustRightInd w:val="0"/>
              <w:spacing w:before="0" w:after="0" w:line="240" w:lineRule="auto"/>
              <w:rPr>
                <w:rFonts w:eastAsia="Times New Roman" w:cs="Arial"/>
              </w:rPr>
            </w:pPr>
            <w:proofErr w:type="gramStart"/>
            <w:r w:rsidRPr="004C01BF">
              <w:rPr>
                <w:rFonts w:eastAsia="Times New Roman" w:cs="Arial"/>
              </w:rPr>
              <w:t>Microsoft.Windows.DHCPServer</w:t>
            </w:r>
            <w:proofErr w:type="gramEnd"/>
            <w:r w:rsidRPr="004C01BF">
              <w:rPr>
                <w:rFonts w:eastAsia="Times New Roman" w:cs="Arial"/>
              </w:rPr>
              <w:t>.2012.</w:t>
            </w:r>
            <w:r>
              <w:rPr>
                <w:rFonts w:eastAsia="Times New Roman" w:cs="Arial"/>
              </w:rPr>
              <w:t>R2.</w:t>
            </w:r>
            <w:r w:rsidRPr="004C01BF">
              <w:rPr>
                <w:rFonts w:eastAsia="Times New Roman" w:cs="Arial"/>
              </w:rPr>
              <w:t>ClusterServer.Discovery</w:t>
            </w:r>
          </w:p>
        </w:tc>
        <w:tc>
          <w:tcPr>
            <w:tcW w:w="3603" w:type="dxa"/>
          </w:tcPr>
          <w:p w14:paraId="766A4EC6" w14:textId="73EE0BF2" w:rsidR="00B10D99" w:rsidRDefault="00B10D99" w:rsidP="00B10D99">
            <w:pPr>
              <w:rPr>
                <w:rFonts w:cs="Arial"/>
              </w:rPr>
            </w:pPr>
            <w:r w:rsidRPr="004C01BF">
              <w:rPr>
                <w:rFonts w:cs="Arial"/>
              </w:rPr>
              <w:t>Discovers DHCP Server based on the installed DHCP Failover Cluster feature.</w:t>
            </w:r>
          </w:p>
        </w:tc>
        <w:tc>
          <w:tcPr>
            <w:tcW w:w="1422" w:type="dxa"/>
          </w:tcPr>
          <w:p w14:paraId="675D03EE" w14:textId="0E4D3392" w:rsidR="00B10D99" w:rsidRPr="00EC3C84" w:rsidRDefault="00B10D99" w:rsidP="00B10D99">
            <w:pPr>
              <w:rPr>
                <w:rFonts w:cs="Arial"/>
              </w:rPr>
            </w:pPr>
            <w:r w:rsidRPr="004C01BF">
              <w:rPr>
                <w:rFonts w:cs="Arial"/>
              </w:rPr>
              <w:t>PowerShell Script based</w:t>
            </w:r>
          </w:p>
        </w:tc>
      </w:tr>
      <w:tr w:rsidR="00B10D99" w14:paraId="1DE7D763" w14:textId="77777777" w:rsidTr="00692A22">
        <w:tc>
          <w:tcPr>
            <w:tcW w:w="3585" w:type="dxa"/>
          </w:tcPr>
          <w:p w14:paraId="42C03271" w14:textId="3CF13DBB" w:rsidR="00B10D99" w:rsidRPr="004C01BF" w:rsidRDefault="00B10D99" w:rsidP="00B10D99">
            <w:pPr>
              <w:autoSpaceDE w:val="0"/>
              <w:autoSpaceDN w:val="0"/>
              <w:adjustRightInd w:val="0"/>
              <w:spacing w:before="0" w:after="0" w:line="240" w:lineRule="auto"/>
              <w:rPr>
                <w:rFonts w:eastAsia="Times New Roman" w:cs="Arial"/>
              </w:rPr>
            </w:pPr>
            <w:proofErr w:type="gramStart"/>
            <w:r w:rsidRPr="004C01BF">
              <w:rPr>
                <w:rFonts w:eastAsia="Times New Roman" w:cs="Arial"/>
              </w:rPr>
              <w:lastRenderedPageBreak/>
              <w:t>Microsoft.Windows.DHCPServer</w:t>
            </w:r>
            <w:proofErr w:type="gramEnd"/>
            <w:r w:rsidRPr="004C01BF">
              <w:rPr>
                <w:rFonts w:eastAsia="Times New Roman" w:cs="Arial"/>
              </w:rPr>
              <w:t>.2012</w:t>
            </w:r>
            <w:r>
              <w:rPr>
                <w:rFonts w:eastAsia="Times New Roman" w:cs="Arial"/>
              </w:rPr>
              <w:t>.R2</w:t>
            </w:r>
            <w:r w:rsidRPr="004C01BF">
              <w:rPr>
                <w:rFonts w:eastAsia="Times New Roman" w:cs="Arial"/>
              </w:rPr>
              <w:t>.Scopes.Discovery</w:t>
            </w:r>
          </w:p>
          <w:p w14:paraId="406920D1" w14:textId="77777777" w:rsidR="00B10D99" w:rsidRPr="004C01BF" w:rsidRDefault="00B10D99" w:rsidP="00B10D99">
            <w:pPr>
              <w:autoSpaceDE w:val="0"/>
              <w:autoSpaceDN w:val="0"/>
              <w:adjustRightInd w:val="0"/>
              <w:spacing w:before="0" w:after="0" w:line="240" w:lineRule="auto"/>
              <w:rPr>
                <w:rFonts w:eastAsia="Times New Roman" w:cs="Arial"/>
              </w:rPr>
            </w:pPr>
          </w:p>
        </w:tc>
        <w:tc>
          <w:tcPr>
            <w:tcW w:w="3603" w:type="dxa"/>
          </w:tcPr>
          <w:p w14:paraId="1C1CC52C" w14:textId="625C010D" w:rsidR="00B10D99" w:rsidRDefault="00B10D99" w:rsidP="00B10D99">
            <w:pPr>
              <w:rPr>
                <w:rFonts w:cs="Arial"/>
              </w:rPr>
            </w:pPr>
            <w:r w:rsidRPr="004C01BF">
              <w:rPr>
                <w:rFonts w:cs="Arial"/>
              </w:rPr>
              <w:t>Discovers DHCP IPV4 and IPV6 scopes</w:t>
            </w:r>
          </w:p>
        </w:tc>
        <w:tc>
          <w:tcPr>
            <w:tcW w:w="1422" w:type="dxa"/>
          </w:tcPr>
          <w:p w14:paraId="16C4FB42" w14:textId="7EA12E0E" w:rsidR="00B10D99" w:rsidRPr="00EC3C84" w:rsidRDefault="00B10D99" w:rsidP="00B10D99">
            <w:pPr>
              <w:rPr>
                <w:rFonts w:cs="Arial"/>
              </w:rPr>
            </w:pPr>
            <w:r w:rsidRPr="004C01BF">
              <w:rPr>
                <w:rFonts w:cs="Arial"/>
              </w:rPr>
              <w:t>PowerShell Script based</w:t>
            </w:r>
          </w:p>
        </w:tc>
      </w:tr>
      <w:tr w:rsidR="00B10D99" w14:paraId="0DE420CC" w14:textId="77777777" w:rsidTr="00692A22">
        <w:tc>
          <w:tcPr>
            <w:tcW w:w="3585" w:type="dxa"/>
          </w:tcPr>
          <w:p w14:paraId="623EC495" w14:textId="0DD9F1C6" w:rsidR="00B10D99" w:rsidRPr="004C01BF" w:rsidRDefault="00B10D99" w:rsidP="00B10D99">
            <w:pPr>
              <w:autoSpaceDE w:val="0"/>
              <w:autoSpaceDN w:val="0"/>
              <w:adjustRightInd w:val="0"/>
              <w:spacing w:before="0" w:after="0" w:line="240" w:lineRule="auto"/>
              <w:rPr>
                <w:rFonts w:eastAsia="Times New Roman" w:cs="Arial"/>
              </w:rPr>
            </w:pPr>
            <w:proofErr w:type="gramStart"/>
            <w:r w:rsidRPr="004C01BF">
              <w:rPr>
                <w:rFonts w:eastAsia="Times New Roman" w:cs="Arial"/>
              </w:rPr>
              <w:t>Microsoft.Windows.DHCPServer</w:t>
            </w:r>
            <w:proofErr w:type="gramEnd"/>
            <w:r w:rsidRPr="004C01BF">
              <w:rPr>
                <w:rFonts w:eastAsia="Times New Roman" w:cs="Arial"/>
              </w:rPr>
              <w:t>.2012.</w:t>
            </w:r>
            <w:r>
              <w:rPr>
                <w:rFonts w:eastAsia="Times New Roman" w:cs="Arial"/>
              </w:rPr>
              <w:t>R2.</w:t>
            </w:r>
            <w:r w:rsidRPr="004C01BF">
              <w:rPr>
                <w:rFonts w:eastAsia="Times New Roman" w:cs="Arial"/>
              </w:rPr>
              <w:t>Database.Discovery</w:t>
            </w:r>
          </w:p>
        </w:tc>
        <w:tc>
          <w:tcPr>
            <w:tcW w:w="3603" w:type="dxa"/>
          </w:tcPr>
          <w:p w14:paraId="1D087D3F" w14:textId="68FE5086" w:rsidR="00B10D99" w:rsidRDefault="00B10D99" w:rsidP="00B10D99">
            <w:pPr>
              <w:rPr>
                <w:rFonts w:cs="Arial"/>
              </w:rPr>
            </w:pPr>
            <w:r w:rsidRPr="00EC3C84">
              <w:rPr>
                <w:rFonts w:cs="Arial"/>
              </w:rPr>
              <w:t xml:space="preserve">Discovers DHCP </w:t>
            </w:r>
            <w:r>
              <w:rPr>
                <w:rFonts w:cs="Arial"/>
              </w:rPr>
              <w:t>database</w:t>
            </w:r>
          </w:p>
        </w:tc>
        <w:tc>
          <w:tcPr>
            <w:tcW w:w="1422" w:type="dxa"/>
          </w:tcPr>
          <w:p w14:paraId="69B989B0" w14:textId="7F641751" w:rsidR="00B10D99" w:rsidRPr="00EC3C84" w:rsidRDefault="00B10D99" w:rsidP="00B10D99">
            <w:pPr>
              <w:rPr>
                <w:rFonts w:cs="Arial"/>
              </w:rPr>
            </w:pPr>
            <w:r w:rsidRPr="00EC3C84">
              <w:rPr>
                <w:rFonts w:cs="Arial"/>
              </w:rPr>
              <w:t>PowerShell Script based</w:t>
            </w:r>
          </w:p>
        </w:tc>
      </w:tr>
      <w:tr w:rsidR="00B10D99" w14:paraId="589751AF" w14:textId="77777777" w:rsidTr="00692A22">
        <w:tc>
          <w:tcPr>
            <w:tcW w:w="3585" w:type="dxa"/>
          </w:tcPr>
          <w:p w14:paraId="03CAEF41" w14:textId="7D1CED4D" w:rsidR="00B10D99" w:rsidRPr="004C01BF" w:rsidRDefault="00B10D99" w:rsidP="00B10D99">
            <w:pPr>
              <w:autoSpaceDE w:val="0"/>
              <w:autoSpaceDN w:val="0"/>
              <w:adjustRightInd w:val="0"/>
              <w:spacing w:before="0" w:after="0" w:line="240" w:lineRule="auto"/>
              <w:rPr>
                <w:rFonts w:eastAsia="Times New Roman" w:cs="Arial"/>
              </w:rPr>
            </w:pPr>
            <w:proofErr w:type="gramStart"/>
            <w:r w:rsidRPr="004C01BF">
              <w:rPr>
                <w:rFonts w:eastAsia="Times New Roman" w:cs="Arial"/>
              </w:rPr>
              <w:t>Microsoft.Windows.DHCPServer</w:t>
            </w:r>
            <w:proofErr w:type="gramEnd"/>
            <w:r w:rsidRPr="004C01BF">
              <w:rPr>
                <w:rFonts w:eastAsia="Times New Roman" w:cs="Arial"/>
              </w:rPr>
              <w:t>.2012</w:t>
            </w:r>
            <w:r>
              <w:rPr>
                <w:rFonts w:eastAsia="Times New Roman" w:cs="Arial"/>
              </w:rPr>
              <w:t>.R2</w:t>
            </w:r>
            <w:r w:rsidRPr="004C01BF">
              <w:rPr>
                <w:rFonts w:eastAsia="Times New Roman" w:cs="Arial"/>
              </w:rPr>
              <w:t>.FailoverServerWatcher.Discovery</w:t>
            </w:r>
          </w:p>
        </w:tc>
        <w:tc>
          <w:tcPr>
            <w:tcW w:w="3603" w:type="dxa"/>
          </w:tcPr>
          <w:p w14:paraId="1B494C7C" w14:textId="41857E2F" w:rsidR="00B10D99" w:rsidRDefault="00B10D99" w:rsidP="00B10D99">
            <w:pPr>
              <w:rPr>
                <w:rFonts w:cs="Arial"/>
              </w:rPr>
            </w:pPr>
            <w:r>
              <w:rPr>
                <w:rFonts w:cs="Arial"/>
              </w:rPr>
              <w:t>Discovers DHCP Failover relationships defined between Servers</w:t>
            </w:r>
          </w:p>
        </w:tc>
        <w:tc>
          <w:tcPr>
            <w:tcW w:w="1422" w:type="dxa"/>
          </w:tcPr>
          <w:p w14:paraId="6607E98A" w14:textId="3946AF2F" w:rsidR="00B10D99" w:rsidRPr="00EC3C84" w:rsidRDefault="00B10D99" w:rsidP="00B10D99">
            <w:pPr>
              <w:rPr>
                <w:rFonts w:cs="Arial"/>
              </w:rPr>
            </w:pPr>
            <w:r w:rsidRPr="00EC3C84">
              <w:rPr>
                <w:rFonts w:cs="Arial"/>
              </w:rPr>
              <w:t>PowerShell Script based</w:t>
            </w:r>
          </w:p>
        </w:tc>
      </w:tr>
    </w:tbl>
    <w:p w14:paraId="651F7A0F" w14:textId="5990ADE0" w:rsidR="00A80EA4" w:rsidRDefault="00421912" w:rsidP="00E12494">
      <w:pPr>
        <w:pStyle w:val="Heading2"/>
      </w:pPr>
      <w:bookmarkStart w:id="23" w:name="_Toc470711279"/>
      <w:r>
        <w:t>Groups</w:t>
      </w:r>
      <w:bookmarkEnd w:id="23"/>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3585"/>
        <w:gridCol w:w="3603"/>
        <w:gridCol w:w="1422"/>
      </w:tblGrid>
      <w:tr w:rsidR="00692A22" w14:paraId="4523280E" w14:textId="77777777" w:rsidTr="00692A22">
        <w:trPr>
          <w:tblHeader/>
        </w:trPr>
        <w:tc>
          <w:tcPr>
            <w:tcW w:w="358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2588A0C5" w14:textId="0DEDDF7A" w:rsidR="00692A22" w:rsidRPr="00A80EA4" w:rsidRDefault="00692A22" w:rsidP="00692A22">
            <w:pPr>
              <w:keepNext/>
              <w:rPr>
                <w:b/>
                <w:sz w:val="18"/>
                <w:szCs w:val="18"/>
              </w:rPr>
            </w:pPr>
            <w:r>
              <w:rPr>
                <w:rStyle w:val="Bold"/>
                <w:b w:val="0"/>
                <w:sz w:val="18"/>
              </w:rPr>
              <w:t>GROUPS</w:t>
            </w:r>
          </w:p>
        </w:tc>
        <w:tc>
          <w:tcPr>
            <w:tcW w:w="3603"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058C6FF9" w14:textId="77777777" w:rsidR="00692A22" w:rsidRPr="00A80EA4" w:rsidRDefault="00692A22" w:rsidP="00692A22">
            <w:pPr>
              <w:keepNext/>
              <w:rPr>
                <w:b/>
                <w:sz w:val="18"/>
                <w:szCs w:val="18"/>
              </w:rPr>
            </w:pPr>
            <w:r w:rsidRPr="00A80EA4">
              <w:rPr>
                <w:rStyle w:val="Bold"/>
                <w:b w:val="0"/>
                <w:sz w:val="18"/>
              </w:rPr>
              <w:t>Description</w:t>
            </w:r>
          </w:p>
        </w:tc>
        <w:tc>
          <w:tcPr>
            <w:tcW w:w="1422"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77B06517" w14:textId="77777777" w:rsidR="00692A22" w:rsidRPr="00A80EA4" w:rsidRDefault="00692A22" w:rsidP="00692A22">
            <w:pPr>
              <w:keepNext/>
              <w:rPr>
                <w:b/>
                <w:sz w:val="18"/>
                <w:szCs w:val="18"/>
              </w:rPr>
            </w:pPr>
            <w:r w:rsidRPr="00A80EA4">
              <w:rPr>
                <w:rStyle w:val="Bold"/>
                <w:b w:val="0"/>
                <w:sz w:val="18"/>
              </w:rPr>
              <w:t>Method</w:t>
            </w:r>
          </w:p>
        </w:tc>
      </w:tr>
      <w:tr w:rsidR="00692A22" w14:paraId="67B76987" w14:textId="77777777" w:rsidTr="00692A22">
        <w:tc>
          <w:tcPr>
            <w:tcW w:w="3585" w:type="dxa"/>
          </w:tcPr>
          <w:p w14:paraId="70C46EEF" w14:textId="1423956A" w:rsidR="00692A22" w:rsidRPr="004C01BF" w:rsidRDefault="00692A22" w:rsidP="00692A22">
            <w:pPr>
              <w:rPr>
                <w:rFonts w:cs="Arial"/>
              </w:rPr>
            </w:pPr>
            <w:proofErr w:type="gramStart"/>
            <w:r w:rsidRPr="00692A22">
              <w:rPr>
                <w:rFonts w:cs="Arial"/>
              </w:rPr>
              <w:t>Microsoft.Windows.DHCPServer</w:t>
            </w:r>
            <w:proofErr w:type="gramEnd"/>
            <w:r w:rsidRPr="00692A22">
              <w:rPr>
                <w:rFonts w:cs="Arial"/>
              </w:rPr>
              <w:t>.2012.Group.Servers</w:t>
            </w:r>
          </w:p>
        </w:tc>
        <w:tc>
          <w:tcPr>
            <w:tcW w:w="3603" w:type="dxa"/>
          </w:tcPr>
          <w:p w14:paraId="3AE0BC76" w14:textId="3CE6351B" w:rsidR="00692A22" w:rsidRPr="004C01BF" w:rsidRDefault="00692A22" w:rsidP="00692A22">
            <w:pPr>
              <w:rPr>
                <w:rFonts w:cs="Arial"/>
              </w:rPr>
            </w:pPr>
            <w:r>
              <w:rPr>
                <w:rFonts w:cs="Arial"/>
              </w:rPr>
              <w:t>Populate with DHCP 2012 servers</w:t>
            </w:r>
          </w:p>
        </w:tc>
        <w:tc>
          <w:tcPr>
            <w:tcW w:w="1422" w:type="dxa"/>
          </w:tcPr>
          <w:p w14:paraId="5AAADB99" w14:textId="0E116DCA" w:rsidR="00692A22" w:rsidRPr="004C01BF" w:rsidRDefault="00692A22" w:rsidP="00692A22">
            <w:pPr>
              <w:rPr>
                <w:rFonts w:cs="Arial"/>
              </w:rPr>
            </w:pPr>
            <w:r>
              <w:rPr>
                <w:rFonts w:cs="Arial"/>
              </w:rPr>
              <w:t>Group Populator Module</w:t>
            </w:r>
          </w:p>
        </w:tc>
      </w:tr>
      <w:tr w:rsidR="00692A22" w14:paraId="4E7DEEF7" w14:textId="77777777" w:rsidTr="00692A22">
        <w:tc>
          <w:tcPr>
            <w:tcW w:w="3585" w:type="dxa"/>
          </w:tcPr>
          <w:p w14:paraId="02583DEF" w14:textId="36F2A1DE" w:rsidR="00692A22" w:rsidRPr="004C01BF" w:rsidRDefault="00692A22" w:rsidP="00692A22">
            <w:pPr>
              <w:autoSpaceDE w:val="0"/>
              <w:autoSpaceDN w:val="0"/>
              <w:adjustRightInd w:val="0"/>
              <w:spacing w:before="0" w:after="0" w:line="240" w:lineRule="auto"/>
              <w:rPr>
                <w:rFonts w:eastAsia="Times New Roman" w:cs="Arial"/>
              </w:rPr>
            </w:pPr>
            <w:proofErr w:type="gramStart"/>
            <w:r w:rsidRPr="00692A22">
              <w:rPr>
                <w:rFonts w:eastAsia="Times New Roman" w:cs="Arial"/>
              </w:rPr>
              <w:t>Microsoft.Windows.DHCPServer</w:t>
            </w:r>
            <w:proofErr w:type="gramEnd"/>
            <w:r w:rsidRPr="00692A22">
              <w:rPr>
                <w:rFonts w:eastAsia="Times New Roman" w:cs="Arial"/>
              </w:rPr>
              <w:t>.2012.Group.IPv4Scopes</w:t>
            </w:r>
          </w:p>
        </w:tc>
        <w:tc>
          <w:tcPr>
            <w:tcW w:w="3603" w:type="dxa"/>
          </w:tcPr>
          <w:p w14:paraId="0E4C9DCB" w14:textId="188F2D11" w:rsidR="00692A22" w:rsidRPr="004C01BF" w:rsidRDefault="00692A22" w:rsidP="00692A22">
            <w:pPr>
              <w:rPr>
                <w:rFonts w:cs="Arial"/>
              </w:rPr>
            </w:pPr>
            <w:r>
              <w:rPr>
                <w:rFonts w:cs="Arial"/>
              </w:rPr>
              <w:t>Populate with DHCP 2012 IPV4 Scopes</w:t>
            </w:r>
          </w:p>
        </w:tc>
        <w:tc>
          <w:tcPr>
            <w:tcW w:w="1422" w:type="dxa"/>
          </w:tcPr>
          <w:p w14:paraId="2C4E2F6B" w14:textId="4284A1E2" w:rsidR="00692A22" w:rsidRPr="004C01BF" w:rsidDel="004C01BF" w:rsidRDefault="00692A22" w:rsidP="00692A22">
            <w:pPr>
              <w:rPr>
                <w:rFonts w:cs="Arial"/>
              </w:rPr>
            </w:pPr>
            <w:r>
              <w:rPr>
                <w:rFonts w:cs="Arial"/>
              </w:rPr>
              <w:t>Group Populator Module</w:t>
            </w:r>
          </w:p>
        </w:tc>
      </w:tr>
      <w:tr w:rsidR="00692A22" w14:paraId="4C2A90EB" w14:textId="77777777" w:rsidTr="00692A22">
        <w:tc>
          <w:tcPr>
            <w:tcW w:w="3585" w:type="dxa"/>
          </w:tcPr>
          <w:p w14:paraId="112A9C9E" w14:textId="70D9037E" w:rsidR="00692A22" w:rsidRPr="004C01BF" w:rsidRDefault="00692A22" w:rsidP="00692A22">
            <w:pPr>
              <w:autoSpaceDE w:val="0"/>
              <w:autoSpaceDN w:val="0"/>
              <w:adjustRightInd w:val="0"/>
              <w:spacing w:before="0" w:after="0" w:line="240" w:lineRule="auto"/>
              <w:rPr>
                <w:rFonts w:eastAsia="Times New Roman" w:cs="Arial"/>
              </w:rPr>
            </w:pPr>
            <w:proofErr w:type="gramStart"/>
            <w:r w:rsidRPr="00692A22">
              <w:rPr>
                <w:rFonts w:eastAsia="Times New Roman" w:cs="Arial"/>
              </w:rPr>
              <w:t>Microsoft.Windows.DHCPServer</w:t>
            </w:r>
            <w:proofErr w:type="gramEnd"/>
            <w:r w:rsidRPr="00692A22">
              <w:rPr>
                <w:rFonts w:eastAsia="Times New Roman" w:cs="Arial"/>
              </w:rPr>
              <w:t>.2012.Group.IPv6Scopes</w:t>
            </w:r>
          </w:p>
        </w:tc>
        <w:tc>
          <w:tcPr>
            <w:tcW w:w="3603" w:type="dxa"/>
          </w:tcPr>
          <w:p w14:paraId="2AC705E8" w14:textId="5724D83E" w:rsidR="00692A22" w:rsidRPr="004C01BF" w:rsidRDefault="00692A22" w:rsidP="00692A22">
            <w:pPr>
              <w:rPr>
                <w:rFonts w:cs="Arial"/>
              </w:rPr>
            </w:pPr>
            <w:r>
              <w:rPr>
                <w:rFonts w:cs="Arial"/>
              </w:rPr>
              <w:t>Populate with DHCP 2012 IPV6 Scopes</w:t>
            </w:r>
          </w:p>
        </w:tc>
        <w:tc>
          <w:tcPr>
            <w:tcW w:w="1422" w:type="dxa"/>
          </w:tcPr>
          <w:p w14:paraId="303A6B13" w14:textId="2F9D645A" w:rsidR="00692A22" w:rsidRPr="004C01BF" w:rsidRDefault="00692A22" w:rsidP="00692A22">
            <w:pPr>
              <w:rPr>
                <w:rFonts w:cs="Arial"/>
              </w:rPr>
            </w:pPr>
            <w:r>
              <w:rPr>
                <w:rFonts w:cs="Arial"/>
              </w:rPr>
              <w:t>Group Populator Module</w:t>
            </w:r>
          </w:p>
        </w:tc>
      </w:tr>
      <w:tr w:rsidR="00692A22" w14:paraId="0D8F7BC2" w14:textId="77777777" w:rsidTr="00692A22">
        <w:tc>
          <w:tcPr>
            <w:tcW w:w="3585" w:type="dxa"/>
          </w:tcPr>
          <w:p w14:paraId="1806591F" w14:textId="356A6869" w:rsidR="00692A22" w:rsidRPr="004C01BF" w:rsidRDefault="00692A22" w:rsidP="00692A22">
            <w:pPr>
              <w:autoSpaceDE w:val="0"/>
              <w:autoSpaceDN w:val="0"/>
              <w:adjustRightInd w:val="0"/>
              <w:spacing w:before="0" w:after="0" w:line="240" w:lineRule="auto"/>
              <w:rPr>
                <w:rFonts w:eastAsia="Times New Roman" w:cs="Arial"/>
              </w:rPr>
            </w:pPr>
            <w:proofErr w:type="gramStart"/>
            <w:r w:rsidRPr="00692A22">
              <w:rPr>
                <w:rFonts w:eastAsia="Times New Roman" w:cs="Arial"/>
              </w:rPr>
              <w:t>Microsoft.Windows.DHCPServer</w:t>
            </w:r>
            <w:proofErr w:type="gramEnd"/>
            <w:r w:rsidRPr="00692A22">
              <w:rPr>
                <w:rFonts w:eastAsia="Times New Roman" w:cs="Arial"/>
              </w:rPr>
              <w:t>.2012.FailoverServerWatchersGroup</w:t>
            </w:r>
          </w:p>
        </w:tc>
        <w:tc>
          <w:tcPr>
            <w:tcW w:w="3603" w:type="dxa"/>
          </w:tcPr>
          <w:p w14:paraId="4695B442" w14:textId="5019601A" w:rsidR="00692A22" w:rsidRPr="004C01BF" w:rsidRDefault="00692A22" w:rsidP="00692A22">
            <w:pPr>
              <w:rPr>
                <w:rFonts w:cs="Arial"/>
              </w:rPr>
            </w:pPr>
            <w:r>
              <w:rPr>
                <w:rFonts w:cs="Arial"/>
              </w:rPr>
              <w:t>Populate with DHCP 2012 Failover Server Relationships</w:t>
            </w:r>
          </w:p>
        </w:tc>
        <w:tc>
          <w:tcPr>
            <w:tcW w:w="1422" w:type="dxa"/>
          </w:tcPr>
          <w:p w14:paraId="78311214" w14:textId="0BC77380" w:rsidR="00692A22" w:rsidRPr="004C01BF" w:rsidRDefault="00692A22" w:rsidP="00692A22">
            <w:pPr>
              <w:rPr>
                <w:rFonts w:cs="Arial"/>
              </w:rPr>
            </w:pPr>
            <w:r>
              <w:rPr>
                <w:rFonts w:cs="Arial"/>
              </w:rPr>
              <w:t>Group Populator Module</w:t>
            </w:r>
          </w:p>
        </w:tc>
      </w:tr>
      <w:tr w:rsidR="00B10D99" w14:paraId="755244BE" w14:textId="77777777" w:rsidTr="00692A22">
        <w:tc>
          <w:tcPr>
            <w:tcW w:w="3585" w:type="dxa"/>
          </w:tcPr>
          <w:p w14:paraId="0919B95E" w14:textId="214A45A1" w:rsidR="00B10D99" w:rsidRPr="00692A22" w:rsidRDefault="00B10D99" w:rsidP="00B10D99">
            <w:pPr>
              <w:autoSpaceDE w:val="0"/>
              <w:autoSpaceDN w:val="0"/>
              <w:adjustRightInd w:val="0"/>
              <w:spacing w:before="0" w:after="0" w:line="240" w:lineRule="auto"/>
              <w:rPr>
                <w:rFonts w:eastAsia="Times New Roman" w:cs="Arial"/>
              </w:rPr>
            </w:pPr>
            <w:proofErr w:type="gramStart"/>
            <w:r w:rsidRPr="00692A22">
              <w:rPr>
                <w:rFonts w:cs="Arial"/>
              </w:rPr>
              <w:t>Microsoft.Windows.DHCPServer</w:t>
            </w:r>
            <w:proofErr w:type="gramEnd"/>
            <w:r w:rsidRPr="00692A22">
              <w:rPr>
                <w:rFonts w:cs="Arial"/>
              </w:rPr>
              <w:t>.2012.</w:t>
            </w:r>
            <w:r>
              <w:rPr>
                <w:rFonts w:cs="Arial"/>
              </w:rPr>
              <w:t>R2.</w:t>
            </w:r>
            <w:r w:rsidRPr="00692A22">
              <w:rPr>
                <w:rFonts w:cs="Arial"/>
              </w:rPr>
              <w:t>Group.Servers</w:t>
            </w:r>
          </w:p>
        </w:tc>
        <w:tc>
          <w:tcPr>
            <w:tcW w:w="3603" w:type="dxa"/>
          </w:tcPr>
          <w:p w14:paraId="3AE8F63C" w14:textId="709899C9" w:rsidR="00B10D99" w:rsidRDefault="00B10D99" w:rsidP="00B10D99">
            <w:pPr>
              <w:rPr>
                <w:rFonts w:cs="Arial"/>
              </w:rPr>
            </w:pPr>
            <w:r>
              <w:rPr>
                <w:rFonts w:cs="Arial"/>
              </w:rPr>
              <w:t>Populate with DHCP 2012 R2 servers</w:t>
            </w:r>
          </w:p>
        </w:tc>
        <w:tc>
          <w:tcPr>
            <w:tcW w:w="1422" w:type="dxa"/>
          </w:tcPr>
          <w:p w14:paraId="163B2049" w14:textId="52A9930E" w:rsidR="00B10D99" w:rsidRDefault="00B10D99" w:rsidP="00B10D99">
            <w:pPr>
              <w:rPr>
                <w:rFonts w:cs="Arial"/>
              </w:rPr>
            </w:pPr>
            <w:r>
              <w:rPr>
                <w:rFonts w:cs="Arial"/>
              </w:rPr>
              <w:t>Group Populator Module</w:t>
            </w:r>
          </w:p>
        </w:tc>
      </w:tr>
      <w:tr w:rsidR="00B10D99" w14:paraId="2B84B472" w14:textId="77777777" w:rsidTr="00692A22">
        <w:tc>
          <w:tcPr>
            <w:tcW w:w="3585" w:type="dxa"/>
          </w:tcPr>
          <w:p w14:paraId="70241E03" w14:textId="395DE3FE" w:rsidR="00B10D99" w:rsidRPr="00692A22" w:rsidRDefault="00B10D99" w:rsidP="00B10D99">
            <w:pPr>
              <w:autoSpaceDE w:val="0"/>
              <w:autoSpaceDN w:val="0"/>
              <w:adjustRightInd w:val="0"/>
              <w:spacing w:before="0" w:after="0" w:line="240" w:lineRule="auto"/>
              <w:rPr>
                <w:rFonts w:eastAsia="Times New Roman" w:cs="Arial"/>
              </w:rPr>
            </w:pPr>
            <w:proofErr w:type="gramStart"/>
            <w:r w:rsidRPr="00692A22">
              <w:rPr>
                <w:rFonts w:eastAsia="Times New Roman" w:cs="Arial"/>
              </w:rPr>
              <w:t>Microsoft.Windows.DHCPServer</w:t>
            </w:r>
            <w:proofErr w:type="gramEnd"/>
            <w:r w:rsidRPr="00692A22">
              <w:rPr>
                <w:rFonts w:eastAsia="Times New Roman" w:cs="Arial"/>
              </w:rPr>
              <w:t>.2012.</w:t>
            </w:r>
            <w:r>
              <w:rPr>
                <w:rFonts w:eastAsia="Times New Roman" w:cs="Arial"/>
              </w:rPr>
              <w:t>R2.</w:t>
            </w:r>
            <w:r w:rsidRPr="00692A22">
              <w:rPr>
                <w:rFonts w:eastAsia="Times New Roman" w:cs="Arial"/>
              </w:rPr>
              <w:t>Group.IPv4Scopes</w:t>
            </w:r>
          </w:p>
        </w:tc>
        <w:tc>
          <w:tcPr>
            <w:tcW w:w="3603" w:type="dxa"/>
          </w:tcPr>
          <w:p w14:paraId="34A055FF" w14:textId="2950AD8E" w:rsidR="00B10D99" w:rsidRDefault="00B10D99" w:rsidP="00B10D99">
            <w:pPr>
              <w:rPr>
                <w:rFonts w:cs="Arial"/>
              </w:rPr>
            </w:pPr>
            <w:r>
              <w:rPr>
                <w:rFonts w:cs="Arial"/>
              </w:rPr>
              <w:t>Populate with DHCP 2012 R2 IPV4 Scopes</w:t>
            </w:r>
          </w:p>
        </w:tc>
        <w:tc>
          <w:tcPr>
            <w:tcW w:w="1422" w:type="dxa"/>
          </w:tcPr>
          <w:p w14:paraId="060FE9B0" w14:textId="7D561D63" w:rsidR="00B10D99" w:rsidRDefault="00B10D99" w:rsidP="00B10D99">
            <w:pPr>
              <w:rPr>
                <w:rFonts w:cs="Arial"/>
              </w:rPr>
            </w:pPr>
            <w:r>
              <w:rPr>
                <w:rFonts w:cs="Arial"/>
              </w:rPr>
              <w:t>Group Populator Module</w:t>
            </w:r>
          </w:p>
        </w:tc>
      </w:tr>
      <w:tr w:rsidR="00B10D99" w14:paraId="60D4ECAE" w14:textId="77777777" w:rsidTr="00692A22">
        <w:tc>
          <w:tcPr>
            <w:tcW w:w="3585" w:type="dxa"/>
          </w:tcPr>
          <w:p w14:paraId="1D0B3309" w14:textId="62004B15" w:rsidR="00B10D99" w:rsidRPr="00692A22" w:rsidRDefault="00B10D99" w:rsidP="00B10D99">
            <w:pPr>
              <w:autoSpaceDE w:val="0"/>
              <w:autoSpaceDN w:val="0"/>
              <w:adjustRightInd w:val="0"/>
              <w:spacing w:before="0" w:after="0" w:line="240" w:lineRule="auto"/>
              <w:rPr>
                <w:rFonts w:eastAsia="Times New Roman" w:cs="Arial"/>
              </w:rPr>
            </w:pPr>
            <w:proofErr w:type="gramStart"/>
            <w:r w:rsidRPr="00692A22">
              <w:rPr>
                <w:rFonts w:eastAsia="Times New Roman" w:cs="Arial"/>
              </w:rPr>
              <w:lastRenderedPageBreak/>
              <w:t>Microsoft.Windows.DHCPServer</w:t>
            </w:r>
            <w:proofErr w:type="gramEnd"/>
            <w:r w:rsidRPr="00692A22">
              <w:rPr>
                <w:rFonts w:eastAsia="Times New Roman" w:cs="Arial"/>
              </w:rPr>
              <w:t>.2012.</w:t>
            </w:r>
            <w:r>
              <w:rPr>
                <w:rFonts w:eastAsia="Times New Roman" w:cs="Arial"/>
              </w:rPr>
              <w:t>R2.</w:t>
            </w:r>
            <w:r w:rsidRPr="00692A22">
              <w:rPr>
                <w:rFonts w:eastAsia="Times New Roman" w:cs="Arial"/>
              </w:rPr>
              <w:t>Group.IPv6Scopes</w:t>
            </w:r>
          </w:p>
        </w:tc>
        <w:tc>
          <w:tcPr>
            <w:tcW w:w="3603" w:type="dxa"/>
          </w:tcPr>
          <w:p w14:paraId="51B1ADE5" w14:textId="171EEC0B" w:rsidR="00B10D99" w:rsidRDefault="00B10D99" w:rsidP="00B10D99">
            <w:pPr>
              <w:rPr>
                <w:rFonts w:cs="Arial"/>
              </w:rPr>
            </w:pPr>
            <w:r>
              <w:rPr>
                <w:rFonts w:cs="Arial"/>
              </w:rPr>
              <w:t>Populate with DHCP 2012 R2 IPV6 Scopes</w:t>
            </w:r>
          </w:p>
        </w:tc>
        <w:tc>
          <w:tcPr>
            <w:tcW w:w="1422" w:type="dxa"/>
          </w:tcPr>
          <w:p w14:paraId="28690AED" w14:textId="3A535DA3" w:rsidR="00B10D99" w:rsidRDefault="00B10D99" w:rsidP="00B10D99">
            <w:pPr>
              <w:rPr>
                <w:rFonts w:cs="Arial"/>
              </w:rPr>
            </w:pPr>
            <w:r>
              <w:rPr>
                <w:rFonts w:cs="Arial"/>
              </w:rPr>
              <w:t>Group Populator Module</w:t>
            </w:r>
          </w:p>
        </w:tc>
      </w:tr>
      <w:tr w:rsidR="00B10D99" w14:paraId="2FBA9BCE" w14:textId="77777777" w:rsidTr="00692A22">
        <w:tc>
          <w:tcPr>
            <w:tcW w:w="3585" w:type="dxa"/>
          </w:tcPr>
          <w:p w14:paraId="6388AD18" w14:textId="404D4D3B" w:rsidR="00B10D99" w:rsidRPr="00692A22" w:rsidRDefault="00B10D99" w:rsidP="00B10D99">
            <w:pPr>
              <w:autoSpaceDE w:val="0"/>
              <w:autoSpaceDN w:val="0"/>
              <w:adjustRightInd w:val="0"/>
              <w:spacing w:before="0" w:after="0" w:line="240" w:lineRule="auto"/>
              <w:rPr>
                <w:rFonts w:eastAsia="Times New Roman" w:cs="Arial"/>
              </w:rPr>
            </w:pPr>
            <w:proofErr w:type="gramStart"/>
            <w:r w:rsidRPr="00692A22">
              <w:rPr>
                <w:rFonts w:eastAsia="Times New Roman" w:cs="Arial"/>
              </w:rPr>
              <w:t>Microsoft.Windows.DHCPServer</w:t>
            </w:r>
            <w:proofErr w:type="gramEnd"/>
            <w:r w:rsidRPr="00692A22">
              <w:rPr>
                <w:rFonts w:eastAsia="Times New Roman" w:cs="Arial"/>
              </w:rPr>
              <w:t>.2012.</w:t>
            </w:r>
            <w:r>
              <w:rPr>
                <w:rFonts w:eastAsia="Times New Roman" w:cs="Arial"/>
              </w:rPr>
              <w:t>R2.</w:t>
            </w:r>
            <w:r w:rsidRPr="00692A22">
              <w:rPr>
                <w:rFonts w:eastAsia="Times New Roman" w:cs="Arial"/>
              </w:rPr>
              <w:t>FailoverServerWatchersGroup</w:t>
            </w:r>
          </w:p>
        </w:tc>
        <w:tc>
          <w:tcPr>
            <w:tcW w:w="3603" w:type="dxa"/>
          </w:tcPr>
          <w:p w14:paraId="0D65626A" w14:textId="1852121A" w:rsidR="00B10D99" w:rsidRDefault="00B10D99" w:rsidP="00B10D99">
            <w:pPr>
              <w:rPr>
                <w:rFonts w:cs="Arial"/>
              </w:rPr>
            </w:pPr>
            <w:r>
              <w:rPr>
                <w:rFonts w:cs="Arial"/>
              </w:rPr>
              <w:t>Populate with DHCP 2012 R2 Failover Server Relationships</w:t>
            </w:r>
          </w:p>
        </w:tc>
        <w:tc>
          <w:tcPr>
            <w:tcW w:w="1422" w:type="dxa"/>
          </w:tcPr>
          <w:p w14:paraId="057D372E" w14:textId="153805FC" w:rsidR="00B10D99" w:rsidRDefault="00B10D99" w:rsidP="00B10D99">
            <w:pPr>
              <w:rPr>
                <w:rFonts w:cs="Arial"/>
              </w:rPr>
            </w:pPr>
            <w:r>
              <w:rPr>
                <w:rFonts w:cs="Arial"/>
              </w:rPr>
              <w:t>Group Populator Module</w:t>
            </w:r>
          </w:p>
        </w:tc>
      </w:tr>
      <w:tr w:rsidR="00335EBE" w14:paraId="2E4F72E8" w14:textId="77777777" w:rsidTr="00692A22">
        <w:tc>
          <w:tcPr>
            <w:tcW w:w="3585" w:type="dxa"/>
          </w:tcPr>
          <w:p w14:paraId="018308C0" w14:textId="139D15AD" w:rsidR="00335EBE" w:rsidRPr="00335EBE" w:rsidRDefault="00335EBE" w:rsidP="00B10D99">
            <w:pPr>
              <w:autoSpaceDE w:val="0"/>
              <w:autoSpaceDN w:val="0"/>
              <w:adjustRightInd w:val="0"/>
              <w:spacing w:before="0" w:after="0" w:line="240" w:lineRule="auto"/>
              <w:rPr>
                <w:rFonts w:eastAsia="Times New Roman" w:cs="Arial"/>
              </w:rPr>
            </w:pPr>
            <w:proofErr w:type="gramStart"/>
            <w:r w:rsidRPr="00335EBE">
              <w:rPr>
                <w:rFonts w:eastAsia="Times New Roman" w:cs="Arial"/>
              </w:rPr>
              <w:t>Microsoft.Windows.DHCPServer</w:t>
            </w:r>
            <w:proofErr w:type="gramEnd"/>
            <w:r w:rsidRPr="00335EBE">
              <w:rPr>
                <w:rFonts w:eastAsia="Times New Roman" w:cs="Arial"/>
              </w:rPr>
              <w:t>.2012.R2.Group.Superscopes</w:t>
            </w:r>
          </w:p>
        </w:tc>
        <w:tc>
          <w:tcPr>
            <w:tcW w:w="3603" w:type="dxa"/>
          </w:tcPr>
          <w:p w14:paraId="1AF36EF1" w14:textId="3652BC4B" w:rsidR="00335EBE" w:rsidRDefault="00335EBE" w:rsidP="00B10D99">
            <w:pPr>
              <w:rPr>
                <w:rFonts w:cs="Arial"/>
              </w:rPr>
            </w:pPr>
            <w:r>
              <w:rPr>
                <w:rFonts w:cs="Arial"/>
              </w:rPr>
              <w:t>Populate with DHCP 2012 R2 Super Scopes</w:t>
            </w:r>
          </w:p>
        </w:tc>
        <w:tc>
          <w:tcPr>
            <w:tcW w:w="1422" w:type="dxa"/>
          </w:tcPr>
          <w:p w14:paraId="07F3C815" w14:textId="1F0E5D78" w:rsidR="00335EBE" w:rsidRDefault="00335EBE" w:rsidP="00B10D99">
            <w:pPr>
              <w:rPr>
                <w:rFonts w:cs="Arial"/>
              </w:rPr>
            </w:pPr>
            <w:r>
              <w:rPr>
                <w:rFonts w:cs="Arial"/>
              </w:rPr>
              <w:t>Group Populator DS</w:t>
            </w:r>
          </w:p>
        </w:tc>
      </w:tr>
    </w:tbl>
    <w:p w14:paraId="187491FE" w14:textId="0F763FBD" w:rsidR="00421912" w:rsidRPr="00692A22" w:rsidRDefault="00421912" w:rsidP="00E12494">
      <w:pPr>
        <w:pStyle w:val="Heading2"/>
      </w:pPr>
      <w:bookmarkStart w:id="24" w:name="_Toc470711280"/>
      <w:r>
        <w:t>Classes</w:t>
      </w:r>
      <w:bookmarkEnd w:id="24"/>
    </w:p>
    <w:p w14:paraId="651F7A10" w14:textId="77777777" w:rsidR="00A80EA4" w:rsidRDefault="00A80EA4">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3585"/>
        <w:gridCol w:w="3600"/>
        <w:gridCol w:w="1425"/>
      </w:tblGrid>
      <w:tr w:rsidR="00A80EA4" w14:paraId="651F7A14" w14:textId="77777777" w:rsidTr="009562E2">
        <w:trPr>
          <w:tblHeader/>
        </w:trPr>
        <w:tc>
          <w:tcPr>
            <w:tcW w:w="358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51F7A11" w14:textId="77777777" w:rsidR="00A80EA4" w:rsidRPr="00A80EA4" w:rsidRDefault="00A80EA4" w:rsidP="00A80EA4">
            <w:pPr>
              <w:keepNext/>
              <w:rPr>
                <w:b/>
                <w:sz w:val="18"/>
                <w:szCs w:val="18"/>
              </w:rPr>
            </w:pPr>
            <w:r w:rsidRPr="00A80EA4">
              <w:rPr>
                <w:rStyle w:val="Bold"/>
                <w:b w:val="0"/>
                <w:sz w:val="18"/>
              </w:rPr>
              <w:t>CLASSES</w:t>
            </w:r>
          </w:p>
        </w:tc>
        <w:tc>
          <w:tcPr>
            <w:tcW w:w="3600"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51F7A12" w14:textId="77777777" w:rsidR="00A80EA4" w:rsidRPr="00A80EA4" w:rsidRDefault="00A80EA4" w:rsidP="00A80EA4">
            <w:pPr>
              <w:keepNext/>
              <w:rPr>
                <w:b/>
                <w:sz w:val="18"/>
                <w:szCs w:val="18"/>
              </w:rPr>
            </w:pPr>
            <w:r w:rsidRPr="00A80EA4">
              <w:rPr>
                <w:rStyle w:val="Bold"/>
                <w:b w:val="0"/>
                <w:sz w:val="18"/>
              </w:rPr>
              <w:t>Purpose</w:t>
            </w:r>
          </w:p>
        </w:tc>
        <w:tc>
          <w:tcPr>
            <w:tcW w:w="1425"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51F7A13" w14:textId="77777777" w:rsidR="00A80EA4" w:rsidRPr="00A80EA4" w:rsidRDefault="00A80EA4" w:rsidP="00A80EA4">
            <w:pPr>
              <w:keepNext/>
              <w:rPr>
                <w:b/>
                <w:sz w:val="18"/>
                <w:szCs w:val="18"/>
              </w:rPr>
            </w:pPr>
            <w:r w:rsidRPr="00A80EA4">
              <w:rPr>
                <w:rStyle w:val="Bold"/>
                <w:b w:val="0"/>
                <w:sz w:val="18"/>
              </w:rPr>
              <w:t>Notes</w:t>
            </w:r>
          </w:p>
        </w:tc>
      </w:tr>
      <w:tr w:rsidR="00A80EA4" w14:paraId="651F7A18" w14:textId="77777777" w:rsidTr="009562E2">
        <w:tc>
          <w:tcPr>
            <w:tcW w:w="3585" w:type="dxa"/>
          </w:tcPr>
          <w:p w14:paraId="651F7A15" w14:textId="73F0FE36" w:rsidR="00A80EA4" w:rsidRDefault="00692A22">
            <w:proofErr w:type="gramStart"/>
            <w:r w:rsidRPr="00692A22">
              <w:t>Microsoft.Windows.DHCPServer</w:t>
            </w:r>
            <w:proofErr w:type="gramEnd"/>
            <w:r w:rsidRPr="00692A22">
              <w:t>.2012.Server</w:t>
            </w:r>
          </w:p>
        </w:tc>
        <w:tc>
          <w:tcPr>
            <w:tcW w:w="3600" w:type="dxa"/>
          </w:tcPr>
          <w:p w14:paraId="651F7A16" w14:textId="77777777" w:rsidR="00A80EA4" w:rsidRDefault="00A80EA4">
            <w:r>
              <w:t>The class represents the DHCP server service and its functional state.</w:t>
            </w:r>
          </w:p>
        </w:tc>
        <w:tc>
          <w:tcPr>
            <w:tcW w:w="1425" w:type="dxa"/>
          </w:tcPr>
          <w:p w14:paraId="651F7A17" w14:textId="77777777" w:rsidR="00A80EA4" w:rsidRDefault="00A80EA4">
            <w:r>
              <w:t>The base class is a Windows Computer Role.</w:t>
            </w:r>
          </w:p>
        </w:tc>
      </w:tr>
      <w:tr w:rsidR="00692A22" w14:paraId="7FC9DC3F" w14:textId="77777777" w:rsidTr="000B4FDD">
        <w:tc>
          <w:tcPr>
            <w:tcW w:w="3585" w:type="dxa"/>
          </w:tcPr>
          <w:p w14:paraId="30FB89B5" w14:textId="122DEE80" w:rsidR="00692A22" w:rsidRPr="00692A22" w:rsidRDefault="00692A22" w:rsidP="00692A22">
            <w:proofErr w:type="gramStart"/>
            <w:r w:rsidRPr="00692A22">
              <w:t>Microsoft.Windows.DHCPServer</w:t>
            </w:r>
            <w:proofErr w:type="gramEnd"/>
            <w:r w:rsidRPr="00692A22">
              <w:t>.2012.IPv4Scope</w:t>
            </w:r>
          </w:p>
        </w:tc>
        <w:tc>
          <w:tcPr>
            <w:tcW w:w="3600" w:type="dxa"/>
          </w:tcPr>
          <w:p w14:paraId="3CDEBFF1" w14:textId="139D879E" w:rsidR="00692A22" w:rsidRDefault="00692A22" w:rsidP="009562E2">
            <w:r>
              <w:t>The class represents the DHCP IPV4 scopes defined in a DHCP 2012 server and its functional state.</w:t>
            </w:r>
          </w:p>
        </w:tc>
        <w:tc>
          <w:tcPr>
            <w:tcW w:w="1425" w:type="dxa"/>
          </w:tcPr>
          <w:p w14:paraId="48765C90" w14:textId="533EEBC0" w:rsidR="00692A22" w:rsidRDefault="00692A22" w:rsidP="009562E2">
            <w:r>
              <w:t>The base class is Windows Application component.</w:t>
            </w:r>
          </w:p>
        </w:tc>
      </w:tr>
      <w:tr w:rsidR="00692A22" w14:paraId="16607909" w14:textId="77777777" w:rsidTr="000B4FDD">
        <w:tc>
          <w:tcPr>
            <w:tcW w:w="3585" w:type="dxa"/>
          </w:tcPr>
          <w:p w14:paraId="18DF0953" w14:textId="35DE5B94" w:rsidR="00692A22" w:rsidRPr="00692A22" w:rsidRDefault="00692A22" w:rsidP="00692A22">
            <w:proofErr w:type="gramStart"/>
            <w:r w:rsidRPr="00692A22">
              <w:t>Micros</w:t>
            </w:r>
            <w:r>
              <w:t>oft.Windows.DHCPServer</w:t>
            </w:r>
            <w:proofErr w:type="gramEnd"/>
            <w:r>
              <w:t>.2012.IPv6</w:t>
            </w:r>
            <w:r w:rsidRPr="00692A22">
              <w:t>Scope</w:t>
            </w:r>
          </w:p>
        </w:tc>
        <w:tc>
          <w:tcPr>
            <w:tcW w:w="3600" w:type="dxa"/>
          </w:tcPr>
          <w:p w14:paraId="3F7562A2" w14:textId="7D43BCDB" w:rsidR="00692A22" w:rsidRDefault="00692A22" w:rsidP="00692A22">
            <w:r>
              <w:t>The class represents the DHCP IPV6 scopes defined in a DHCP 2012 server and its functional state.</w:t>
            </w:r>
          </w:p>
        </w:tc>
        <w:tc>
          <w:tcPr>
            <w:tcW w:w="1425" w:type="dxa"/>
          </w:tcPr>
          <w:p w14:paraId="1555C482" w14:textId="5E0F9703" w:rsidR="00692A22" w:rsidRDefault="00692A22" w:rsidP="00692A22">
            <w:r>
              <w:t>The base class is Windows Application component.</w:t>
            </w:r>
          </w:p>
        </w:tc>
      </w:tr>
      <w:tr w:rsidR="00692A22" w14:paraId="5AA7D647" w14:textId="77777777" w:rsidTr="000B4FDD">
        <w:tc>
          <w:tcPr>
            <w:tcW w:w="3585" w:type="dxa"/>
          </w:tcPr>
          <w:p w14:paraId="291A99DB" w14:textId="64BEE49A" w:rsidR="00692A22" w:rsidRPr="00692A22" w:rsidRDefault="00692A22" w:rsidP="00692A22">
            <w:proofErr w:type="gramStart"/>
            <w:r w:rsidRPr="00692A22">
              <w:t>Microsoft.Windows.DHCPServer</w:t>
            </w:r>
            <w:proofErr w:type="gramEnd"/>
            <w:r w:rsidRPr="00692A22">
              <w:t>.2012.IPv6Runtime</w:t>
            </w:r>
          </w:p>
        </w:tc>
        <w:tc>
          <w:tcPr>
            <w:tcW w:w="3600" w:type="dxa"/>
          </w:tcPr>
          <w:p w14:paraId="7C8D1D54" w14:textId="6F272E6C" w:rsidR="00692A22" w:rsidRDefault="009562E2" w:rsidP="009562E2">
            <w:r>
              <w:t>This class represents an</w:t>
            </w:r>
            <w:r w:rsidR="00692A22">
              <w:t xml:space="preserve"> IPV6 </w:t>
            </w:r>
            <w:r>
              <w:t>installation that i</w:t>
            </w:r>
            <w:r w:rsidR="00692A22">
              <w:t>s defined in the DHCP 2012 Server</w:t>
            </w:r>
            <w:r>
              <w:t>, and its Role functional state.</w:t>
            </w:r>
          </w:p>
        </w:tc>
        <w:tc>
          <w:tcPr>
            <w:tcW w:w="1425" w:type="dxa"/>
          </w:tcPr>
          <w:p w14:paraId="4CAB1740" w14:textId="3114FD10" w:rsidR="00692A22" w:rsidRDefault="00692A22" w:rsidP="009562E2">
            <w:r>
              <w:t>The base class is Windows Application component.</w:t>
            </w:r>
          </w:p>
        </w:tc>
      </w:tr>
      <w:tr w:rsidR="00692A22" w14:paraId="20158DBD" w14:textId="77777777" w:rsidTr="000B4FDD">
        <w:tc>
          <w:tcPr>
            <w:tcW w:w="3585" w:type="dxa"/>
          </w:tcPr>
          <w:p w14:paraId="0DD6A989" w14:textId="74E07FBB" w:rsidR="00692A22" w:rsidRPr="00692A22" w:rsidRDefault="009562E2" w:rsidP="00692A22">
            <w:proofErr w:type="gramStart"/>
            <w:r w:rsidRPr="009562E2">
              <w:t>Microsoft.Windows.DHCPServer</w:t>
            </w:r>
            <w:proofErr w:type="gramEnd"/>
            <w:r w:rsidRPr="009562E2">
              <w:t>.2012.FailoverServerWatcher</w:t>
            </w:r>
          </w:p>
        </w:tc>
        <w:tc>
          <w:tcPr>
            <w:tcW w:w="3600" w:type="dxa"/>
          </w:tcPr>
          <w:p w14:paraId="7F3297DA" w14:textId="1B39B567" w:rsidR="00692A22" w:rsidRDefault="009562E2" w:rsidP="00692A22">
            <w:r>
              <w:t>This class represents a Failover Server relationship defined in a DHCP 2012 Server and its functional state</w:t>
            </w:r>
          </w:p>
        </w:tc>
        <w:tc>
          <w:tcPr>
            <w:tcW w:w="1425" w:type="dxa"/>
          </w:tcPr>
          <w:p w14:paraId="52F8710B" w14:textId="4A80CEFA" w:rsidR="00692A22" w:rsidRDefault="009562E2" w:rsidP="00692A22">
            <w:r>
              <w:t xml:space="preserve">This base class </w:t>
            </w:r>
            <w:proofErr w:type="gramStart"/>
            <w:r>
              <w:t>is  system</w:t>
            </w:r>
            <w:proofErr w:type="gramEnd"/>
            <w:r>
              <w:t xml:space="preserve"> perspective </w:t>
            </w:r>
          </w:p>
        </w:tc>
      </w:tr>
      <w:tr w:rsidR="00B10D99" w14:paraId="275A9800" w14:textId="77777777" w:rsidTr="000B4FDD">
        <w:tc>
          <w:tcPr>
            <w:tcW w:w="3585" w:type="dxa"/>
          </w:tcPr>
          <w:p w14:paraId="4A102F17" w14:textId="469F442B" w:rsidR="00B10D99" w:rsidRPr="009562E2" w:rsidRDefault="00B10D99" w:rsidP="00B10D99">
            <w:proofErr w:type="gramStart"/>
            <w:r w:rsidRPr="00692A22">
              <w:lastRenderedPageBreak/>
              <w:t>Microsoft.Windows.DHCPServer</w:t>
            </w:r>
            <w:proofErr w:type="gramEnd"/>
            <w:r w:rsidRPr="00692A22">
              <w:t>.2012</w:t>
            </w:r>
            <w:r>
              <w:t>.R2</w:t>
            </w:r>
            <w:r w:rsidRPr="00692A22">
              <w:t>.Server</w:t>
            </w:r>
          </w:p>
        </w:tc>
        <w:tc>
          <w:tcPr>
            <w:tcW w:w="3600" w:type="dxa"/>
          </w:tcPr>
          <w:p w14:paraId="69EB6C4E" w14:textId="0BC34075" w:rsidR="00B10D99" w:rsidRDefault="00B10D99" w:rsidP="00B10D99">
            <w:r>
              <w:t>The class represents the DHCP server service and its functional state.</w:t>
            </w:r>
          </w:p>
        </w:tc>
        <w:tc>
          <w:tcPr>
            <w:tcW w:w="1425" w:type="dxa"/>
          </w:tcPr>
          <w:p w14:paraId="07A6DC35" w14:textId="5C8C8E30" w:rsidR="00B10D99" w:rsidRDefault="00B10D99" w:rsidP="00B10D99">
            <w:r>
              <w:t>The base class is a Windows Computer Role.</w:t>
            </w:r>
          </w:p>
        </w:tc>
      </w:tr>
      <w:tr w:rsidR="00B10D99" w14:paraId="31514F29" w14:textId="77777777" w:rsidTr="000B4FDD">
        <w:tc>
          <w:tcPr>
            <w:tcW w:w="3585" w:type="dxa"/>
          </w:tcPr>
          <w:p w14:paraId="5985FB0F" w14:textId="401171B6" w:rsidR="00B10D99" w:rsidRPr="009562E2" w:rsidRDefault="00B10D99" w:rsidP="00B10D99">
            <w:proofErr w:type="gramStart"/>
            <w:r w:rsidRPr="00692A22">
              <w:t>Microsoft.Windows.DHCPServer</w:t>
            </w:r>
            <w:proofErr w:type="gramEnd"/>
            <w:r w:rsidRPr="00692A22">
              <w:t>.2012</w:t>
            </w:r>
            <w:r>
              <w:t>.R2</w:t>
            </w:r>
            <w:r w:rsidRPr="00692A22">
              <w:t>.IPv4Scope</w:t>
            </w:r>
          </w:p>
        </w:tc>
        <w:tc>
          <w:tcPr>
            <w:tcW w:w="3600" w:type="dxa"/>
          </w:tcPr>
          <w:p w14:paraId="03FD5E19" w14:textId="784431D3" w:rsidR="00B10D99" w:rsidRDefault="00B10D99" w:rsidP="00B10D99">
            <w:r>
              <w:t>The class represents the DHCP IPV4 scopes defined in a DHCP 2012 R2 server and its functional state.</w:t>
            </w:r>
          </w:p>
        </w:tc>
        <w:tc>
          <w:tcPr>
            <w:tcW w:w="1425" w:type="dxa"/>
          </w:tcPr>
          <w:p w14:paraId="2A0F8AEC" w14:textId="7B18E0C5" w:rsidR="00B10D99" w:rsidRDefault="00B10D99" w:rsidP="00B10D99">
            <w:r>
              <w:t>The base class is Windows Application component.</w:t>
            </w:r>
          </w:p>
        </w:tc>
      </w:tr>
      <w:tr w:rsidR="00B10D99" w14:paraId="4953A47E" w14:textId="77777777" w:rsidTr="000B4FDD">
        <w:tc>
          <w:tcPr>
            <w:tcW w:w="3585" w:type="dxa"/>
          </w:tcPr>
          <w:p w14:paraId="1756A00E" w14:textId="6B385C44" w:rsidR="00B10D99" w:rsidRPr="009562E2" w:rsidRDefault="00B10D99" w:rsidP="00B10D99">
            <w:proofErr w:type="gramStart"/>
            <w:r w:rsidRPr="00692A22">
              <w:t>Micros</w:t>
            </w:r>
            <w:r>
              <w:t>oft.Windows.DHCPServer</w:t>
            </w:r>
            <w:proofErr w:type="gramEnd"/>
            <w:r>
              <w:t>.2012.R2.IPv6</w:t>
            </w:r>
            <w:r w:rsidRPr="00692A22">
              <w:t>Scope</w:t>
            </w:r>
          </w:p>
        </w:tc>
        <w:tc>
          <w:tcPr>
            <w:tcW w:w="3600" w:type="dxa"/>
          </w:tcPr>
          <w:p w14:paraId="7146E97D" w14:textId="6C389D34" w:rsidR="00B10D99" w:rsidRDefault="00B10D99" w:rsidP="00B10D99">
            <w:r>
              <w:t>The class represents the DHCP IPV6 scopes defined in a DHCP 2012 R2 server and its functional state.</w:t>
            </w:r>
          </w:p>
        </w:tc>
        <w:tc>
          <w:tcPr>
            <w:tcW w:w="1425" w:type="dxa"/>
          </w:tcPr>
          <w:p w14:paraId="48784749" w14:textId="1C663909" w:rsidR="00B10D99" w:rsidRDefault="00B10D99" w:rsidP="00B10D99">
            <w:r>
              <w:t>The base class is Windows Application component.</w:t>
            </w:r>
          </w:p>
        </w:tc>
      </w:tr>
      <w:tr w:rsidR="00B10D99" w14:paraId="53133358" w14:textId="77777777" w:rsidTr="000B4FDD">
        <w:tc>
          <w:tcPr>
            <w:tcW w:w="3585" w:type="dxa"/>
          </w:tcPr>
          <w:p w14:paraId="28DA61F9" w14:textId="52F3C183" w:rsidR="00B10D99" w:rsidRPr="009562E2" w:rsidRDefault="00B10D99" w:rsidP="00B10D99">
            <w:proofErr w:type="gramStart"/>
            <w:r w:rsidRPr="00692A22">
              <w:t>Microsoft.Windows.DHCPServer</w:t>
            </w:r>
            <w:proofErr w:type="gramEnd"/>
            <w:r w:rsidRPr="00692A22">
              <w:t>.2012</w:t>
            </w:r>
            <w:r>
              <w:t>.R2</w:t>
            </w:r>
            <w:r w:rsidRPr="00692A22">
              <w:t>.IPv6Runtime</w:t>
            </w:r>
          </w:p>
        </w:tc>
        <w:tc>
          <w:tcPr>
            <w:tcW w:w="3600" w:type="dxa"/>
          </w:tcPr>
          <w:p w14:paraId="5CED4C05" w14:textId="6C538E89" w:rsidR="00B10D99" w:rsidRDefault="00B10D99" w:rsidP="00B10D99">
            <w:r>
              <w:t>This class represents an IPV6 installation that is defined in the DHCP 2012 R2 Server, and its Role functional state.</w:t>
            </w:r>
          </w:p>
        </w:tc>
        <w:tc>
          <w:tcPr>
            <w:tcW w:w="1425" w:type="dxa"/>
          </w:tcPr>
          <w:p w14:paraId="168A4F5C" w14:textId="6ECE8047" w:rsidR="00B10D99" w:rsidRDefault="00B10D99" w:rsidP="00B10D99">
            <w:r>
              <w:t>The base class is Windows Application component.</w:t>
            </w:r>
          </w:p>
        </w:tc>
      </w:tr>
      <w:tr w:rsidR="00B10D99" w14:paraId="5BEAA672" w14:textId="77777777" w:rsidTr="000B4FDD">
        <w:tc>
          <w:tcPr>
            <w:tcW w:w="3585" w:type="dxa"/>
          </w:tcPr>
          <w:p w14:paraId="22A59648" w14:textId="5C9016B4" w:rsidR="00B10D99" w:rsidRPr="009562E2" w:rsidRDefault="00B10D99" w:rsidP="00B10D99">
            <w:proofErr w:type="gramStart"/>
            <w:r w:rsidRPr="009562E2">
              <w:t>Microsoft.Windows.DHCPServer</w:t>
            </w:r>
            <w:proofErr w:type="gramEnd"/>
            <w:r w:rsidRPr="009562E2">
              <w:t>.2012</w:t>
            </w:r>
            <w:r>
              <w:t>.R2</w:t>
            </w:r>
            <w:r w:rsidRPr="009562E2">
              <w:t>.FailoverServerWatcher</w:t>
            </w:r>
          </w:p>
        </w:tc>
        <w:tc>
          <w:tcPr>
            <w:tcW w:w="3600" w:type="dxa"/>
          </w:tcPr>
          <w:p w14:paraId="4582FD6E" w14:textId="1EC3D7D3" w:rsidR="00B10D99" w:rsidRDefault="00B10D99" w:rsidP="00B10D99">
            <w:r>
              <w:t>This class represents a Failover Server relationship defined in a DHCP 2012 R2 Server and its functional state</w:t>
            </w:r>
          </w:p>
        </w:tc>
        <w:tc>
          <w:tcPr>
            <w:tcW w:w="1425" w:type="dxa"/>
          </w:tcPr>
          <w:p w14:paraId="4D41446B" w14:textId="4CCF4538" w:rsidR="00B10D99" w:rsidRDefault="00B10D99" w:rsidP="00B10D99">
            <w:r>
              <w:t xml:space="preserve">This base class </w:t>
            </w:r>
            <w:proofErr w:type="gramStart"/>
            <w:r>
              <w:t>is  system</w:t>
            </w:r>
            <w:proofErr w:type="gramEnd"/>
            <w:r>
              <w:t xml:space="preserve"> perspective </w:t>
            </w:r>
          </w:p>
        </w:tc>
      </w:tr>
    </w:tbl>
    <w:p w14:paraId="4677EE28" w14:textId="7894796F" w:rsidR="00421912" w:rsidRPr="00E12494" w:rsidRDefault="00421912" w:rsidP="00E12494">
      <w:pPr>
        <w:pStyle w:val="Heading2"/>
      </w:pPr>
      <w:bookmarkStart w:id="25" w:name="_Toc470711281"/>
      <w:r>
        <w:t>Monitors</w:t>
      </w:r>
      <w:bookmarkEnd w:id="25"/>
    </w:p>
    <w:p w14:paraId="651F7A1A" w14:textId="77777777" w:rsidR="00A80EA4" w:rsidRDefault="00A80EA4">
      <w:pPr>
        <w:pStyle w:val="TableSpacing"/>
      </w:pPr>
    </w:p>
    <w:tbl>
      <w:tblPr>
        <w:tblW w:w="8812"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4406"/>
        <w:gridCol w:w="2250"/>
        <w:gridCol w:w="2156"/>
      </w:tblGrid>
      <w:tr w:rsidR="00A80EA4" w14:paraId="651F7A1E" w14:textId="77777777" w:rsidTr="00226B69">
        <w:trPr>
          <w:tblHeader/>
        </w:trPr>
        <w:tc>
          <w:tcPr>
            <w:tcW w:w="440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51F7A1B" w14:textId="77777777" w:rsidR="00A80EA4" w:rsidRPr="00A80EA4" w:rsidRDefault="00A80EA4" w:rsidP="00A80EA4">
            <w:pPr>
              <w:keepNext/>
              <w:rPr>
                <w:b/>
                <w:sz w:val="18"/>
                <w:szCs w:val="18"/>
              </w:rPr>
            </w:pPr>
            <w:r w:rsidRPr="00A80EA4">
              <w:rPr>
                <w:rStyle w:val="Bold"/>
                <w:b w:val="0"/>
                <w:sz w:val="18"/>
              </w:rPr>
              <w:t>MONITORS</w:t>
            </w:r>
          </w:p>
        </w:tc>
        <w:tc>
          <w:tcPr>
            <w:tcW w:w="2250"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51F7A1C" w14:textId="77777777" w:rsidR="00A80EA4" w:rsidRPr="00A80EA4" w:rsidRDefault="00A80EA4" w:rsidP="00A80EA4">
            <w:pPr>
              <w:keepNext/>
              <w:rPr>
                <w:b/>
                <w:sz w:val="18"/>
                <w:szCs w:val="18"/>
              </w:rPr>
            </w:pPr>
            <w:r w:rsidRPr="00A80EA4">
              <w:rPr>
                <w:rStyle w:val="Bold"/>
                <w:b w:val="0"/>
                <w:sz w:val="18"/>
              </w:rPr>
              <w:t>Condition Detected</w:t>
            </w:r>
          </w:p>
        </w:tc>
        <w:tc>
          <w:tcPr>
            <w:tcW w:w="2156"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51F7A1D" w14:textId="77777777" w:rsidR="00A80EA4" w:rsidRPr="00A80EA4" w:rsidRDefault="00A80EA4" w:rsidP="00A80EA4">
            <w:pPr>
              <w:keepNext/>
              <w:rPr>
                <w:b/>
                <w:sz w:val="18"/>
                <w:szCs w:val="18"/>
              </w:rPr>
            </w:pPr>
            <w:r w:rsidRPr="00A80EA4">
              <w:rPr>
                <w:rStyle w:val="Bold"/>
                <w:b w:val="0"/>
                <w:sz w:val="18"/>
              </w:rPr>
              <w:t>Troubleshooting</w:t>
            </w:r>
          </w:p>
        </w:tc>
      </w:tr>
      <w:tr w:rsidR="00A80EA4" w14:paraId="651F7A22" w14:textId="77777777" w:rsidTr="00226B69">
        <w:tc>
          <w:tcPr>
            <w:tcW w:w="4406" w:type="dxa"/>
          </w:tcPr>
          <w:p w14:paraId="617CB9E1" w14:textId="77777777" w:rsidR="00DB0C10" w:rsidRDefault="005B5A05" w:rsidP="005B5A05">
            <w:pPr>
              <w:autoSpaceDE w:val="0"/>
              <w:autoSpaceDN w:val="0"/>
              <w:adjustRightInd w:val="0"/>
              <w:spacing w:before="0" w:after="0" w:line="240" w:lineRule="auto"/>
              <w:rPr>
                <w:rFonts w:eastAsia="Times New Roman" w:cs="Arial"/>
                <w:szCs w:val="19"/>
              </w:rPr>
            </w:pPr>
            <w:proofErr w:type="spellStart"/>
            <w:proofErr w:type="gramStart"/>
            <w:r w:rsidRPr="00226B69">
              <w:rPr>
                <w:rFonts w:eastAsia="Times New Roman" w:cs="Arial"/>
                <w:szCs w:val="19"/>
              </w:rPr>
              <w:t>Microsoft.Windows.DHCPServer.Library</w:t>
            </w:r>
            <w:proofErr w:type="spellEnd"/>
            <w:proofErr w:type="gramEnd"/>
            <w:r w:rsidRPr="00226B69">
              <w:rPr>
                <w:rFonts w:eastAsia="Times New Roman" w:cs="Arial"/>
                <w:szCs w:val="19"/>
              </w:rPr>
              <w:t>.</w:t>
            </w:r>
          </w:p>
          <w:p w14:paraId="74A96B53" w14:textId="08F3E933" w:rsidR="005B5A05" w:rsidRPr="00226B69" w:rsidRDefault="005B5A05" w:rsidP="005B5A05">
            <w:pPr>
              <w:autoSpaceDE w:val="0"/>
              <w:autoSpaceDN w:val="0"/>
              <w:adjustRightInd w:val="0"/>
              <w:spacing w:before="0" w:after="0" w:line="240" w:lineRule="auto"/>
              <w:rPr>
                <w:rFonts w:eastAsia="Times New Roman" w:cs="Arial"/>
                <w:szCs w:val="19"/>
              </w:rPr>
            </w:pPr>
            <w:proofErr w:type="gramStart"/>
            <w:r w:rsidRPr="00226B69">
              <w:rPr>
                <w:rFonts w:eastAsia="Times New Roman" w:cs="Arial"/>
                <w:szCs w:val="19"/>
              </w:rPr>
              <w:t>Database.UnitMonitor.BackupAndRestore</w:t>
            </w:r>
            <w:proofErr w:type="gramEnd"/>
            <w:r w:rsidRPr="00226B69">
              <w:rPr>
                <w:rFonts w:eastAsia="Times New Roman" w:cs="Arial"/>
                <w:szCs w:val="19"/>
              </w:rPr>
              <w:t>.1</w:t>
            </w:r>
          </w:p>
          <w:p w14:paraId="651F7A1F" w14:textId="69F3DA63" w:rsidR="00A80EA4" w:rsidRDefault="005B5A05">
            <w:r>
              <w:t>(Defined in DHCP Library)</w:t>
            </w:r>
          </w:p>
        </w:tc>
        <w:tc>
          <w:tcPr>
            <w:tcW w:w="2250" w:type="dxa"/>
          </w:tcPr>
          <w:p w14:paraId="651F7A20" w14:textId="77777777" w:rsidR="00A80EA4" w:rsidRDefault="00A80EA4">
            <w:r>
              <w:t>Detects failure of DHCP system’s restoration of the database</w:t>
            </w:r>
          </w:p>
        </w:tc>
        <w:tc>
          <w:tcPr>
            <w:tcW w:w="2156" w:type="dxa"/>
          </w:tcPr>
          <w:p w14:paraId="651F7A21" w14:textId="77777777" w:rsidR="00A80EA4" w:rsidRDefault="00A80EA4">
            <w:r>
              <w:t>Repair the database and restore from a known good backup.</w:t>
            </w:r>
          </w:p>
        </w:tc>
      </w:tr>
      <w:tr w:rsidR="00A80EA4" w14:paraId="651F7A26" w14:textId="77777777" w:rsidTr="00226B69">
        <w:tc>
          <w:tcPr>
            <w:tcW w:w="4406" w:type="dxa"/>
          </w:tcPr>
          <w:p w14:paraId="65A73389" w14:textId="77777777" w:rsidR="00DB0C10" w:rsidRDefault="005B5A05" w:rsidP="005B5A05">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t>Microsoft.Windows.DHCPServer.Library</w:t>
            </w:r>
            <w:proofErr w:type="spellEnd"/>
            <w:proofErr w:type="gramEnd"/>
            <w:r w:rsidRPr="00226B69">
              <w:rPr>
                <w:rFonts w:eastAsia="Times New Roman" w:cs="Arial"/>
              </w:rPr>
              <w:t>.</w:t>
            </w:r>
          </w:p>
          <w:p w14:paraId="38A15096" w14:textId="5A70F33F" w:rsidR="005B5A05" w:rsidRPr="00226B69" w:rsidRDefault="005B5A05" w:rsidP="005B5A05">
            <w:pPr>
              <w:autoSpaceDE w:val="0"/>
              <w:autoSpaceDN w:val="0"/>
              <w:adjustRightInd w:val="0"/>
              <w:spacing w:before="0" w:after="0" w:line="240" w:lineRule="auto"/>
              <w:rPr>
                <w:rFonts w:eastAsia="Times New Roman" w:cs="Arial"/>
              </w:rPr>
            </w:pPr>
            <w:proofErr w:type="gramStart"/>
            <w:r w:rsidRPr="00226B69">
              <w:rPr>
                <w:rFonts w:eastAsia="Times New Roman" w:cs="Arial"/>
              </w:rPr>
              <w:t>Database.UnitMonitor.BackupAndRestore</w:t>
            </w:r>
            <w:proofErr w:type="gramEnd"/>
            <w:r w:rsidRPr="00226B69">
              <w:rPr>
                <w:rFonts w:eastAsia="Times New Roman" w:cs="Arial"/>
              </w:rPr>
              <w:t>.2</w:t>
            </w:r>
          </w:p>
          <w:p w14:paraId="651F7A23" w14:textId="110B43BF" w:rsidR="00A80EA4" w:rsidRDefault="005B5A05">
            <w:r>
              <w:t>(Defined in DHCP Library)</w:t>
            </w:r>
          </w:p>
        </w:tc>
        <w:tc>
          <w:tcPr>
            <w:tcW w:w="2250" w:type="dxa"/>
          </w:tcPr>
          <w:p w14:paraId="651F7A24" w14:textId="77777777" w:rsidR="00A80EA4" w:rsidRDefault="00A80EA4">
            <w:r>
              <w:t>DHCP failed to find and back up the database</w:t>
            </w:r>
          </w:p>
        </w:tc>
        <w:tc>
          <w:tcPr>
            <w:tcW w:w="2156" w:type="dxa"/>
          </w:tcPr>
          <w:p w14:paraId="651F7A25" w14:textId="77777777" w:rsidR="00A80EA4" w:rsidRDefault="00A80EA4">
            <w:r>
              <w:t>Create a valid backup path and restore the database</w:t>
            </w:r>
          </w:p>
        </w:tc>
      </w:tr>
      <w:tr w:rsidR="00A80EA4" w14:paraId="651F7A2A" w14:textId="77777777" w:rsidTr="00226B69">
        <w:tc>
          <w:tcPr>
            <w:tcW w:w="4406" w:type="dxa"/>
          </w:tcPr>
          <w:p w14:paraId="15FEBB2A" w14:textId="77777777" w:rsidR="00DB0C10" w:rsidRDefault="005B5A05" w:rsidP="005B5A05">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lastRenderedPageBreak/>
              <w:t>Microsoft.Windows.DHCPServer.Library</w:t>
            </w:r>
            <w:proofErr w:type="spellEnd"/>
            <w:proofErr w:type="gramEnd"/>
            <w:r w:rsidRPr="00226B69">
              <w:rPr>
                <w:rFonts w:eastAsia="Times New Roman" w:cs="Arial"/>
              </w:rPr>
              <w:t>.</w:t>
            </w:r>
          </w:p>
          <w:p w14:paraId="3F34C603" w14:textId="685EE7BD" w:rsidR="005B5A05" w:rsidRPr="00226B69" w:rsidRDefault="005B5A05" w:rsidP="005B5A05">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t>Database.UnitMonitor.DBIntegrity</w:t>
            </w:r>
            <w:proofErr w:type="spellEnd"/>
            <w:proofErr w:type="gramEnd"/>
          </w:p>
          <w:p w14:paraId="651F7A27" w14:textId="7F242008" w:rsidR="00A80EA4" w:rsidRDefault="005B5A05">
            <w:r>
              <w:t>(Defined in DHCP Library)</w:t>
            </w:r>
          </w:p>
        </w:tc>
        <w:tc>
          <w:tcPr>
            <w:tcW w:w="2250" w:type="dxa"/>
          </w:tcPr>
          <w:p w14:paraId="651F7A28" w14:textId="77777777" w:rsidR="00A80EA4" w:rsidRDefault="00A80EA4">
            <w:r>
              <w:t>DHCP has detected inconsistencies in the Jet database</w:t>
            </w:r>
          </w:p>
        </w:tc>
        <w:tc>
          <w:tcPr>
            <w:tcW w:w="2156" w:type="dxa"/>
          </w:tcPr>
          <w:p w14:paraId="651F7A29" w14:textId="77777777" w:rsidR="00A80EA4" w:rsidRDefault="00A80EA4">
            <w:r>
              <w:t>Repair database and restore from a known good backup</w:t>
            </w:r>
          </w:p>
        </w:tc>
      </w:tr>
      <w:tr w:rsidR="00A80EA4" w14:paraId="651F7A2E" w14:textId="77777777" w:rsidTr="00226B69">
        <w:tc>
          <w:tcPr>
            <w:tcW w:w="4406" w:type="dxa"/>
          </w:tcPr>
          <w:p w14:paraId="799E3019" w14:textId="77777777" w:rsidR="00DB0C10" w:rsidRDefault="005B5A05" w:rsidP="005B5A05">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t>Microsoft.Windows.DHCPServer.Library</w:t>
            </w:r>
            <w:proofErr w:type="spellEnd"/>
            <w:proofErr w:type="gramEnd"/>
            <w:r w:rsidRPr="00226B69">
              <w:rPr>
                <w:rFonts w:eastAsia="Times New Roman" w:cs="Arial"/>
              </w:rPr>
              <w:t>.</w:t>
            </w:r>
          </w:p>
          <w:p w14:paraId="6DE47025" w14:textId="44A815BC" w:rsidR="005B5A05" w:rsidRPr="00226B69" w:rsidRDefault="005B5A05" w:rsidP="005B5A05">
            <w:pPr>
              <w:autoSpaceDE w:val="0"/>
              <w:autoSpaceDN w:val="0"/>
              <w:adjustRightInd w:val="0"/>
              <w:spacing w:before="0" w:after="0" w:line="240" w:lineRule="auto"/>
              <w:rPr>
                <w:rFonts w:eastAsia="Times New Roman" w:cs="Arial"/>
              </w:rPr>
            </w:pPr>
            <w:proofErr w:type="gramStart"/>
            <w:r w:rsidRPr="00226B69">
              <w:rPr>
                <w:rFonts w:eastAsia="Times New Roman" w:cs="Arial"/>
              </w:rPr>
              <w:t>IPv4Runtime.UnitMonitor.ActiveDirectory</w:t>
            </w:r>
            <w:proofErr w:type="gramEnd"/>
          </w:p>
          <w:p w14:paraId="651F7A2B" w14:textId="2F6E9A93" w:rsidR="00A80EA4" w:rsidRDefault="005B5A05">
            <w:r>
              <w:t>(Defined in DHCP Library)</w:t>
            </w:r>
          </w:p>
        </w:tc>
        <w:tc>
          <w:tcPr>
            <w:tcW w:w="2250" w:type="dxa"/>
          </w:tcPr>
          <w:p w14:paraId="651F7A2C" w14:textId="77777777" w:rsidR="00A80EA4" w:rsidRDefault="00A80EA4">
            <w:r>
              <w:t>DHCP cannot contact the domain because the directory service or domain controller is unavailable.</w:t>
            </w:r>
          </w:p>
        </w:tc>
        <w:tc>
          <w:tcPr>
            <w:tcW w:w="2156" w:type="dxa"/>
          </w:tcPr>
          <w:p w14:paraId="651F7A2D" w14:textId="77777777" w:rsidR="00A80EA4" w:rsidRDefault="00A80EA4">
            <w:r>
              <w:t>Fix any network connectivity problems between the DHCP server and domain controller</w:t>
            </w:r>
          </w:p>
        </w:tc>
      </w:tr>
      <w:tr w:rsidR="00A80EA4" w14:paraId="651F7A32" w14:textId="77777777" w:rsidTr="00226B69">
        <w:tc>
          <w:tcPr>
            <w:tcW w:w="4406" w:type="dxa"/>
          </w:tcPr>
          <w:p w14:paraId="7B132028" w14:textId="77777777" w:rsidR="00DB0C10" w:rsidRDefault="005B5A05" w:rsidP="005B5A05">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t>Microsoft.Windows.DHCPServer.Library</w:t>
            </w:r>
            <w:proofErr w:type="spellEnd"/>
            <w:proofErr w:type="gramEnd"/>
            <w:r w:rsidRPr="00226B69">
              <w:rPr>
                <w:rFonts w:eastAsia="Times New Roman" w:cs="Arial"/>
              </w:rPr>
              <w:t>.</w:t>
            </w:r>
          </w:p>
          <w:p w14:paraId="75F959D5" w14:textId="27C5A51B" w:rsidR="005B5A05" w:rsidRPr="00226B69" w:rsidRDefault="005B5A05" w:rsidP="005B5A05">
            <w:pPr>
              <w:autoSpaceDE w:val="0"/>
              <w:autoSpaceDN w:val="0"/>
              <w:adjustRightInd w:val="0"/>
              <w:spacing w:before="0" w:after="0" w:line="240" w:lineRule="auto"/>
              <w:rPr>
                <w:rFonts w:eastAsia="Times New Roman" w:cs="Arial"/>
              </w:rPr>
            </w:pPr>
            <w:proofErr w:type="gramStart"/>
            <w:r w:rsidRPr="00226B69">
              <w:rPr>
                <w:rFonts w:eastAsia="Times New Roman" w:cs="Arial"/>
              </w:rPr>
              <w:t>IPv4Runtime.UnitMonitor.Backup</w:t>
            </w:r>
            <w:proofErr w:type="gramEnd"/>
          </w:p>
          <w:p w14:paraId="651F7A2F" w14:textId="2933E37D" w:rsidR="00A80EA4" w:rsidRDefault="005B5A05">
            <w:r>
              <w:t>(Defined in DHCP Library)</w:t>
            </w:r>
          </w:p>
        </w:tc>
        <w:tc>
          <w:tcPr>
            <w:tcW w:w="2250" w:type="dxa"/>
          </w:tcPr>
          <w:p w14:paraId="651F7A30" w14:textId="77777777" w:rsidR="00A80EA4" w:rsidRDefault="00A80EA4">
            <w:r>
              <w:t>DHCP was unable to restore the server registry configuration.</w:t>
            </w:r>
          </w:p>
        </w:tc>
        <w:tc>
          <w:tcPr>
            <w:tcW w:w="2156" w:type="dxa"/>
          </w:tcPr>
          <w:p w14:paraId="651F7A31" w14:textId="77777777" w:rsidR="00A80EA4" w:rsidRDefault="00A80EA4">
            <w:r>
              <w:t>Give SYSTEM read/write permissions to the backup/restore directory</w:t>
            </w:r>
          </w:p>
        </w:tc>
      </w:tr>
      <w:tr w:rsidR="00A80EA4" w14:paraId="651F7A36" w14:textId="77777777" w:rsidTr="00226B69">
        <w:tc>
          <w:tcPr>
            <w:tcW w:w="4406" w:type="dxa"/>
          </w:tcPr>
          <w:p w14:paraId="7D2ADEF7" w14:textId="77777777" w:rsidR="00DB0C10" w:rsidRDefault="005B5A05" w:rsidP="005B5A05">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t>Microsoft.Windows.DHCPServer.Library</w:t>
            </w:r>
            <w:proofErr w:type="spellEnd"/>
            <w:proofErr w:type="gramEnd"/>
            <w:r w:rsidRPr="00226B69">
              <w:rPr>
                <w:rFonts w:eastAsia="Times New Roman" w:cs="Arial"/>
              </w:rPr>
              <w:t>.</w:t>
            </w:r>
          </w:p>
          <w:p w14:paraId="5061C2A5" w14:textId="70B89DDE" w:rsidR="005B5A05" w:rsidRPr="00226B69" w:rsidRDefault="005B5A05" w:rsidP="005B5A05">
            <w:pPr>
              <w:autoSpaceDE w:val="0"/>
              <w:autoSpaceDN w:val="0"/>
              <w:adjustRightInd w:val="0"/>
              <w:spacing w:before="0" w:after="0" w:line="240" w:lineRule="auto"/>
              <w:rPr>
                <w:rFonts w:eastAsia="Times New Roman" w:cs="Arial"/>
              </w:rPr>
            </w:pPr>
            <w:proofErr w:type="gramStart"/>
            <w:r w:rsidRPr="00226B69">
              <w:rPr>
                <w:rFonts w:eastAsia="Times New Roman" w:cs="Arial"/>
              </w:rPr>
              <w:t>IPv4Runtime.UnitMonitor.Communications</w:t>
            </w:r>
            <w:proofErr w:type="gramEnd"/>
          </w:p>
          <w:p w14:paraId="651F7A33" w14:textId="0C173035" w:rsidR="00A80EA4" w:rsidRDefault="005B5A05">
            <w:r>
              <w:t>(Defined in DHCP Library)</w:t>
            </w:r>
          </w:p>
        </w:tc>
        <w:tc>
          <w:tcPr>
            <w:tcW w:w="2250" w:type="dxa"/>
          </w:tcPr>
          <w:p w14:paraId="651F7A34" w14:textId="77777777" w:rsidR="00A80EA4" w:rsidRDefault="00A80EA4">
            <w:r>
              <w:t>DHCP could not find the domain to which it is joined.</w:t>
            </w:r>
          </w:p>
        </w:tc>
        <w:tc>
          <w:tcPr>
            <w:tcW w:w="2156" w:type="dxa"/>
          </w:tcPr>
          <w:p w14:paraId="651F7A35" w14:textId="77777777" w:rsidR="00A80EA4" w:rsidRDefault="00A80EA4">
            <w:r>
              <w:t>Identify and fix any network connectivity problems</w:t>
            </w:r>
          </w:p>
        </w:tc>
      </w:tr>
      <w:tr w:rsidR="00A80EA4" w14:paraId="651F7A3A" w14:textId="77777777" w:rsidTr="00226B69">
        <w:tc>
          <w:tcPr>
            <w:tcW w:w="4406" w:type="dxa"/>
          </w:tcPr>
          <w:p w14:paraId="18902B08" w14:textId="77777777" w:rsidR="00DB0C10" w:rsidRDefault="005B5A05" w:rsidP="005B5A05">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t>Microsoft.Windows.DHCPServer.Library</w:t>
            </w:r>
            <w:proofErr w:type="spellEnd"/>
            <w:proofErr w:type="gramEnd"/>
            <w:r w:rsidRPr="00226B69">
              <w:rPr>
                <w:rFonts w:eastAsia="Times New Roman" w:cs="Arial"/>
              </w:rPr>
              <w:t>.</w:t>
            </w:r>
          </w:p>
          <w:p w14:paraId="6F35A1E3" w14:textId="6DCF8169" w:rsidR="005B5A05" w:rsidRPr="00226B69" w:rsidRDefault="005B5A05" w:rsidP="005B5A05">
            <w:pPr>
              <w:autoSpaceDE w:val="0"/>
              <w:autoSpaceDN w:val="0"/>
              <w:adjustRightInd w:val="0"/>
              <w:spacing w:before="0" w:after="0" w:line="240" w:lineRule="auto"/>
              <w:rPr>
                <w:rFonts w:eastAsia="Times New Roman" w:cs="Arial"/>
              </w:rPr>
            </w:pPr>
            <w:proofErr w:type="gramStart"/>
            <w:r w:rsidRPr="00226B69">
              <w:rPr>
                <w:rFonts w:eastAsia="Times New Roman" w:cs="Arial"/>
              </w:rPr>
              <w:t>IPv4Runtime.UnitMonitor.GeneralAvailability</w:t>
            </w:r>
            <w:proofErr w:type="gramEnd"/>
            <w:r w:rsidRPr="00226B69">
              <w:rPr>
                <w:rFonts w:eastAsia="Times New Roman" w:cs="Arial"/>
              </w:rPr>
              <w:t>.1</w:t>
            </w:r>
          </w:p>
          <w:p w14:paraId="651F7A37" w14:textId="2B1CE4DB" w:rsidR="00A80EA4" w:rsidRPr="00226B69" w:rsidRDefault="005B5A05">
            <w:pPr>
              <w:rPr>
                <w:rFonts w:cs="Arial"/>
              </w:rPr>
            </w:pPr>
            <w:r w:rsidRPr="00226B69">
              <w:rPr>
                <w:rFonts w:cs="Arial"/>
              </w:rPr>
              <w:t>(Defined in DHCP Library)</w:t>
            </w:r>
          </w:p>
        </w:tc>
        <w:tc>
          <w:tcPr>
            <w:tcW w:w="2250" w:type="dxa"/>
          </w:tcPr>
          <w:p w14:paraId="651F7A38" w14:textId="77777777" w:rsidR="00A80EA4" w:rsidRDefault="00A80EA4">
            <w:r>
              <w:t>DHCP has encountered an exception to the DLL callout.</w:t>
            </w:r>
          </w:p>
        </w:tc>
        <w:tc>
          <w:tcPr>
            <w:tcW w:w="2156" w:type="dxa"/>
          </w:tcPr>
          <w:p w14:paraId="651F7A39" w14:textId="77777777" w:rsidR="00A80EA4" w:rsidRDefault="00A80EA4">
            <w:r>
              <w:t>Restart the DHCP Server service</w:t>
            </w:r>
          </w:p>
        </w:tc>
      </w:tr>
      <w:tr w:rsidR="00A80EA4" w14:paraId="651F7A3E" w14:textId="77777777" w:rsidTr="00226B69">
        <w:tc>
          <w:tcPr>
            <w:tcW w:w="4406" w:type="dxa"/>
          </w:tcPr>
          <w:p w14:paraId="6A4A7AF5" w14:textId="77777777" w:rsidR="00DB0C10" w:rsidRDefault="005B5A05" w:rsidP="005B5A05">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t>Microsoft.Windows.DHCPServer.Library</w:t>
            </w:r>
            <w:proofErr w:type="spellEnd"/>
            <w:proofErr w:type="gramEnd"/>
            <w:r w:rsidRPr="00226B69">
              <w:rPr>
                <w:rFonts w:eastAsia="Times New Roman" w:cs="Arial"/>
              </w:rPr>
              <w:t>.</w:t>
            </w:r>
          </w:p>
          <w:p w14:paraId="1F87209A" w14:textId="465BEB9C" w:rsidR="005B5A05" w:rsidRPr="00226B69" w:rsidRDefault="005B5A05" w:rsidP="005B5A05">
            <w:pPr>
              <w:autoSpaceDE w:val="0"/>
              <w:autoSpaceDN w:val="0"/>
              <w:adjustRightInd w:val="0"/>
              <w:spacing w:before="0" w:after="0" w:line="240" w:lineRule="auto"/>
              <w:rPr>
                <w:rFonts w:eastAsia="Times New Roman" w:cs="Arial"/>
              </w:rPr>
            </w:pPr>
            <w:proofErr w:type="gramStart"/>
            <w:r w:rsidRPr="00226B69">
              <w:rPr>
                <w:rFonts w:eastAsia="Times New Roman" w:cs="Arial"/>
              </w:rPr>
              <w:t>IPv4Runtime.UnitMonitor.GeneralAvailability</w:t>
            </w:r>
            <w:proofErr w:type="gramEnd"/>
            <w:r w:rsidRPr="00226B69">
              <w:rPr>
                <w:rFonts w:eastAsia="Times New Roman" w:cs="Arial"/>
              </w:rPr>
              <w:t>.2</w:t>
            </w:r>
          </w:p>
          <w:p w14:paraId="651F7A3B" w14:textId="7EBC88A8" w:rsidR="00A80EA4" w:rsidRPr="00226B69" w:rsidRDefault="005B5A05">
            <w:pPr>
              <w:rPr>
                <w:rFonts w:cs="Arial"/>
              </w:rPr>
            </w:pPr>
            <w:r w:rsidRPr="00226B69">
              <w:rPr>
                <w:rFonts w:cs="Arial"/>
              </w:rPr>
              <w:t>(Defined in DHCP Library)</w:t>
            </w:r>
          </w:p>
        </w:tc>
        <w:tc>
          <w:tcPr>
            <w:tcW w:w="2250" w:type="dxa"/>
          </w:tcPr>
          <w:p w14:paraId="651F7A3C" w14:textId="77777777" w:rsidR="00A80EA4" w:rsidRDefault="00A80EA4">
            <w:r>
              <w:t>DHCP is unavailable because it cannot find the domain, load its DLLs, or gain authorization.</w:t>
            </w:r>
          </w:p>
        </w:tc>
        <w:tc>
          <w:tcPr>
            <w:tcW w:w="2156" w:type="dxa"/>
          </w:tcPr>
          <w:p w14:paraId="651F7A3D" w14:textId="77777777" w:rsidR="00A80EA4" w:rsidRDefault="00A80EA4">
            <w:r>
              <w:t>Authorize the DHCP server</w:t>
            </w:r>
          </w:p>
        </w:tc>
      </w:tr>
      <w:tr w:rsidR="00A80EA4" w14:paraId="651F7A42" w14:textId="77777777" w:rsidTr="00226B69">
        <w:tc>
          <w:tcPr>
            <w:tcW w:w="4406" w:type="dxa"/>
          </w:tcPr>
          <w:p w14:paraId="58FBD29D" w14:textId="77777777" w:rsidR="00DB0C10" w:rsidRDefault="005B5A05" w:rsidP="005B5A05">
            <w:pPr>
              <w:autoSpaceDE w:val="0"/>
              <w:autoSpaceDN w:val="0"/>
              <w:adjustRightInd w:val="0"/>
              <w:spacing w:before="0" w:after="0" w:line="240" w:lineRule="auto"/>
              <w:rPr>
                <w:rFonts w:eastAsia="Times New Roman" w:cs="Arial"/>
              </w:rPr>
            </w:pPr>
            <w:proofErr w:type="spellStart"/>
            <w:proofErr w:type="gramStart"/>
            <w:r w:rsidRPr="00EC3C84">
              <w:rPr>
                <w:rFonts w:eastAsia="Times New Roman" w:cs="Arial"/>
              </w:rPr>
              <w:t>Microsoft.Windows.DHCPServer.Library</w:t>
            </w:r>
            <w:proofErr w:type="spellEnd"/>
            <w:proofErr w:type="gramEnd"/>
            <w:r w:rsidRPr="00EC3C84">
              <w:rPr>
                <w:rFonts w:eastAsia="Times New Roman" w:cs="Arial"/>
              </w:rPr>
              <w:t>.</w:t>
            </w:r>
          </w:p>
          <w:p w14:paraId="36623CB3" w14:textId="4FCBA4CE" w:rsidR="005B5A05" w:rsidRPr="00EC3C84" w:rsidRDefault="005B5A05" w:rsidP="005B5A05">
            <w:pPr>
              <w:autoSpaceDE w:val="0"/>
              <w:autoSpaceDN w:val="0"/>
              <w:adjustRightInd w:val="0"/>
              <w:spacing w:before="0" w:after="0" w:line="240" w:lineRule="auto"/>
              <w:rPr>
                <w:rFonts w:eastAsia="Times New Roman" w:cs="Arial"/>
              </w:rPr>
            </w:pPr>
            <w:proofErr w:type="gramStart"/>
            <w:r w:rsidRPr="00EC3C84">
              <w:rPr>
                <w:rFonts w:eastAsia="Times New Roman" w:cs="Arial"/>
              </w:rPr>
              <w:t>IPv4Runtime.U</w:t>
            </w:r>
            <w:r>
              <w:rPr>
                <w:rFonts w:eastAsia="Times New Roman" w:cs="Arial"/>
              </w:rPr>
              <w:t>nitMonitor.GeneralAvailability</w:t>
            </w:r>
            <w:proofErr w:type="gramEnd"/>
            <w:r>
              <w:rPr>
                <w:rFonts w:eastAsia="Times New Roman" w:cs="Arial"/>
              </w:rPr>
              <w:t>.3</w:t>
            </w:r>
          </w:p>
          <w:p w14:paraId="651F7A3F" w14:textId="1A6B531F" w:rsidR="00A80EA4" w:rsidRDefault="005B5A05" w:rsidP="005B5A05">
            <w:r w:rsidRPr="00EC3C84">
              <w:rPr>
                <w:rFonts w:cs="Arial"/>
              </w:rPr>
              <w:t>(Defined in DHCP Library)</w:t>
            </w:r>
          </w:p>
        </w:tc>
        <w:tc>
          <w:tcPr>
            <w:tcW w:w="2250" w:type="dxa"/>
          </w:tcPr>
          <w:p w14:paraId="651F7A40" w14:textId="77777777" w:rsidR="00A80EA4" w:rsidRDefault="00A80EA4">
            <w:r>
              <w:t>DHCP is unavailable because it cannot find the domain, load its DLLs, or gain authorization.</w:t>
            </w:r>
          </w:p>
        </w:tc>
        <w:tc>
          <w:tcPr>
            <w:tcW w:w="2156" w:type="dxa"/>
          </w:tcPr>
          <w:p w14:paraId="651F7A41" w14:textId="77777777" w:rsidR="00A80EA4" w:rsidRDefault="00A80EA4">
            <w:r>
              <w:t>Assign execute rights to the DLL</w:t>
            </w:r>
          </w:p>
        </w:tc>
      </w:tr>
      <w:tr w:rsidR="00A80EA4" w14:paraId="651F7A46" w14:textId="77777777" w:rsidTr="00226B69">
        <w:tc>
          <w:tcPr>
            <w:tcW w:w="4406" w:type="dxa"/>
          </w:tcPr>
          <w:p w14:paraId="71509460" w14:textId="77777777" w:rsidR="00DB0C10" w:rsidRDefault="005B5A05" w:rsidP="005B5A05">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t>Microsoft.Windows.DHCPServer.Library</w:t>
            </w:r>
            <w:proofErr w:type="spellEnd"/>
            <w:proofErr w:type="gramEnd"/>
            <w:r w:rsidRPr="00226B69">
              <w:rPr>
                <w:rFonts w:eastAsia="Times New Roman" w:cs="Arial"/>
              </w:rPr>
              <w:t>.</w:t>
            </w:r>
          </w:p>
          <w:p w14:paraId="1B627629" w14:textId="3B592B6C" w:rsidR="005B5A05" w:rsidRPr="00226B69" w:rsidRDefault="005B5A05" w:rsidP="005B5A05">
            <w:pPr>
              <w:autoSpaceDE w:val="0"/>
              <w:autoSpaceDN w:val="0"/>
              <w:adjustRightInd w:val="0"/>
              <w:spacing w:before="0" w:after="0" w:line="240" w:lineRule="auto"/>
              <w:rPr>
                <w:rFonts w:eastAsia="Times New Roman" w:cs="Arial"/>
              </w:rPr>
            </w:pPr>
            <w:proofErr w:type="gramStart"/>
            <w:r w:rsidRPr="00226B69">
              <w:rPr>
                <w:rFonts w:eastAsia="Times New Roman" w:cs="Arial"/>
              </w:rPr>
              <w:t>IPv4Runtime.UnitMonitor.LeaseIssuance</w:t>
            </w:r>
            <w:proofErr w:type="gramEnd"/>
          </w:p>
          <w:p w14:paraId="651F7A43" w14:textId="0117AF3A" w:rsidR="00A80EA4" w:rsidRDefault="005B5A05">
            <w:r w:rsidRPr="00226B69">
              <w:rPr>
                <w:rFonts w:cs="Arial"/>
              </w:rPr>
              <w:t>(Defined in DHCP Library)</w:t>
            </w:r>
          </w:p>
        </w:tc>
        <w:tc>
          <w:tcPr>
            <w:tcW w:w="2250" w:type="dxa"/>
          </w:tcPr>
          <w:p w14:paraId="651F7A44" w14:textId="77777777" w:rsidR="00A80EA4" w:rsidRDefault="00A80EA4">
            <w:r>
              <w:t>DHCP was unable to ping the client before leasing an IP address.</w:t>
            </w:r>
          </w:p>
        </w:tc>
        <w:tc>
          <w:tcPr>
            <w:tcW w:w="2156" w:type="dxa"/>
          </w:tcPr>
          <w:p w14:paraId="651F7A45" w14:textId="77777777" w:rsidR="00A80EA4" w:rsidRDefault="00A80EA4">
            <w:r>
              <w:t>Reconfigure reservations or exclusion ranges</w:t>
            </w:r>
          </w:p>
        </w:tc>
      </w:tr>
      <w:tr w:rsidR="00A80EA4" w14:paraId="651F7A4A" w14:textId="77777777" w:rsidTr="00226B69">
        <w:tc>
          <w:tcPr>
            <w:tcW w:w="4406" w:type="dxa"/>
          </w:tcPr>
          <w:p w14:paraId="2ECEDEC2" w14:textId="77777777" w:rsidR="00DB0C10" w:rsidRDefault="005B5A05" w:rsidP="005B5A05">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lastRenderedPageBreak/>
              <w:t>Microsoft.Windows.DHCPServer.Library</w:t>
            </w:r>
            <w:proofErr w:type="spellEnd"/>
            <w:proofErr w:type="gramEnd"/>
            <w:r w:rsidRPr="00226B69">
              <w:rPr>
                <w:rFonts w:eastAsia="Times New Roman" w:cs="Arial"/>
              </w:rPr>
              <w:t>.</w:t>
            </w:r>
          </w:p>
          <w:p w14:paraId="506E1E21" w14:textId="514496D0" w:rsidR="005B5A05" w:rsidRPr="00226B69" w:rsidRDefault="005B5A05" w:rsidP="005B5A05">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t>Database.UnitMonitor.DatabaseCorrupt</w:t>
            </w:r>
            <w:proofErr w:type="spellEnd"/>
            <w:proofErr w:type="gramEnd"/>
          </w:p>
          <w:p w14:paraId="651F7A47" w14:textId="66A5F473" w:rsidR="00A80EA4" w:rsidRDefault="005B5A05">
            <w:r w:rsidRPr="00226B69">
              <w:rPr>
                <w:rFonts w:cs="Arial"/>
              </w:rPr>
              <w:t>(Defined in DHCP Library)</w:t>
            </w:r>
          </w:p>
        </w:tc>
        <w:tc>
          <w:tcPr>
            <w:tcW w:w="2250" w:type="dxa"/>
          </w:tcPr>
          <w:p w14:paraId="651F7A48" w14:textId="77777777" w:rsidR="00A80EA4" w:rsidRDefault="00A80EA4">
            <w:r>
              <w:t>DHCP failed to initialize one of its components.</w:t>
            </w:r>
          </w:p>
        </w:tc>
        <w:tc>
          <w:tcPr>
            <w:tcW w:w="2156" w:type="dxa"/>
          </w:tcPr>
          <w:p w14:paraId="651F7A49" w14:textId="77777777" w:rsidR="00A80EA4" w:rsidRDefault="00A80EA4">
            <w:r>
              <w:t>Restore the DHCP database from a known good backup</w:t>
            </w:r>
          </w:p>
        </w:tc>
      </w:tr>
      <w:tr w:rsidR="00A80EA4" w14:paraId="651F7A4E" w14:textId="77777777" w:rsidTr="00226B69">
        <w:tc>
          <w:tcPr>
            <w:tcW w:w="4406" w:type="dxa"/>
          </w:tcPr>
          <w:p w14:paraId="06753191" w14:textId="77777777" w:rsidR="00DB0C10" w:rsidRDefault="00251EB3" w:rsidP="00251EB3">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p>
          <w:p w14:paraId="5902DED3" w14:textId="58FB46C4" w:rsidR="00251EB3" w:rsidRPr="00226B69" w:rsidRDefault="00251EB3" w:rsidP="00251EB3">
            <w:pPr>
              <w:autoSpaceDE w:val="0"/>
              <w:autoSpaceDN w:val="0"/>
              <w:adjustRightInd w:val="0"/>
              <w:spacing w:before="0" w:after="0" w:line="240" w:lineRule="auto"/>
              <w:rPr>
                <w:rFonts w:eastAsia="Times New Roman" w:cs="Arial"/>
              </w:rPr>
            </w:pPr>
            <w:r w:rsidRPr="00226B69">
              <w:rPr>
                <w:rFonts w:eastAsia="Times New Roman" w:cs="Arial"/>
              </w:rPr>
              <w:t>IPv6Runtime.InitializationFailed</w:t>
            </w:r>
          </w:p>
          <w:p w14:paraId="651F7A4B" w14:textId="1FC0C685" w:rsidR="00A80EA4" w:rsidRDefault="00251EB3">
            <w:r w:rsidRPr="00226B69">
              <w:rPr>
                <w:rFonts w:cs="Arial"/>
              </w:rPr>
              <w:t>(Defined in DHCP 2012)</w:t>
            </w:r>
          </w:p>
        </w:tc>
        <w:tc>
          <w:tcPr>
            <w:tcW w:w="2250" w:type="dxa"/>
          </w:tcPr>
          <w:p w14:paraId="651F7A4C" w14:textId="77777777" w:rsidR="00A80EA4" w:rsidRDefault="00A80EA4">
            <w:r>
              <w:t>DHCP service failed to initialize. The server cannot initialize until it has a static IPv6 address configured and proper configuration parameters.</w:t>
            </w:r>
          </w:p>
        </w:tc>
        <w:tc>
          <w:tcPr>
            <w:tcW w:w="2156" w:type="dxa"/>
          </w:tcPr>
          <w:p w14:paraId="651F7A4D" w14:textId="77777777" w:rsidR="00A80EA4" w:rsidRDefault="00A80EA4">
            <w:r>
              <w:t>Restart the DHCP Server service</w:t>
            </w:r>
          </w:p>
        </w:tc>
      </w:tr>
      <w:tr w:rsidR="00A80EA4" w14:paraId="651F7A52" w14:textId="77777777" w:rsidTr="00226B69">
        <w:tc>
          <w:tcPr>
            <w:tcW w:w="4406" w:type="dxa"/>
          </w:tcPr>
          <w:p w14:paraId="3CE22AF5" w14:textId="77777777" w:rsidR="00DB0C10" w:rsidRDefault="00251EB3" w:rsidP="00251EB3">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p>
          <w:p w14:paraId="0AE84A80" w14:textId="4B96BF10" w:rsidR="00251EB3" w:rsidRPr="00226B69" w:rsidRDefault="00251EB3" w:rsidP="00251EB3">
            <w:pPr>
              <w:autoSpaceDE w:val="0"/>
              <w:autoSpaceDN w:val="0"/>
              <w:adjustRightInd w:val="0"/>
              <w:spacing w:before="0" w:after="0" w:line="240" w:lineRule="auto"/>
              <w:rPr>
                <w:rFonts w:eastAsia="Times New Roman" w:cs="Arial"/>
              </w:rPr>
            </w:pPr>
            <w:proofErr w:type="gramStart"/>
            <w:r w:rsidRPr="00226B69">
              <w:rPr>
                <w:rFonts w:eastAsia="Times New Roman" w:cs="Arial"/>
              </w:rPr>
              <w:t>IPv6Runtime.UnitMonitor.ScopeFull</w:t>
            </w:r>
            <w:proofErr w:type="gramEnd"/>
          </w:p>
          <w:p w14:paraId="651F7A4F" w14:textId="72F469BC" w:rsidR="00A80EA4" w:rsidRDefault="00251EB3">
            <w:r w:rsidRPr="00226B69">
              <w:rPr>
                <w:rFonts w:cs="Arial"/>
              </w:rPr>
              <w:t>(Defined in DHCP 2012)</w:t>
            </w:r>
          </w:p>
        </w:tc>
        <w:tc>
          <w:tcPr>
            <w:tcW w:w="2250" w:type="dxa"/>
          </w:tcPr>
          <w:p w14:paraId="651F7A50" w14:textId="77777777" w:rsidR="00A80EA4" w:rsidRDefault="00A80EA4">
            <w:r>
              <w:t>DHCP has determined that a scope is nearing capacity. If the scope becomes full, the DHCP server cannot lease additional IP addresses.</w:t>
            </w:r>
          </w:p>
        </w:tc>
        <w:tc>
          <w:tcPr>
            <w:tcW w:w="2156" w:type="dxa"/>
          </w:tcPr>
          <w:p w14:paraId="651F7A51" w14:textId="77777777" w:rsidR="00A80EA4" w:rsidRDefault="00A80EA4">
            <w:r>
              <w:t>Extend DHCP scopes, reduce lease times, or decrease cleanup interval</w:t>
            </w:r>
          </w:p>
        </w:tc>
      </w:tr>
      <w:tr w:rsidR="003A3945" w14:paraId="584DD052" w14:textId="77777777" w:rsidTr="00226B69">
        <w:tc>
          <w:tcPr>
            <w:tcW w:w="4406" w:type="dxa"/>
          </w:tcPr>
          <w:p w14:paraId="161AC9F4" w14:textId="7D3D8C15" w:rsidR="003A3945" w:rsidRDefault="003A3945" w:rsidP="003A3945">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sidR="008724F2">
              <w:rPr>
                <w:rFonts w:eastAsia="Times New Roman" w:cs="Arial"/>
              </w:rPr>
              <w:t>R2.</w:t>
            </w:r>
          </w:p>
          <w:p w14:paraId="1CC2509D" w14:textId="77777777" w:rsidR="003A3945" w:rsidRDefault="003A3945" w:rsidP="003A3945">
            <w:pPr>
              <w:autoSpaceDE w:val="0"/>
              <w:autoSpaceDN w:val="0"/>
              <w:adjustRightInd w:val="0"/>
              <w:spacing w:before="0" w:after="0" w:line="240" w:lineRule="auto"/>
              <w:rPr>
                <w:rFonts w:eastAsia="Times New Roman" w:cs="Arial"/>
              </w:rPr>
            </w:pPr>
            <w:r w:rsidRPr="00226B69">
              <w:rPr>
                <w:rFonts w:eastAsia="Times New Roman" w:cs="Arial"/>
              </w:rPr>
              <w:t>IPv6Runtime.InitializationFailed</w:t>
            </w:r>
          </w:p>
          <w:p w14:paraId="3F0BB7DE" w14:textId="77777777" w:rsidR="003A3945" w:rsidRPr="00226B69" w:rsidRDefault="003A3945" w:rsidP="003A3945">
            <w:pPr>
              <w:autoSpaceDE w:val="0"/>
              <w:autoSpaceDN w:val="0"/>
              <w:adjustRightInd w:val="0"/>
              <w:spacing w:before="0" w:after="0" w:line="240" w:lineRule="auto"/>
              <w:rPr>
                <w:rFonts w:eastAsia="Times New Roman" w:cs="Arial"/>
              </w:rPr>
            </w:pPr>
          </w:p>
          <w:p w14:paraId="4DBB7499" w14:textId="7FD38269" w:rsidR="003A3945" w:rsidRPr="00226B69" w:rsidRDefault="003A3945" w:rsidP="003A3945">
            <w:pPr>
              <w:autoSpaceDE w:val="0"/>
              <w:autoSpaceDN w:val="0"/>
              <w:adjustRightInd w:val="0"/>
              <w:spacing w:before="0" w:after="0" w:line="240" w:lineRule="auto"/>
              <w:rPr>
                <w:rFonts w:eastAsia="Times New Roman" w:cs="Arial"/>
              </w:rPr>
            </w:pPr>
            <w:r w:rsidRPr="00226B69">
              <w:rPr>
                <w:rFonts w:cs="Arial"/>
              </w:rPr>
              <w:t>(Defined in DHCP 2012</w:t>
            </w:r>
            <w:r>
              <w:rPr>
                <w:rFonts w:cs="Arial"/>
              </w:rPr>
              <w:t xml:space="preserve"> R2</w:t>
            </w:r>
            <w:r w:rsidRPr="00226B69">
              <w:rPr>
                <w:rFonts w:cs="Arial"/>
              </w:rPr>
              <w:t>)</w:t>
            </w:r>
          </w:p>
        </w:tc>
        <w:tc>
          <w:tcPr>
            <w:tcW w:w="2250" w:type="dxa"/>
          </w:tcPr>
          <w:p w14:paraId="2B74FD7B" w14:textId="113E787F" w:rsidR="003A3945" w:rsidRDefault="003A3945" w:rsidP="003A3945">
            <w:r>
              <w:t>DHCP service failed to initialize. The server cannot initialize until it has a static IPv6 address configured and proper configuration parameters.</w:t>
            </w:r>
          </w:p>
        </w:tc>
        <w:tc>
          <w:tcPr>
            <w:tcW w:w="2156" w:type="dxa"/>
          </w:tcPr>
          <w:p w14:paraId="422D20BD" w14:textId="24A16D77" w:rsidR="003A3945" w:rsidRDefault="003A3945" w:rsidP="003A3945">
            <w:r>
              <w:t>Restart the DHCP Server service</w:t>
            </w:r>
          </w:p>
        </w:tc>
      </w:tr>
      <w:tr w:rsidR="003A3945" w14:paraId="272AAB05" w14:textId="77777777" w:rsidTr="00226B69">
        <w:tc>
          <w:tcPr>
            <w:tcW w:w="4406" w:type="dxa"/>
          </w:tcPr>
          <w:p w14:paraId="5FF13317" w14:textId="3D340E7F" w:rsidR="003A3945" w:rsidRDefault="003A3945" w:rsidP="003A3945">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sidR="008724F2">
              <w:rPr>
                <w:rFonts w:eastAsia="Times New Roman" w:cs="Arial"/>
              </w:rPr>
              <w:t>R2.</w:t>
            </w:r>
          </w:p>
          <w:p w14:paraId="4341D06C" w14:textId="77777777" w:rsidR="003A3945" w:rsidRDefault="003A3945" w:rsidP="003A3945">
            <w:pPr>
              <w:autoSpaceDE w:val="0"/>
              <w:autoSpaceDN w:val="0"/>
              <w:adjustRightInd w:val="0"/>
              <w:spacing w:before="0" w:after="0" w:line="240" w:lineRule="auto"/>
              <w:rPr>
                <w:rFonts w:eastAsia="Times New Roman" w:cs="Arial"/>
              </w:rPr>
            </w:pPr>
            <w:proofErr w:type="gramStart"/>
            <w:r w:rsidRPr="00226B69">
              <w:rPr>
                <w:rFonts w:eastAsia="Times New Roman" w:cs="Arial"/>
              </w:rPr>
              <w:t>IPv6Runtime.UnitMonitor.ScopeFull</w:t>
            </w:r>
            <w:proofErr w:type="gramEnd"/>
          </w:p>
          <w:p w14:paraId="3F9986C1" w14:textId="77777777" w:rsidR="003A3945" w:rsidRPr="00226B69" w:rsidRDefault="003A3945" w:rsidP="003A3945">
            <w:pPr>
              <w:autoSpaceDE w:val="0"/>
              <w:autoSpaceDN w:val="0"/>
              <w:adjustRightInd w:val="0"/>
              <w:spacing w:before="0" w:after="0" w:line="240" w:lineRule="auto"/>
              <w:rPr>
                <w:rFonts w:eastAsia="Times New Roman" w:cs="Arial"/>
              </w:rPr>
            </w:pPr>
          </w:p>
          <w:p w14:paraId="3C3DB594" w14:textId="703EF05A" w:rsidR="003A3945" w:rsidRPr="00226B69" w:rsidRDefault="003A3945" w:rsidP="003A3945">
            <w:pPr>
              <w:autoSpaceDE w:val="0"/>
              <w:autoSpaceDN w:val="0"/>
              <w:adjustRightInd w:val="0"/>
              <w:spacing w:before="0" w:after="0" w:line="240" w:lineRule="auto"/>
              <w:rPr>
                <w:rFonts w:eastAsia="Times New Roman" w:cs="Arial"/>
              </w:rPr>
            </w:pPr>
            <w:r w:rsidRPr="00226B69">
              <w:rPr>
                <w:rFonts w:cs="Arial"/>
              </w:rPr>
              <w:t>(Defined in DHCP 2012</w:t>
            </w:r>
            <w:r>
              <w:rPr>
                <w:rFonts w:cs="Arial"/>
              </w:rPr>
              <w:t xml:space="preserve"> R2</w:t>
            </w:r>
            <w:r w:rsidRPr="00226B69">
              <w:rPr>
                <w:rFonts w:cs="Arial"/>
              </w:rPr>
              <w:t>)</w:t>
            </w:r>
          </w:p>
        </w:tc>
        <w:tc>
          <w:tcPr>
            <w:tcW w:w="2250" w:type="dxa"/>
          </w:tcPr>
          <w:p w14:paraId="266BB5CD" w14:textId="598FFB2D" w:rsidR="003A3945" w:rsidRDefault="003A3945" w:rsidP="003A3945">
            <w:r>
              <w:t>DHCP has determined that a scope is nearing capacity. If the scope becomes full, the DHCP server cannot lease additional IP addresses.</w:t>
            </w:r>
          </w:p>
        </w:tc>
        <w:tc>
          <w:tcPr>
            <w:tcW w:w="2156" w:type="dxa"/>
          </w:tcPr>
          <w:p w14:paraId="0D2A3472" w14:textId="03A3D414" w:rsidR="003A3945" w:rsidRDefault="003A3945" w:rsidP="003A3945">
            <w:r>
              <w:t>Extend DHCP scopes, reduce lease times, or decrease cleanup interval</w:t>
            </w:r>
          </w:p>
        </w:tc>
      </w:tr>
      <w:tr w:rsidR="00A80EA4" w14:paraId="651F7A5B" w14:textId="77777777" w:rsidTr="00226B69">
        <w:tc>
          <w:tcPr>
            <w:tcW w:w="4406" w:type="dxa"/>
          </w:tcPr>
          <w:p w14:paraId="1569C564" w14:textId="77777777" w:rsidR="00DB0C10" w:rsidRDefault="00251EB3" w:rsidP="00251EB3">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t>Microsoft.Windows.DHCPServer.Library</w:t>
            </w:r>
            <w:proofErr w:type="spellEnd"/>
            <w:proofErr w:type="gramEnd"/>
            <w:r w:rsidRPr="00226B69">
              <w:rPr>
                <w:rFonts w:eastAsia="Times New Roman" w:cs="Arial"/>
              </w:rPr>
              <w:t>.</w:t>
            </w:r>
          </w:p>
          <w:p w14:paraId="5E6E7AF9" w14:textId="15C64E25" w:rsidR="00251EB3" w:rsidRPr="00226B69" w:rsidRDefault="00251EB3" w:rsidP="00251EB3">
            <w:pPr>
              <w:autoSpaceDE w:val="0"/>
              <w:autoSpaceDN w:val="0"/>
              <w:adjustRightInd w:val="0"/>
              <w:spacing w:before="0" w:after="0" w:line="240" w:lineRule="auto"/>
              <w:rPr>
                <w:rFonts w:eastAsia="Times New Roman" w:cs="Arial"/>
              </w:rPr>
            </w:pPr>
            <w:proofErr w:type="gramStart"/>
            <w:r w:rsidRPr="00226B69">
              <w:rPr>
                <w:rFonts w:eastAsia="Times New Roman" w:cs="Arial"/>
              </w:rPr>
              <w:t>IPv4Scope.UnitMonitor.BOOTPScopeFull</w:t>
            </w:r>
            <w:proofErr w:type="gramEnd"/>
          </w:p>
          <w:p w14:paraId="651F7A58" w14:textId="50B0561E" w:rsidR="00A80EA4" w:rsidRDefault="00251EB3">
            <w:r w:rsidRPr="00226B69">
              <w:rPr>
                <w:rFonts w:cs="Arial"/>
              </w:rPr>
              <w:t>(Defined in DHCP Library)</w:t>
            </w:r>
          </w:p>
        </w:tc>
        <w:tc>
          <w:tcPr>
            <w:tcW w:w="2250" w:type="dxa"/>
          </w:tcPr>
          <w:p w14:paraId="651F7A59" w14:textId="77777777" w:rsidR="00A80EA4" w:rsidRDefault="00A80EA4">
            <w:r>
              <w:t>DHCP has determined that there are no IP addresses available for BOOTP clients in the scope.</w:t>
            </w:r>
          </w:p>
        </w:tc>
        <w:tc>
          <w:tcPr>
            <w:tcW w:w="2156" w:type="dxa"/>
          </w:tcPr>
          <w:p w14:paraId="651F7A5A" w14:textId="77777777" w:rsidR="00A80EA4" w:rsidRDefault="00A80EA4">
            <w:r>
              <w:t>Extend DHCP scopes, reduce lease times, or decrease cleanup interval</w:t>
            </w:r>
          </w:p>
        </w:tc>
      </w:tr>
      <w:tr w:rsidR="00A80EA4" w14:paraId="651F7A5F" w14:textId="77777777" w:rsidTr="00226B69">
        <w:tc>
          <w:tcPr>
            <w:tcW w:w="4406" w:type="dxa"/>
          </w:tcPr>
          <w:p w14:paraId="08C860EF" w14:textId="77777777" w:rsidR="00DB0C10" w:rsidRDefault="00251EB3" w:rsidP="00251EB3">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lastRenderedPageBreak/>
              <w:t>Microsoft.Windows.DHCPServer.Library</w:t>
            </w:r>
            <w:proofErr w:type="spellEnd"/>
            <w:proofErr w:type="gramEnd"/>
            <w:r w:rsidRPr="00226B69">
              <w:rPr>
                <w:rFonts w:eastAsia="Times New Roman" w:cs="Arial"/>
              </w:rPr>
              <w:t>.</w:t>
            </w:r>
          </w:p>
          <w:p w14:paraId="02F3D824" w14:textId="0A3B59D0" w:rsidR="00251EB3" w:rsidRPr="00226B69" w:rsidRDefault="00251EB3" w:rsidP="00251EB3">
            <w:pPr>
              <w:autoSpaceDE w:val="0"/>
              <w:autoSpaceDN w:val="0"/>
              <w:adjustRightInd w:val="0"/>
              <w:spacing w:before="0" w:after="0" w:line="240" w:lineRule="auto"/>
              <w:rPr>
                <w:rFonts w:eastAsia="Times New Roman" w:cs="Arial"/>
              </w:rPr>
            </w:pPr>
            <w:proofErr w:type="gramStart"/>
            <w:r w:rsidRPr="00226B69">
              <w:rPr>
                <w:rFonts w:eastAsia="Times New Roman" w:cs="Arial"/>
              </w:rPr>
              <w:t>IPv4Scope.UnitMonitor.LeaseAvailability</w:t>
            </w:r>
            <w:proofErr w:type="gramEnd"/>
            <w:r w:rsidRPr="00226B69">
              <w:rPr>
                <w:rFonts w:eastAsia="Times New Roman" w:cs="Arial"/>
              </w:rPr>
              <w:t>.2</w:t>
            </w:r>
          </w:p>
          <w:p w14:paraId="651F7A5C" w14:textId="43F1DFC7" w:rsidR="00A80EA4" w:rsidRDefault="00251EB3">
            <w:r w:rsidRPr="00226B69">
              <w:rPr>
                <w:rFonts w:cs="Arial"/>
              </w:rPr>
              <w:t>(Defined in DHCP Library)</w:t>
            </w:r>
          </w:p>
        </w:tc>
        <w:tc>
          <w:tcPr>
            <w:tcW w:w="2250" w:type="dxa"/>
          </w:tcPr>
          <w:p w14:paraId="651F7A5D" w14:textId="77777777" w:rsidR="00A80EA4" w:rsidRDefault="00A80EA4">
            <w:r>
              <w:t>DHCP has determined that a scope is nearing capacity</w:t>
            </w:r>
          </w:p>
        </w:tc>
        <w:tc>
          <w:tcPr>
            <w:tcW w:w="2156" w:type="dxa"/>
          </w:tcPr>
          <w:p w14:paraId="651F7A5E" w14:textId="77777777" w:rsidR="00A80EA4" w:rsidRDefault="00A80EA4">
            <w:r>
              <w:t>Extend DHCP scopes, reduce lease times, or decrease cleanup interval</w:t>
            </w:r>
          </w:p>
        </w:tc>
      </w:tr>
      <w:tr w:rsidR="00A80EA4" w14:paraId="651F7A67" w14:textId="77777777" w:rsidTr="00226B69">
        <w:tc>
          <w:tcPr>
            <w:tcW w:w="4406" w:type="dxa"/>
          </w:tcPr>
          <w:p w14:paraId="1EC4C037" w14:textId="77777777" w:rsidR="00DB0C10" w:rsidRDefault="00251EB3" w:rsidP="00251EB3">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t>Microsoft.Windows.DHCPServer.Library</w:t>
            </w:r>
            <w:proofErr w:type="spellEnd"/>
            <w:proofErr w:type="gramEnd"/>
            <w:r w:rsidRPr="00226B69">
              <w:rPr>
                <w:rFonts w:eastAsia="Times New Roman" w:cs="Arial"/>
              </w:rPr>
              <w:t>.</w:t>
            </w:r>
          </w:p>
          <w:p w14:paraId="1A2745BF" w14:textId="7D0ECFB9" w:rsidR="00251EB3" w:rsidRPr="00226B69" w:rsidRDefault="00251EB3" w:rsidP="00251EB3">
            <w:pPr>
              <w:autoSpaceDE w:val="0"/>
              <w:autoSpaceDN w:val="0"/>
              <w:adjustRightInd w:val="0"/>
              <w:spacing w:before="0" w:after="0" w:line="240" w:lineRule="auto"/>
              <w:rPr>
                <w:rFonts w:eastAsia="Times New Roman" w:cs="Arial"/>
              </w:rPr>
            </w:pPr>
            <w:proofErr w:type="gramStart"/>
            <w:r w:rsidRPr="00226B69">
              <w:rPr>
                <w:rFonts w:eastAsia="Times New Roman" w:cs="Arial"/>
              </w:rPr>
              <w:t>Database.UnitMonitor.Migration</w:t>
            </w:r>
            <w:proofErr w:type="gramEnd"/>
            <w:r w:rsidRPr="00226B69">
              <w:rPr>
                <w:rFonts w:eastAsia="Times New Roman" w:cs="Arial"/>
              </w:rPr>
              <w:t>.1</w:t>
            </w:r>
          </w:p>
          <w:p w14:paraId="651F7A64" w14:textId="4F41961F" w:rsidR="00A80EA4" w:rsidRDefault="00251EB3">
            <w:r w:rsidRPr="00226B69">
              <w:rPr>
                <w:rFonts w:cs="Arial"/>
              </w:rPr>
              <w:t>(Defined in DHCP Library)</w:t>
            </w:r>
          </w:p>
        </w:tc>
        <w:tc>
          <w:tcPr>
            <w:tcW w:w="2250" w:type="dxa"/>
          </w:tcPr>
          <w:p w14:paraId="651F7A65" w14:textId="77777777" w:rsidR="00A80EA4" w:rsidRDefault="00A80EA4">
            <w:r>
              <w:t>DHCP has determined that the database being used in this migration is incompatible with the DHCP version you are using.</w:t>
            </w:r>
          </w:p>
        </w:tc>
        <w:tc>
          <w:tcPr>
            <w:tcW w:w="2156" w:type="dxa"/>
          </w:tcPr>
          <w:p w14:paraId="651F7A66" w14:textId="77777777" w:rsidR="00A80EA4" w:rsidRDefault="00A80EA4">
            <w:r>
              <w:t>Re-create the DHCP database export and retry the import</w:t>
            </w:r>
          </w:p>
        </w:tc>
      </w:tr>
      <w:tr w:rsidR="00A80EA4" w14:paraId="651F7A6B" w14:textId="77777777" w:rsidTr="00226B69">
        <w:tc>
          <w:tcPr>
            <w:tcW w:w="4406" w:type="dxa"/>
          </w:tcPr>
          <w:p w14:paraId="7A0CD0ED" w14:textId="77777777" w:rsidR="00DB0C10" w:rsidRDefault="00251EB3" w:rsidP="00251EB3">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t>Microsoft.Windows.DHCPServer.Library</w:t>
            </w:r>
            <w:proofErr w:type="spellEnd"/>
            <w:proofErr w:type="gramEnd"/>
            <w:r w:rsidRPr="00226B69">
              <w:rPr>
                <w:rFonts w:eastAsia="Times New Roman" w:cs="Arial"/>
              </w:rPr>
              <w:t>.</w:t>
            </w:r>
          </w:p>
          <w:p w14:paraId="4F8A478D" w14:textId="58B81D11" w:rsidR="00251EB3" w:rsidRPr="00226B69" w:rsidRDefault="00251EB3" w:rsidP="00251EB3">
            <w:pPr>
              <w:autoSpaceDE w:val="0"/>
              <w:autoSpaceDN w:val="0"/>
              <w:adjustRightInd w:val="0"/>
              <w:spacing w:before="0" w:after="0" w:line="240" w:lineRule="auto"/>
              <w:rPr>
                <w:rFonts w:eastAsia="Times New Roman" w:cs="Arial"/>
              </w:rPr>
            </w:pPr>
            <w:proofErr w:type="gramStart"/>
            <w:r w:rsidRPr="00226B69">
              <w:rPr>
                <w:rFonts w:eastAsia="Times New Roman" w:cs="Arial"/>
              </w:rPr>
              <w:t>IPv4Runtime.UnitMonitor.BOOTPFileConfig</w:t>
            </w:r>
            <w:proofErr w:type="gramEnd"/>
          </w:p>
          <w:p w14:paraId="651F7A68" w14:textId="76B50384" w:rsidR="00A80EA4" w:rsidRDefault="00251EB3">
            <w:r w:rsidRPr="00226B69">
              <w:rPr>
                <w:rFonts w:cs="Arial"/>
              </w:rPr>
              <w:t>(Defined in DHCP Library)</w:t>
            </w:r>
          </w:p>
        </w:tc>
        <w:tc>
          <w:tcPr>
            <w:tcW w:w="2250" w:type="dxa"/>
          </w:tcPr>
          <w:p w14:paraId="651F7A69" w14:textId="77777777" w:rsidR="00A80EA4" w:rsidRDefault="00A80EA4">
            <w:r>
              <w:t>DHCP was unable to read the BOOTP file table from the registry.</w:t>
            </w:r>
          </w:p>
        </w:tc>
        <w:tc>
          <w:tcPr>
            <w:tcW w:w="2156" w:type="dxa"/>
          </w:tcPr>
          <w:p w14:paraId="651F7A6A" w14:textId="77777777" w:rsidR="00A80EA4" w:rsidRDefault="00A80EA4">
            <w:r>
              <w:t>Create or add entries to the BOOTP table</w:t>
            </w:r>
          </w:p>
        </w:tc>
      </w:tr>
      <w:tr w:rsidR="00A80EA4" w14:paraId="651F7A6F" w14:textId="77777777" w:rsidTr="00226B69">
        <w:tc>
          <w:tcPr>
            <w:tcW w:w="4406" w:type="dxa"/>
          </w:tcPr>
          <w:p w14:paraId="2263C37E" w14:textId="77777777" w:rsidR="00DB0C10" w:rsidRDefault="00251EB3" w:rsidP="00251EB3">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t>Microsoft.Windows.DHCPServer.Library</w:t>
            </w:r>
            <w:proofErr w:type="spellEnd"/>
            <w:proofErr w:type="gramEnd"/>
            <w:r w:rsidRPr="00226B69">
              <w:rPr>
                <w:rFonts w:eastAsia="Times New Roman" w:cs="Arial"/>
              </w:rPr>
              <w:t>.</w:t>
            </w:r>
          </w:p>
          <w:p w14:paraId="5DF8022C" w14:textId="684F8C8B" w:rsidR="00251EB3" w:rsidRPr="00226B69" w:rsidRDefault="00251EB3" w:rsidP="00251EB3">
            <w:pPr>
              <w:autoSpaceDE w:val="0"/>
              <w:autoSpaceDN w:val="0"/>
              <w:adjustRightInd w:val="0"/>
              <w:spacing w:before="0" w:after="0" w:line="240" w:lineRule="auto"/>
              <w:rPr>
                <w:rFonts w:eastAsia="Times New Roman" w:cs="Arial"/>
              </w:rPr>
            </w:pPr>
            <w:proofErr w:type="gramStart"/>
            <w:r w:rsidRPr="00226B69">
              <w:rPr>
                <w:rFonts w:eastAsia="Times New Roman" w:cs="Arial"/>
              </w:rPr>
              <w:t>IPv4Runtime.UnitMonitor.DHCPServiceBoundToStaticIP</w:t>
            </w:r>
            <w:proofErr w:type="gramEnd"/>
          </w:p>
          <w:p w14:paraId="651F7A6C" w14:textId="5184DF8D" w:rsidR="00A80EA4" w:rsidRDefault="00251EB3">
            <w:r w:rsidRPr="00226B69">
              <w:rPr>
                <w:rFonts w:cs="Arial"/>
              </w:rPr>
              <w:t>(Defined in DHCP Library)</w:t>
            </w:r>
          </w:p>
        </w:tc>
        <w:tc>
          <w:tcPr>
            <w:tcW w:w="2250" w:type="dxa"/>
          </w:tcPr>
          <w:p w14:paraId="651F7A6D" w14:textId="77777777" w:rsidR="00A80EA4" w:rsidRDefault="00A80EA4">
            <w:r>
              <w:t>DHCP has no static IP address and cannot service clients until one is configured.</w:t>
            </w:r>
          </w:p>
        </w:tc>
        <w:tc>
          <w:tcPr>
            <w:tcW w:w="2156" w:type="dxa"/>
          </w:tcPr>
          <w:p w14:paraId="651F7A6E" w14:textId="77777777" w:rsidR="00A80EA4" w:rsidRDefault="00A80EA4">
            <w:r>
              <w:t>Configure a static address for the DHCP server</w:t>
            </w:r>
          </w:p>
        </w:tc>
      </w:tr>
      <w:tr w:rsidR="00A80EA4" w14:paraId="651F7A73" w14:textId="77777777" w:rsidTr="00226B69">
        <w:tc>
          <w:tcPr>
            <w:tcW w:w="4406" w:type="dxa"/>
          </w:tcPr>
          <w:p w14:paraId="75D37A59" w14:textId="77777777" w:rsidR="00DB0C10" w:rsidRDefault="00251EB3" w:rsidP="00251EB3">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t>Microsoft.Windows.DHCPServer.Library</w:t>
            </w:r>
            <w:proofErr w:type="spellEnd"/>
            <w:proofErr w:type="gramEnd"/>
            <w:r w:rsidRPr="00226B69">
              <w:rPr>
                <w:rFonts w:eastAsia="Times New Roman" w:cs="Arial"/>
              </w:rPr>
              <w:t>.</w:t>
            </w:r>
          </w:p>
          <w:p w14:paraId="23E2D9AA" w14:textId="4D09A802" w:rsidR="00251EB3" w:rsidRPr="00226B69" w:rsidRDefault="00251EB3" w:rsidP="00251EB3">
            <w:pPr>
              <w:autoSpaceDE w:val="0"/>
              <w:autoSpaceDN w:val="0"/>
              <w:adjustRightInd w:val="0"/>
              <w:spacing w:before="0" w:after="0" w:line="240" w:lineRule="auto"/>
              <w:rPr>
                <w:rFonts w:eastAsia="Times New Roman" w:cs="Arial"/>
              </w:rPr>
            </w:pPr>
            <w:proofErr w:type="gramStart"/>
            <w:r w:rsidRPr="00226B69">
              <w:rPr>
                <w:rFonts w:eastAsia="Times New Roman" w:cs="Arial"/>
              </w:rPr>
              <w:t>IPv4Runtime.UnitMonitor.DNSRegistration</w:t>
            </w:r>
            <w:proofErr w:type="gramEnd"/>
          </w:p>
          <w:p w14:paraId="651F7A70" w14:textId="646FD614" w:rsidR="00A80EA4" w:rsidRDefault="00251EB3">
            <w:r w:rsidRPr="00226B69">
              <w:rPr>
                <w:rFonts w:cs="Arial"/>
              </w:rPr>
              <w:t>(Defined in DHCP Library)</w:t>
            </w:r>
          </w:p>
        </w:tc>
        <w:tc>
          <w:tcPr>
            <w:tcW w:w="2250" w:type="dxa"/>
          </w:tcPr>
          <w:p w14:paraId="651F7A71" w14:textId="77777777" w:rsidR="00A80EA4" w:rsidRDefault="00A80EA4">
            <w:r>
              <w:t>DHCP failed to impersonate the credentials necessary for DNS registrations and dynamic DNS updates.</w:t>
            </w:r>
          </w:p>
        </w:tc>
        <w:tc>
          <w:tcPr>
            <w:tcW w:w="2156" w:type="dxa"/>
          </w:tcPr>
          <w:p w14:paraId="651F7A72" w14:textId="77777777" w:rsidR="00A80EA4" w:rsidRDefault="00A80EA4">
            <w:r>
              <w:t>Configure impersonation credentials for dynamic updates</w:t>
            </w:r>
          </w:p>
        </w:tc>
      </w:tr>
      <w:tr w:rsidR="00A80EA4" w14:paraId="651F7A77" w14:textId="77777777" w:rsidTr="00226B69">
        <w:tc>
          <w:tcPr>
            <w:tcW w:w="4406" w:type="dxa"/>
          </w:tcPr>
          <w:p w14:paraId="30155A13" w14:textId="77777777" w:rsidR="00DB0C10" w:rsidRDefault="00251EB3" w:rsidP="00251EB3">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t>Microsoft.Windows.DHCPServer.Library</w:t>
            </w:r>
            <w:proofErr w:type="spellEnd"/>
            <w:proofErr w:type="gramEnd"/>
            <w:r w:rsidRPr="00226B69">
              <w:rPr>
                <w:rFonts w:eastAsia="Times New Roman" w:cs="Arial"/>
              </w:rPr>
              <w:t>.</w:t>
            </w:r>
          </w:p>
          <w:p w14:paraId="02781CB5" w14:textId="3E2D6903" w:rsidR="00251EB3" w:rsidRPr="00226B69" w:rsidRDefault="00251EB3" w:rsidP="00251EB3">
            <w:pPr>
              <w:autoSpaceDE w:val="0"/>
              <w:autoSpaceDN w:val="0"/>
              <w:adjustRightInd w:val="0"/>
              <w:spacing w:before="0" w:after="0" w:line="240" w:lineRule="auto"/>
              <w:rPr>
                <w:rFonts w:eastAsia="Times New Roman" w:cs="Arial"/>
              </w:rPr>
            </w:pPr>
            <w:proofErr w:type="gramStart"/>
            <w:r w:rsidRPr="00226B69">
              <w:rPr>
                <w:rFonts w:eastAsia="Times New Roman" w:cs="Arial"/>
              </w:rPr>
              <w:t>IPv4Runtime.UnitMonitor.GroupConfig</w:t>
            </w:r>
            <w:proofErr w:type="gramEnd"/>
          </w:p>
          <w:p w14:paraId="651F7A74" w14:textId="30E057E2" w:rsidR="00A80EA4" w:rsidRDefault="00251EB3">
            <w:r w:rsidRPr="00226B69">
              <w:rPr>
                <w:rFonts w:cs="Arial"/>
              </w:rPr>
              <w:t>(Defined in DHCP Library)</w:t>
            </w:r>
          </w:p>
        </w:tc>
        <w:tc>
          <w:tcPr>
            <w:tcW w:w="2250" w:type="dxa"/>
          </w:tcPr>
          <w:p w14:paraId="651F7A75" w14:textId="77777777" w:rsidR="00A80EA4" w:rsidRDefault="00A80EA4">
            <w:r>
              <w:t>DHCP was unable to find or create the DHCP Users group or the DHCP Administrators local group.</w:t>
            </w:r>
          </w:p>
        </w:tc>
        <w:tc>
          <w:tcPr>
            <w:tcW w:w="2156" w:type="dxa"/>
          </w:tcPr>
          <w:p w14:paraId="651F7A76" w14:textId="77777777" w:rsidR="00A80EA4" w:rsidRDefault="00A80EA4">
            <w:r>
              <w:t>Restart the DHCP Server service</w:t>
            </w:r>
          </w:p>
        </w:tc>
      </w:tr>
      <w:tr w:rsidR="00A80EA4" w14:paraId="651F7A7F" w14:textId="77777777" w:rsidTr="00226B69">
        <w:tc>
          <w:tcPr>
            <w:tcW w:w="4406" w:type="dxa"/>
          </w:tcPr>
          <w:p w14:paraId="55C6A21C" w14:textId="77777777" w:rsidR="00DB0C10" w:rsidRDefault="00251EB3" w:rsidP="00251EB3">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t>Microsoft.Windows.DHCPServer.Library</w:t>
            </w:r>
            <w:proofErr w:type="spellEnd"/>
            <w:proofErr w:type="gramEnd"/>
            <w:r w:rsidRPr="00226B69">
              <w:rPr>
                <w:rFonts w:eastAsia="Times New Roman" w:cs="Arial"/>
              </w:rPr>
              <w:t>.</w:t>
            </w:r>
          </w:p>
          <w:p w14:paraId="7A7ABFAD" w14:textId="4045DDC5" w:rsidR="00251EB3" w:rsidRPr="00226B69" w:rsidRDefault="00251EB3" w:rsidP="00251EB3">
            <w:pPr>
              <w:autoSpaceDE w:val="0"/>
              <w:autoSpaceDN w:val="0"/>
              <w:adjustRightInd w:val="0"/>
              <w:spacing w:before="0" w:after="0" w:line="240" w:lineRule="auto"/>
              <w:rPr>
                <w:rFonts w:eastAsia="Times New Roman" w:cs="Arial"/>
              </w:rPr>
            </w:pPr>
            <w:proofErr w:type="gramStart"/>
            <w:r w:rsidRPr="00226B69">
              <w:rPr>
                <w:rFonts w:eastAsia="Times New Roman" w:cs="Arial"/>
              </w:rPr>
              <w:t>IPv4Runtime.UnitMonitor.ServiceInitialization</w:t>
            </w:r>
            <w:proofErr w:type="gramEnd"/>
            <w:r w:rsidRPr="00226B69">
              <w:rPr>
                <w:rFonts w:eastAsia="Times New Roman" w:cs="Arial"/>
              </w:rPr>
              <w:t>.1</w:t>
            </w:r>
          </w:p>
          <w:p w14:paraId="651F7A7C" w14:textId="3F658352" w:rsidR="00A80EA4" w:rsidRDefault="00251EB3">
            <w:r w:rsidRPr="00226B69">
              <w:rPr>
                <w:rFonts w:cs="Arial"/>
              </w:rPr>
              <w:t>(Defined in DHCP Library)</w:t>
            </w:r>
          </w:p>
        </w:tc>
        <w:tc>
          <w:tcPr>
            <w:tcW w:w="2250" w:type="dxa"/>
          </w:tcPr>
          <w:p w14:paraId="651F7A7D" w14:textId="77777777" w:rsidR="00A80EA4" w:rsidRDefault="00A80EA4">
            <w:r>
              <w:t>The DHCP service failed to initialize. The server cannot initialize until it has a static IP address configured and proper configuration parameter</w:t>
            </w:r>
          </w:p>
        </w:tc>
        <w:tc>
          <w:tcPr>
            <w:tcW w:w="2156" w:type="dxa"/>
          </w:tcPr>
          <w:p w14:paraId="651F7A7E" w14:textId="77777777" w:rsidR="00A80EA4" w:rsidRDefault="00A80EA4">
            <w:r>
              <w:t>Restart the DHCP Server service</w:t>
            </w:r>
          </w:p>
        </w:tc>
      </w:tr>
      <w:tr w:rsidR="00A80EA4" w14:paraId="651F7A83" w14:textId="77777777" w:rsidTr="00226B69">
        <w:tc>
          <w:tcPr>
            <w:tcW w:w="4406" w:type="dxa"/>
          </w:tcPr>
          <w:p w14:paraId="4830397A" w14:textId="77777777" w:rsidR="00DB0C10" w:rsidRDefault="00251EB3" w:rsidP="00251EB3">
            <w:pPr>
              <w:autoSpaceDE w:val="0"/>
              <w:autoSpaceDN w:val="0"/>
              <w:adjustRightInd w:val="0"/>
              <w:spacing w:before="0" w:after="0" w:line="240" w:lineRule="auto"/>
              <w:rPr>
                <w:rFonts w:eastAsia="Times New Roman" w:cs="Arial"/>
              </w:rPr>
            </w:pPr>
            <w:proofErr w:type="spellStart"/>
            <w:proofErr w:type="gramStart"/>
            <w:r w:rsidRPr="00EC3C84">
              <w:rPr>
                <w:rFonts w:eastAsia="Times New Roman" w:cs="Arial"/>
              </w:rPr>
              <w:lastRenderedPageBreak/>
              <w:t>Microsoft.Windows.DHCPServer.Library</w:t>
            </w:r>
            <w:proofErr w:type="spellEnd"/>
            <w:proofErr w:type="gramEnd"/>
            <w:r w:rsidRPr="00EC3C84">
              <w:rPr>
                <w:rFonts w:eastAsia="Times New Roman" w:cs="Arial"/>
              </w:rPr>
              <w:t>.</w:t>
            </w:r>
          </w:p>
          <w:p w14:paraId="24A3C18F" w14:textId="7D19D728" w:rsidR="00251EB3" w:rsidRPr="00EC3C84" w:rsidRDefault="00251EB3" w:rsidP="00251EB3">
            <w:pPr>
              <w:autoSpaceDE w:val="0"/>
              <w:autoSpaceDN w:val="0"/>
              <w:adjustRightInd w:val="0"/>
              <w:spacing w:before="0" w:after="0" w:line="240" w:lineRule="auto"/>
              <w:rPr>
                <w:rFonts w:eastAsia="Times New Roman" w:cs="Arial"/>
              </w:rPr>
            </w:pPr>
            <w:proofErr w:type="gramStart"/>
            <w:r w:rsidRPr="00EC3C84">
              <w:rPr>
                <w:rFonts w:eastAsia="Times New Roman" w:cs="Arial"/>
              </w:rPr>
              <w:t>IPv4Runtime.Uni</w:t>
            </w:r>
            <w:r>
              <w:rPr>
                <w:rFonts w:eastAsia="Times New Roman" w:cs="Arial"/>
              </w:rPr>
              <w:t>tMonitor.ServiceInitialization</w:t>
            </w:r>
            <w:proofErr w:type="gramEnd"/>
            <w:r>
              <w:rPr>
                <w:rFonts w:eastAsia="Times New Roman" w:cs="Arial"/>
              </w:rPr>
              <w:t>.2</w:t>
            </w:r>
          </w:p>
          <w:p w14:paraId="651F7A80" w14:textId="4196E103" w:rsidR="00A80EA4" w:rsidRDefault="00251EB3" w:rsidP="00251EB3">
            <w:r w:rsidRPr="00EC3C84">
              <w:rPr>
                <w:rFonts w:cs="Arial"/>
              </w:rPr>
              <w:t>(Defined in DHCP Library)</w:t>
            </w:r>
          </w:p>
        </w:tc>
        <w:tc>
          <w:tcPr>
            <w:tcW w:w="2250" w:type="dxa"/>
          </w:tcPr>
          <w:p w14:paraId="651F7A81" w14:textId="77777777" w:rsidR="00A80EA4" w:rsidRDefault="00A80EA4">
            <w:r>
              <w:t>The DHCP service failed to initialize. The server cannot initialize until it has a static IP address configured and proper configuration parameters.</w:t>
            </w:r>
          </w:p>
        </w:tc>
        <w:tc>
          <w:tcPr>
            <w:tcW w:w="2156" w:type="dxa"/>
          </w:tcPr>
          <w:p w14:paraId="651F7A82" w14:textId="77777777" w:rsidR="00A80EA4" w:rsidRDefault="00A80EA4">
            <w:r>
              <w:t>Configure a static IP address for the DHCP server</w:t>
            </w:r>
          </w:p>
        </w:tc>
      </w:tr>
      <w:tr w:rsidR="00A80EA4" w14:paraId="651F7A87" w14:textId="77777777" w:rsidTr="00226B69">
        <w:tc>
          <w:tcPr>
            <w:tcW w:w="4406" w:type="dxa"/>
          </w:tcPr>
          <w:p w14:paraId="6A987CF5" w14:textId="77777777" w:rsidR="00DB0C10" w:rsidRDefault="00286712" w:rsidP="0028671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p>
          <w:p w14:paraId="445A61CA" w14:textId="76FEC334" w:rsidR="00286712" w:rsidRPr="00226B69" w:rsidRDefault="00286712" w:rsidP="00286712">
            <w:pPr>
              <w:autoSpaceDE w:val="0"/>
              <w:autoSpaceDN w:val="0"/>
              <w:adjustRightInd w:val="0"/>
              <w:spacing w:before="0" w:after="0" w:line="240" w:lineRule="auto"/>
              <w:rPr>
                <w:rFonts w:eastAsia="Times New Roman" w:cs="Arial"/>
              </w:rPr>
            </w:pPr>
            <w:proofErr w:type="gramStart"/>
            <w:r w:rsidRPr="00226B69">
              <w:rPr>
                <w:rFonts w:eastAsia="Times New Roman" w:cs="Arial"/>
              </w:rPr>
              <w:t>IPv6Runtime.UnitMonitor.StaticIPAssigned</w:t>
            </w:r>
            <w:proofErr w:type="gramEnd"/>
          </w:p>
          <w:p w14:paraId="651F7A84" w14:textId="4E18DC72" w:rsidR="00A80EA4" w:rsidRDefault="00286712">
            <w:r w:rsidRPr="00226B69">
              <w:rPr>
                <w:rFonts w:cs="Arial"/>
              </w:rPr>
              <w:t>(Defined in DHCP 2012)</w:t>
            </w:r>
          </w:p>
        </w:tc>
        <w:tc>
          <w:tcPr>
            <w:tcW w:w="2250" w:type="dxa"/>
          </w:tcPr>
          <w:p w14:paraId="651F7A85" w14:textId="77777777" w:rsidR="00A80EA4" w:rsidRDefault="00A80EA4">
            <w:r>
              <w:t>DHCP failed to initialize one of its components.</w:t>
            </w:r>
          </w:p>
        </w:tc>
        <w:tc>
          <w:tcPr>
            <w:tcW w:w="2156" w:type="dxa"/>
          </w:tcPr>
          <w:p w14:paraId="651F7A86" w14:textId="77777777" w:rsidR="00A80EA4" w:rsidRDefault="00A80EA4">
            <w:r>
              <w:t>Configure a static IP address for the DHCP server</w:t>
            </w:r>
          </w:p>
        </w:tc>
      </w:tr>
      <w:tr w:rsidR="008724F2" w14:paraId="2C906509" w14:textId="77777777" w:rsidTr="00226B69">
        <w:tc>
          <w:tcPr>
            <w:tcW w:w="4406" w:type="dxa"/>
          </w:tcPr>
          <w:p w14:paraId="4B269C46" w14:textId="48659CCF" w:rsidR="008724F2"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p>
          <w:p w14:paraId="73997C37" w14:textId="623F3F04" w:rsidR="008724F2" w:rsidRPr="00226B69"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IPv6Runtime.UnitMonitor.StaticIPAssigned</w:t>
            </w:r>
            <w:proofErr w:type="gramEnd"/>
          </w:p>
          <w:p w14:paraId="7850B781" w14:textId="2F61722B"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r>
              <w:rPr>
                <w:rFonts w:cs="Arial"/>
              </w:rPr>
              <w:t xml:space="preserve"> R2</w:t>
            </w:r>
            <w:r w:rsidRPr="00226B69">
              <w:rPr>
                <w:rFonts w:cs="Arial"/>
              </w:rPr>
              <w:t>)</w:t>
            </w:r>
          </w:p>
        </w:tc>
        <w:tc>
          <w:tcPr>
            <w:tcW w:w="2250" w:type="dxa"/>
          </w:tcPr>
          <w:p w14:paraId="4B9CD6F5" w14:textId="67FF915D" w:rsidR="008724F2" w:rsidRDefault="008724F2" w:rsidP="008724F2">
            <w:r>
              <w:t>DHCP failed to initialize one of its components.</w:t>
            </w:r>
          </w:p>
        </w:tc>
        <w:tc>
          <w:tcPr>
            <w:tcW w:w="2156" w:type="dxa"/>
          </w:tcPr>
          <w:p w14:paraId="5AEF6206" w14:textId="52787E7E" w:rsidR="008724F2" w:rsidRDefault="008724F2" w:rsidP="008724F2">
            <w:r>
              <w:t>Configure a static IP address for the DHCP server</w:t>
            </w:r>
          </w:p>
        </w:tc>
      </w:tr>
      <w:tr w:rsidR="00A80EA4" w14:paraId="651F7AA6" w14:textId="77777777" w:rsidTr="00226B69">
        <w:tc>
          <w:tcPr>
            <w:tcW w:w="4406" w:type="dxa"/>
          </w:tcPr>
          <w:p w14:paraId="034E54EF" w14:textId="77777777" w:rsidR="00286712" w:rsidRPr="00226B69" w:rsidRDefault="00286712" w:rsidP="0028671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Microsoft.Windows.DHCPServer.Library</w:t>
            </w:r>
            <w:proofErr w:type="gramEnd"/>
            <w:r w:rsidRPr="00226B69">
              <w:rPr>
                <w:rFonts w:eastAsia="Times New Roman" w:cs="Arial"/>
              </w:rPr>
              <w:t>.Server.UnitMonitor.DependentServiceHealth</w:t>
            </w:r>
          </w:p>
          <w:p w14:paraId="651F7AA2" w14:textId="4418AD28" w:rsidR="00A80EA4" w:rsidRDefault="00286712">
            <w:r w:rsidRPr="00226B69">
              <w:rPr>
                <w:rFonts w:cs="Arial"/>
              </w:rPr>
              <w:t>(Defined in DHCP Library)</w:t>
            </w:r>
          </w:p>
        </w:tc>
        <w:tc>
          <w:tcPr>
            <w:tcW w:w="2250" w:type="dxa"/>
          </w:tcPr>
          <w:p w14:paraId="651F7AA3" w14:textId="77777777" w:rsidR="00A80EA4" w:rsidRDefault="00A80EA4">
            <w:r>
              <w:t>DHCP cannot initialize because one or more services that it depends on failed.</w:t>
            </w:r>
          </w:p>
        </w:tc>
        <w:tc>
          <w:tcPr>
            <w:tcW w:w="2156" w:type="dxa"/>
          </w:tcPr>
          <w:p w14:paraId="651F7AA4" w14:textId="77777777" w:rsidR="00A80EA4" w:rsidRDefault="00A80EA4">
            <w:r>
              <w:t>Disable the Winsock Proxy client on the DHCP server</w:t>
            </w:r>
          </w:p>
          <w:p w14:paraId="651F7AA5" w14:textId="77777777" w:rsidR="00A80EA4" w:rsidRDefault="00A80EA4">
            <w:r>
              <w:t>Restart the DHCP Server service</w:t>
            </w:r>
          </w:p>
        </w:tc>
      </w:tr>
      <w:tr w:rsidR="00A80EA4" w14:paraId="651F7AAA" w14:textId="77777777" w:rsidTr="00226B69">
        <w:tc>
          <w:tcPr>
            <w:tcW w:w="4406" w:type="dxa"/>
          </w:tcPr>
          <w:p w14:paraId="58F059F8" w14:textId="77777777" w:rsidR="00DB0C10" w:rsidRDefault="00286712" w:rsidP="00286712">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t>Microsoft.Windows.DHCPServer.Library</w:t>
            </w:r>
            <w:proofErr w:type="spellEnd"/>
            <w:proofErr w:type="gramEnd"/>
            <w:r w:rsidRPr="00226B69">
              <w:rPr>
                <w:rFonts w:eastAsia="Times New Roman" w:cs="Arial"/>
              </w:rPr>
              <w:t>.</w:t>
            </w:r>
          </w:p>
          <w:p w14:paraId="06AFADDE" w14:textId="17B856D6" w:rsidR="00286712" w:rsidRPr="00226B69" w:rsidRDefault="00286712" w:rsidP="00286712">
            <w:pPr>
              <w:autoSpaceDE w:val="0"/>
              <w:autoSpaceDN w:val="0"/>
              <w:adjustRightInd w:val="0"/>
              <w:spacing w:before="0" w:after="0" w:line="240" w:lineRule="auto"/>
              <w:rPr>
                <w:rFonts w:eastAsia="Times New Roman" w:cs="Arial"/>
              </w:rPr>
            </w:pPr>
            <w:proofErr w:type="spellStart"/>
            <w:r w:rsidRPr="00226B69">
              <w:rPr>
                <w:rFonts w:eastAsia="Times New Roman" w:cs="Arial"/>
              </w:rPr>
              <w:t>UnitMonitor.DHCPServiceRunning</w:t>
            </w:r>
            <w:proofErr w:type="spellEnd"/>
          </w:p>
          <w:p w14:paraId="651F7AA7" w14:textId="1C9DB499" w:rsidR="00A80EA4" w:rsidRDefault="00286712">
            <w:r w:rsidRPr="00226B69">
              <w:rPr>
                <w:rFonts w:cs="Arial"/>
              </w:rPr>
              <w:t>(Defined in DHCP Library)</w:t>
            </w:r>
          </w:p>
        </w:tc>
        <w:tc>
          <w:tcPr>
            <w:tcW w:w="2250" w:type="dxa"/>
          </w:tcPr>
          <w:p w14:paraId="651F7AA8" w14:textId="77777777" w:rsidR="00A80EA4" w:rsidRDefault="00A80EA4">
            <w:r>
              <w:t>DHCP failed to initialize one of its components</w:t>
            </w:r>
          </w:p>
        </w:tc>
        <w:tc>
          <w:tcPr>
            <w:tcW w:w="2156" w:type="dxa"/>
          </w:tcPr>
          <w:p w14:paraId="651F7AA9" w14:textId="0C780D8B" w:rsidR="00A80EA4" w:rsidRDefault="00A80EA4">
            <w:r>
              <w:t>Restart the DHCP Server service</w:t>
            </w:r>
          </w:p>
        </w:tc>
      </w:tr>
      <w:tr w:rsidR="00A80EA4" w14:paraId="651F7AAE" w14:textId="77777777" w:rsidTr="00226B69">
        <w:tc>
          <w:tcPr>
            <w:tcW w:w="4406" w:type="dxa"/>
          </w:tcPr>
          <w:p w14:paraId="556F544E" w14:textId="77777777" w:rsidR="00DB0C10" w:rsidRDefault="00286712" w:rsidP="00286712">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t>Microsoft.Windows.DHCPServer.Library</w:t>
            </w:r>
            <w:proofErr w:type="spellEnd"/>
            <w:proofErr w:type="gramEnd"/>
            <w:r w:rsidRPr="00226B69">
              <w:rPr>
                <w:rFonts w:eastAsia="Times New Roman" w:cs="Arial"/>
              </w:rPr>
              <w:t>.</w:t>
            </w:r>
          </w:p>
          <w:p w14:paraId="77C84126" w14:textId="2B0221CF" w:rsidR="00286712" w:rsidRPr="00226B69" w:rsidRDefault="00286712" w:rsidP="00286712">
            <w:pPr>
              <w:autoSpaceDE w:val="0"/>
              <w:autoSpaceDN w:val="0"/>
              <w:adjustRightInd w:val="0"/>
              <w:spacing w:before="0" w:after="0" w:line="240" w:lineRule="auto"/>
              <w:rPr>
                <w:rFonts w:eastAsia="Times New Roman" w:cs="Arial"/>
              </w:rPr>
            </w:pPr>
            <w:proofErr w:type="gramStart"/>
            <w:r w:rsidRPr="00226B69">
              <w:rPr>
                <w:rFonts w:eastAsia="Times New Roman" w:cs="Arial"/>
              </w:rPr>
              <w:t>IPv4Scope.UnitMonitor.OrphanedEntry</w:t>
            </w:r>
            <w:proofErr w:type="gramEnd"/>
          </w:p>
          <w:p w14:paraId="651F7AAB" w14:textId="71EB8176" w:rsidR="00A80EA4" w:rsidRDefault="00286712">
            <w:r w:rsidRPr="00226B69">
              <w:rPr>
                <w:rFonts w:cs="Arial"/>
              </w:rPr>
              <w:t>(Defined in DHCP Library)</w:t>
            </w:r>
          </w:p>
        </w:tc>
        <w:tc>
          <w:tcPr>
            <w:tcW w:w="2250" w:type="dxa"/>
          </w:tcPr>
          <w:p w14:paraId="651F7AAC" w14:textId="77777777" w:rsidR="00A80EA4" w:rsidRDefault="00A80EA4">
            <w:r>
              <w:t>DHCP has orphaned database entries due to the deletion of a class or an option definition.</w:t>
            </w:r>
          </w:p>
        </w:tc>
        <w:tc>
          <w:tcPr>
            <w:tcW w:w="2156" w:type="dxa"/>
          </w:tcPr>
          <w:p w14:paraId="651F7AAD" w14:textId="77777777" w:rsidR="00A80EA4" w:rsidRDefault="00A80EA4">
            <w:r>
              <w:t>Reconcile the DHCP scope</w:t>
            </w:r>
          </w:p>
        </w:tc>
      </w:tr>
      <w:tr w:rsidR="00A80EA4" w14:paraId="651F7AB2" w14:textId="77777777" w:rsidTr="00226B69">
        <w:tc>
          <w:tcPr>
            <w:tcW w:w="4406" w:type="dxa"/>
          </w:tcPr>
          <w:p w14:paraId="6A05EDFA" w14:textId="77777777" w:rsidR="00DB0C10" w:rsidRDefault="00286712" w:rsidP="00286712">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t>Microsoft.Windows.DHCPServer.Library</w:t>
            </w:r>
            <w:proofErr w:type="spellEnd"/>
            <w:proofErr w:type="gramEnd"/>
            <w:r w:rsidRPr="00226B69">
              <w:rPr>
                <w:rFonts w:eastAsia="Times New Roman" w:cs="Arial"/>
              </w:rPr>
              <w:t>.</w:t>
            </w:r>
          </w:p>
          <w:p w14:paraId="44A7C1B7" w14:textId="00876E02" w:rsidR="00286712" w:rsidRPr="00226B69" w:rsidRDefault="00286712" w:rsidP="00286712">
            <w:pPr>
              <w:autoSpaceDE w:val="0"/>
              <w:autoSpaceDN w:val="0"/>
              <w:adjustRightInd w:val="0"/>
              <w:spacing w:before="0" w:after="0" w:line="240" w:lineRule="auto"/>
              <w:rPr>
                <w:rFonts w:eastAsia="Times New Roman" w:cs="Arial"/>
              </w:rPr>
            </w:pPr>
            <w:proofErr w:type="gramStart"/>
            <w:r w:rsidRPr="00226B69">
              <w:rPr>
                <w:rFonts w:eastAsia="Times New Roman" w:cs="Arial"/>
              </w:rPr>
              <w:t>IPv4Scope.UnitMonitor.UnknownScopeOption</w:t>
            </w:r>
            <w:proofErr w:type="gramEnd"/>
          </w:p>
          <w:p w14:paraId="651F7AAF" w14:textId="5262028C" w:rsidR="00A80EA4" w:rsidRDefault="00286712">
            <w:r w:rsidRPr="00226B69">
              <w:rPr>
                <w:rFonts w:cs="Arial"/>
              </w:rPr>
              <w:t>(Defined in DHCP Library)</w:t>
            </w:r>
          </w:p>
        </w:tc>
        <w:tc>
          <w:tcPr>
            <w:tcW w:w="2250" w:type="dxa"/>
          </w:tcPr>
          <w:p w14:paraId="651F7AB0" w14:textId="77777777" w:rsidR="00A80EA4" w:rsidRDefault="00A80EA4">
            <w:r>
              <w:t>DHCP received an unknown option from a client.</w:t>
            </w:r>
          </w:p>
        </w:tc>
        <w:tc>
          <w:tcPr>
            <w:tcW w:w="2156" w:type="dxa"/>
          </w:tcPr>
          <w:p w14:paraId="651F7AB1" w14:textId="77777777" w:rsidR="00A80EA4" w:rsidRDefault="00A80EA4">
            <w:r>
              <w:t>Configure DHCP options on the server to match the client</w:t>
            </w:r>
          </w:p>
        </w:tc>
      </w:tr>
      <w:tr w:rsidR="00A80EA4" w14:paraId="651F7AB6" w14:textId="77777777" w:rsidTr="00226B69">
        <w:tc>
          <w:tcPr>
            <w:tcW w:w="4406" w:type="dxa"/>
          </w:tcPr>
          <w:p w14:paraId="65AE31FD" w14:textId="77777777" w:rsidR="00DB0C10" w:rsidRDefault="00286712" w:rsidP="00286712">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t>Microsoft.Windows.DHCPServer.Library</w:t>
            </w:r>
            <w:proofErr w:type="spellEnd"/>
            <w:proofErr w:type="gramEnd"/>
            <w:r w:rsidRPr="00226B69">
              <w:rPr>
                <w:rFonts w:eastAsia="Times New Roman" w:cs="Arial"/>
              </w:rPr>
              <w:t>.</w:t>
            </w:r>
          </w:p>
          <w:p w14:paraId="17432858" w14:textId="66C0922C" w:rsidR="00286712" w:rsidRPr="00226B69" w:rsidRDefault="00286712" w:rsidP="00286712">
            <w:pPr>
              <w:autoSpaceDE w:val="0"/>
              <w:autoSpaceDN w:val="0"/>
              <w:adjustRightInd w:val="0"/>
              <w:spacing w:before="0" w:after="0" w:line="240" w:lineRule="auto"/>
              <w:rPr>
                <w:rFonts w:eastAsia="Times New Roman" w:cs="Arial"/>
              </w:rPr>
            </w:pPr>
            <w:proofErr w:type="gramStart"/>
            <w:r w:rsidRPr="00226B69">
              <w:rPr>
                <w:rFonts w:eastAsia="Times New Roman" w:cs="Arial"/>
              </w:rPr>
              <w:t>IPv4Runtime.UnitMonitor.Auditing</w:t>
            </w:r>
            <w:proofErr w:type="gramEnd"/>
            <w:r w:rsidRPr="00226B69">
              <w:rPr>
                <w:rFonts w:eastAsia="Times New Roman" w:cs="Arial"/>
              </w:rPr>
              <w:t>.1</w:t>
            </w:r>
          </w:p>
          <w:p w14:paraId="651F7AB3" w14:textId="2801920D" w:rsidR="00A80EA4" w:rsidRDefault="00286712">
            <w:r w:rsidRPr="00226B69">
              <w:rPr>
                <w:rFonts w:cs="Arial"/>
              </w:rPr>
              <w:t>(Defined in DHCP Library)</w:t>
            </w:r>
          </w:p>
        </w:tc>
        <w:tc>
          <w:tcPr>
            <w:tcW w:w="2250" w:type="dxa"/>
          </w:tcPr>
          <w:p w14:paraId="651F7AB4" w14:textId="77777777" w:rsidR="00A80EA4" w:rsidRDefault="00A80EA4">
            <w:r>
              <w:t xml:space="preserve">DHCP has determined that the audit log cannot be written to because it </w:t>
            </w:r>
            <w:r>
              <w:lastRenderedPageBreak/>
              <w:t>is full or cannot be accessed.</w:t>
            </w:r>
          </w:p>
        </w:tc>
        <w:tc>
          <w:tcPr>
            <w:tcW w:w="2156" w:type="dxa"/>
          </w:tcPr>
          <w:p w14:paraId="651F7AB5" w14:textId="77777777" w:rsidR="00A80EA4" w:rsidRDefault="00A80EA4">
            <w:r>
              <w:lastRenderedPageBreak/>
              <w:t>Edit audit log path</w:t>
            </w:r>
          </w:p>
        </w:tc>
      </w:tr>
      <w:tr w:rsidR="00A80EA4" w14:paraId="651F7ABC" w14:textId="77777777" w:rsidTr="00226B69">
        <w:tc>
          <w:tcPr>
            <w:tcW w:w="4406" w:type="dxa"/>
          </w:tcPr>
          <w:p w14:paraId="3FEFB7DE" w14:textId="77777777" w:rsidR="00DB0C10" w:rsidRDefault="00286712" w:rsidP="00286712">
            <w:pPr>
              <w:autoSpaceDE w:val="0"/>
              <w:autoSpaceDN w:val="0"/>
              <w:adjustRightInd w:val="0"/>
              <w:spacing w:before="0" w:after="0" w:line="240" w:lineRule="auto"/>
              <w:rPr>
                <w:rFonts w:eastAsia="Times New Roman" w:cs="Arial"/>
              </w:rPr>
            </w:pPr>
            <w:proofErr w:type="spellStart"/>
            <w:proofErr w:type="gramStart"/>
            <w:r w:rsidRPr="00EC3C84">
              <w:rPr>
                <w:rFonts w:eastAsia="Times New Roman" w:cs="Arial"/>
              </w:rPr>
              <w:t>Microsoft.Windows.DHCPServer.Library</w:t>
            </w:r>
            <w:proofErr w:type="spellEnd"/>
            <w:proofErr w:type="gramEnd"/>
            <w:r w:rsidRPr="00EC3C84">
              <w:rPr>
                <w:rFonts w:eastAsia="Times New Roman" w:cs="Arial"/>
              </w:rPr>
              <w:t>.</w:t>
            </w:r>
          </w:p>
          <w:p w14:paraId="50BC54EC" w14:textId="6A6DA912" w:rsidR="00286712" w:rsidRPr="00EC3C84" w:rsidRDefault="00286712" w:rsidP="00286712">
            <w:pPr>
              <w:autoSpaceDE w:val="0"/>
              <w:autoSpaceDN w:val="0"/>
              <w:adjustRightInd w:val="0"/>
              <w:spacing w:before="0" w:after="0" w:line="240" w:lineRule="auto"/>
              <w:rPr>
                <w:rFonts w:eastAsia="Times New Roman" w:cs="Arial"/>
              </w:rPr>
            </w:pPr>
            <w:proofErr w:type="gramStart"/>
            <w:r w:rsidRPr="00EC3C84">
              <w:rPr>
                <w:rFonts w:eastAsia="Times New Roman" w:cs="Arial"/>
              </w:rPr>
              <w:t>IP</w:t>
            </w:r>
            <w:r>
              <w:rPr>
                <w:rFonts w:eastAsia="Times New Roman" w:cs="Arial"/>
              </w:rPr>
              <w:t>v4Runtime.UnitMonitor.Auditing</w:t>
            </w:r>
            <w:proofErr w:type="gramEnd"/>
            <w:r>
              <w:rPr>
                <w:rFonts w:eastAsia="Times New Roman" w:cs="Arial"/>
              </w:rPr>
              <w:t>.2</w:t>
            </w:r>
          </w:p>
          <w:p w14:paraId="651F7AB7" w14:textId="76592339" w:rsidR="00A80EA4" w:rsidRDefault="00286712" w:rsidP="00286712">
            <w:r w:rsidRPr="00EC3C84">
              <w:rPr>
                <w:rFonts w:cs="Arial"/>
              </w:rPr>
              <w:t>(Defined in DHCP Library)</w:t>
            </w:r>
          </w:p>
        </w:tc>
        <w:tc>
          <w:tcPr>
            <w:tcW w:w="2250" w:type="dxa"/>
          </w:tcPr>
          <w:p w14:paraId="651F7AB8" w14:textId="77777777" w:rsidR="00A80EA4" w:rsidRDefault="00A80EA4">
            <w:r>
              <w:t>DHCP has determined that the audit log cannot be written to because it is full or cannot be accessed.</w:t>
            </w:r>
          </w:p>
        </w:tc>
        <w:tc>
          <w:tcPr>
            <w:tcW w:w="2156" w:type="dxa"/>
          </w:tcPr>
          <w:p w14:paraId="651F7AB9" w14:textId="77777777" w:rsidR="00A80EA4" w:rsidRDefault="00A80EA4">
            <w:r>
              <w:t>Edit audit log path</w:t>
            </w:r>
          </w:p>
          <w:p w14:paraId="651F7ABA" w14:textId="77777777" w:rsidR="00A80EA4" w:rsidRDefault="00A80EA4">
            <w:r>
              <w:t>Remove old audit log files or increase the maximum audit log size.</w:t>
            </w:r>
          </w:p>
          <w:p w14:paraId="651F7ABB" w14:textId="77777777" w:rsidR="00A80EA4" w:rsidRDefault="00A80EA4">
            <w:r>
              <w:t>Give the DHCP service account permissions to audit log files and folders.</w:t>
            </w:r>
          </w:p>
        </w:tc>
      </w:tr>
      <w:tr w:rsidR="00A80EA4" w14:paraId="651F7AC0" w14:textId="77777777" w:rsidTr="00226B69">
        <w:tc>
          <w:tcPr>
            <w:tcW w:w="4406" w:type="dxa"/>
          </w:tcPr>
          <w:p w14:paraId="7796D160" w14:textId="77777777" w:rsidR="00DB0C10" w:rsidRDefault="00286712" w:rsidP="00286712">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t>Microsoft.Windows.DHCPServer.Library</w:t>
            </w:r>
            <w:proofErr w:type="spellEnd"/>
            <w:proofErr w:type="gramEnd"/>
            <w:r w:rsidRPr="00226B69">
              <w:rPr>
                <w:rFonts w:eastAsia="Times New Roman" w:cs="Arial"/>
              </w:rPr>
              <w:t>.</w:t>
            </w:r>
          </w:p>
          <w:p w14:paraId="127913A0" w14:textId="6FEB4BF4" w:rsidR="00286712" w:rsidRPr="00226B69" w:rsidRDefault="00286712" w:rsidP="00286712">
            <w:pPr>
              <w:autoSpaceDE w:val="0"/>
              <w:autoSpaceDN w:val="0"/>
              <w:adjustRightInd w:val="0"/>
              <w:spacing w:before="0" w:after="0" w:line="240" w:lineRule="auto"/>
              <w:rPr>
                <w:rFonts w:eastAsia="Times New Roman" w:cs="Arial"/>
              </w:rPr>
            </w:pPr>
            <w:proofErr w:type="gramStart"/>
            <w:r w:rsidRPr="00226B69">
              <w:rPr>
                <w:rFonts w:eastAsia="Times New Roman" w:cs="Arial"/>
              </w:rPr>
              <w:t>IPv4Runtime.UnitMonitor.Auditing</w:t>
            </w:r>
            <w:proofErr w:type="gramEnd"/>
            <w:r w:rsidRPr="00226B69">
              <w:rPr>
                <w:rFonts w:eastAsia="Times New Roman" w:cs="Arial"/>
              </w:rPr>
              <w:t>.3</w:t>
            </w:r>
          </w:p>
          <w:p w14:paraId="651F7ABD" w14:textId="29E39FD3" w:rsidR="00A80EA4" w:rsidRPr="00226B69" w:rsidRDefault="00286712" w:rsidP="00286712">
            <w:pPr>
              <w:rPr>
                <w:rFonts w:cs="Arial"/>
              </w:rPr>
            </w:pPr>
            <w:r w:rsidRPr="00226B69">
              <w:rPr>
                <w:rFonts w:cs="Arial"/>
              </w:rPr>
              <w:t>(Defined in DHCP Library)</w:t>
            </w:r>
          </w:p>
        </w:tc>
        <w:tc>
          <w:tcPr>
            <w:tcW w:w="2250" w:type="dxa"/>
          </w:tcPr>
          <w:p w14:paraId="651F7ABE" w14:textId="77777777" w:rsidR="00A80EA4" w:rsidRDefault="00A80EA4">
            <w:r>
              <w:t>DHCP has determined that the audit log cannot be written to because it is full or cannot be accessed.</w:t>
            </w:r>
          </w:p>
        </w:tc>
        <w:tc>
          <w:tcPr>
            <w:tcW w:w="2156" w:type="dxa"/>
          </w:tcPr>
          <w:p w14:paraId="651F7ABF" w14:textId="77777777" w:rsidR="00A80EA4" w:rsidRDefault="00A80EA4">
            <w:r>
              <w:t>Give the DHCP service account permissions to audit log files and folders</w:t>
            </w:r>
          </w:p>
        </w:tc>
      </w:tr>
      <w:tr w:rsidR="00A80EA4" w14:paraId="651F7AC4" w14:textId="77777777" w:rsidTr="00226B69">
        <w:tc>
          <w:tcPr>
            <w:tcW w:w="4406" w:type="dxa"/>
          </w:tcPr>
          <w:p w14:paraId="53E7B704" w14:textId="77777777" w:rsidR="00DB0C10" w:rsidRDefault="00286712" w:rsidP="00286712">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t>Microsoft.Windows.DHCPServer.Library</w:t>
            </w:r>
            <w:proofErr w:type="spellEnd"/>
            <w:proofErr w:type="gramEnd"/>
            <w:r w:rsidRPr="00226B69">
              <w:rPr>
                <w:rFonts w:eastAsia="Times New Roman" w:cs="Arial"/>
              </w:rPr>
              <w:t>.</w:t>
            </w:r>
          </w:p>
          <w:p w14:paraId="54A23E9D" w14:textId="7B64F5C8" w:rsidR="00286712" w:rsidRPr="00226B69" w:rsidRDefault="00286712" w:rsidP="00286712">
            <w:pPr>
              <w:autoSpaceDE w:val="0"/>
              <w:autoSpaceDN w:val="0"/>
              <w:adjustRightInd w:val="0"/>
              <w:spacing w:before="0" w:after="0" w:line="240" w:lineRule="auto"/>
              <w:rPr>
                <w:rFonts w:eastAsia="Times New Roman" w:cs="Arial"/>
              </w:rPr>
            </w:pPr>
            <w:proofErr w:type="gramStart"/>
            <w:r w:rsidRPr="00226B69">
              <w:rPr>
                <w:rFonts w:eastAsia="Times New Roman" w:cs="Arial"/>
              </w:rPr>
              <w:t>IPv4Runtime.UnitMonitor.AuthorizationAndConflicts</w:t>
            </w:r>
            <w:proofErr w:type="gramEnd"/>
          </w:p>
          <w:p w14:paraId="651F7AC1" w14:textId="6A5F3AFD" w:rsidR="00A80EA4" w:rsidRPr="00226B69" w:rsidRDefault="00286712">
            <w:pPr>
              <w:rPr>
                <w:rFonts w:cs="Arial"/>
              </w:rPr>
            </w:pPr>
            <w:r w:rsidRPr="00226B69">
              <w:rPr>
                <w:rFonts w:cs="Arial"/>
              </w:rPr>
              <w:t>(Defined in DHCP Library)</w:t>
            </w:r>
          </w:p>
        </w:tc>
        <w:tc>
          <w:tcPr>
            <w:tcW w:w="2250" w:type="dxa"/>
          </w:tcPr>
          <w:p w14:paraId="651F7AC2" w14:textId="77777777" w:rsidR="00A80EA4" w:rsidRDefault="00A80EA4">
            <w:r>
              <w:t>DHCP has determined that the server is unauthorized to lease to clients on the domain or that there is a conflict with another authorized DHCP server in the workgroup.</w:t>
            </w:r>
          </w:p>
        </w:tc>
        <w:tc>
          <w:tcPr>
            <w:tcW w:w="2156" w:type="dxa"/>
          </w:tcPr>
          <w:p w14:paraId="651F7AC3" w14:textId="77777777" w:rsidR="00A80EA4" w:rsidRDefault="00A80EA4">
            <w:r>
              <w:t>Authorize the DHCP server or remove other active DHCP servers</w:t>
            </w:r>
          </w:p>
        </w:tc>
      </w:tr>
      <w:tr w:rsidR="00A80EA4" w14:paraId="651F7AC8" w14:textId="77777777" w:rsidTr="00226B69">
        <w:tc>
          <w:tcPr>
            <w:tcW w:w="4406" w:type="dxa"/>
          </w:tcPr>
          <w:p w14:paraId="652CB370" w14:textId="77777777" w:rsidR="00DB0C10" w:rsidRDefault="00286712" w:rsidP="00286712">
            <w:pPr>
              <w:autoSpaceDE w:val="0"/>
              <w:autoSpaceDN w:val="0"/>
              <w:adjustRightInd w:val="0"/>
              <w:spacing w:before="0" w:after="0" w:line="240" w:lineRule="auto"/>
              <w:rPr>
                <w:rFonts w:eastAsia="Times New Roman" w:cs="Arial"/>
              </w:rPr>
            </w:pPr>
            <w:proofErr w:type="spellStart"/>
            <w:proofErr w:type="gramStart"/>
            <w:r w:rsidRPr="00226B69">
              <w:rPr>
                <w:rFonts w:eastAsia="Times New Roman" w:cs="Arial"/>
              </w:rPr>
              <w:t>Microsoft.Windows.DHCPServer.Library</w:t>
            </w:r>
            <w:proofErr w:type="spellEnd"/>
            <w:proofErr w:type="gramEnd"/>
            <w:r w:rsidRPr="00226B69">
              <w:rPr>
                <w:rFonts w:eastAsia="Times New Roman" w:cs="Arial"/>
              </w:rPr>
              <w:t>.</w:t>
            </w:r>
          </w:p>
          <w:p w14:paraId="5184AB5D" w14:textId="7EECA9D3" w:rsidR="00286712" w:rsidRPr="00226B69" w:rsidRDefault="00286712" w:rsidP="00286712">
            <w:pPr>
              <w:autoSpaceDE w:val="0"/>
              <w:autoSpaceDN w:val="0"/>
              <w:adjustRightInd w:val="0"/>
              <w:spacing w:before="0" w:after="0" w:line="240" w:lineRule="auto"/>
              <w:rPr>
                <w:rFonts w:eastAsia="Times New Roman" w:cs="Arial"/>
              </w:rPr>
            </w:pPr>
            <w:proofErr w:type="gramStart"/>
            <w:r w:rsidRPr="00226B69">
              <w:rPr>
                <w:rFonts w:eastAsia="Times New Roman" w:cs="Arial"/>
              </w:rPr>
              <w:t>IPv4Runtime.UnitMonitor.RogueDetection</w:t>
            </w:r>
            <w:proofErr w:type="gramEnd"/>
            <w:r w:rsidRPr="00226B69">
              <w:rPr>
                <w:rFonts w:eastAsia="Times New Roman" w:cs="Arial"/>
              </w:rPr>
              <w:t>.1</w:t>
            </w:r>
          </w:p>
          <w:p w14:paraId="651F7AC5" w14:textId="6EAE3658" w:rsidR="00A80EA4" w:rsidRDefault="00286712">
            <w:r w:rsidRPr="00226B69">
              <w:rPr>
                <w:rFonts w:cs="Arial"/>
              </w:rPr>
              <w:t>(Defined in DHCP Library)</w:t>
            </w:r>
          </w:p>
        </w:tc>
        <w:tc>
          <w:tcPr>
            <w:tcW w:w="2250" w:type="dxa"/>
          </w:tcPr>
          <w:p w14:paraId="651F7AC6" w14:textId="77777777" w:rsidR="00A80EA4" w:rsidRDefault="00A80EA4">
            <w:r>
              <w:t>DHCP has detected another DHCP server on the network.</w:t>
            </w:r>
          </w:p>
        </w:tc>
        <w:tc>
          <w:tcPr>
            <w:tcW w:w="2156" w:type="dxa"/>
          </w:tcPr>
          <w:p w14:paraId="651F7AC7" w14:textId="77777777" w:rsidR="00A80EA4" w:rsidRDefault="00A80EA4">
            <w:r>
              <w:t>Authorize the DHCP server</w:t>
            </w:r>
          </w:p>
        </w:tc>
      </w:tr>
      <w:tr w:rsidR="00A80EA4" w14:paraId="651F7ACD" w14:textId="77777777" w:rsidTr="00226B69">
        <w:tc>
          <w:tcPr>
            <w:tcW w:w="4406" w:type="dxa"/>
          </w:tcPr>
          <w:p w14:paraId="1F1CC446" w14:textId="77777777" w:rsidR="00DB0C10" w:rsidRDefault="00286712" w:rsidP="00286712">
            <w:pPr>
              <w:autoSpaceDE w:val="0"/>
              <w:autoSpaceDN w:val="0"/>
              <w:adjustRightInd w:val="0"/>
              <w:spacing w:before="0" w:after="0" w:line="240" w:lineRule="auto"/>
              <w:rPr>
                <w:rFonts w:eastAsia="Times New Roman" w:cs="Arial"/>
              </w:rPr>
            </w:pPr>
            <w:proofErr w:type="spellStart"/>
            <w:proofErr w:type="gramStart"/>
            <w:r w:rsidRPr="00EC3C84">
              <w:rPr>
                <w:rFonts w:eastAsia="Times New Roman" w:cs="Arial"/>
              </w:rPr>
              <w:t>Microsoft.Windows.DHCPServer.Library</w:t>
            </w:r>
            <w:proofErr w:type="spellEnd"/>
            <w:proofErr w:type="gramEnd"/>
            <w:r w:rsidRPr="00EC3C84">
              <w:rPr>
                <w:rFonts w:eastAsia="Times New Roman" w:cs="Arial"/>
              </w:rPr>
              <w:t>.</w:t>
            </w:r>
          </w:p>
          <w:p w14:paraId="33EEE33F" w14:textId="2DA275FE" w:rsidR="00286712" w:rsidRPr="00EC3C84" w:rsidRDefault="00286712" w:rsidP="00286712">
            <w:pPr>
              <w:autoSpaceDE w:val="0"/>
              <w:autoSpaceDN w:val="0"/>
              <w:adjustRightInd w:val="0"/>
              <w:spacing w:before="0" w:after="0" w:line="240" w:lineRule="auto"/>
              <w:rPr>
                <w:rFonts w:eastAsia="Times New Roman" w:cs="Arial"/>
              </w:rPr>
            </w:pPr>
            <w:proofErr w:type="gramStart"/>
            <w:r w:rsidRPr="00EC3C84">
              <w:rPr>
                <w:rFonts w:eastAsia="Times New Roman" w:cs="Arial"/>
              </w:rPr>
              <w:t>IPv4Runt</w:t>
            </w:r>
            <w:r>
              <w:rPr>
                <w:rFonts w:eastAsia="Times New Roman" w:cs="Arial"/>
              </w:rPr>
              <w:t>ime.UnitMonitor.RogueDetection</w:t>
            </w:r>
            <w:proofErr w:type="gramEnd"/>
            <w:r>
              <w:rPr>
                <w:rFonts w:eastAsia="Times New Roman" w:cs="Arial"/>
              </w:rPr>
              <w:t>.2</w:t>
            </w:r>
          </w:p>
          <w:p w14:paraId="651F7AC9" w14:textId="5FECAFBF" w:rsidR="00A80EA4" w:rsidRDefault="00286712" w:rsidP="00286712">
            <w:r w:rsidRPr="00EC3C84">
              <w:rPr>
                <w:rFonts w:cs="Arial"/>
              </w:rPr>
              <w:t>(Defined in DHCP Library)</w:t>
            </w:r>
          </w:p>
        </w:tc>
        <w:tc>
          <w:tcPr>
            <w:tcW w:w="2250" w:type="dxa"/>
          </w:tcPr>
          <w:p w14:paraId="651F7ACA" w14:textId="77777777" w:rsidR="00A80EA4" w:rsidRDefault="00A80EA4">
            <w:r>
              <w:t>DHCP cannot authorize the server. The server must be authorized in Active Directory Domain Services.</w:t>
            </w:r>
          </w:p>
        </w:tc>
        <w:tc>
          <w:tcPr>
            <w:tcW w:w="2156" w:type="dxa"/>
          </w:tcPr>
          <w:p w14:paraId="651F7ACB" w14:textId="77777777" w:rsidR="00A80EA4" w:rsidRDefault="00A80EA4">
            <w:r>
              <w:t>Identify and fix any network connectivity problems</w:t>
            </w:r>
          </w:p>
          <w:p w14:paraId="651F7ACC" w14:textId="77777777" w:rsidR="00A80EA4" w:rsidRDefault="00A80EA4"/>
        </w:tc>
      </w:tr>
      <w:tr w:rsidR="00A80EA4" w14:paraId="651F7AD1" w14:textId="77777777" w:rsidTr="00226B69">
        <w:tc>
          <w:tcPr>
            <w:tcW w:w="4406" w:type="dxa"/>
          </w:tcPr>
          <w:p w14:paraId="57915674" w14:textId="77777777" w:rsidR="00DB0C10" w:rsidRDefault="00226B69" w:rsidP="00226B69">
            <w:pPr>
              <w:autoSpaceDE w:val="0"/>
              <w:autoSpaceDN w:val="0"/>
              <w:adjustRightInd w:val="0"/>
              <w:spacing w:before="0" w:after="0" w:line="240" w:lineRule="auto"/>
              <w:rPr>
                <w:rFonts w:eastAsia="Times New Roman" w:cs="Arial"/>
              </w:rPr>
            </w:pPr>
            <w:proofErr w:type="gramStart"/>
            <w:r w:rsidRPr="00226B69">
              <w:rPr>
                <w:rFonts w:eastAsia="Times New Roman" w:cs="Arial"/>
              </w:rPr>
              <w:lastRenderedPageBreak/>
              <w:t>Microsoft.Windows.DHCPServer</w:t>
            </w:r>
            <w:proofErr w:type="gramEnd"/>
            <w:r w:rsidRPr="00226B69">
              <w:rPr>
                <w:rFonts w:eastAsia="Times New Roman" w:cs="Arial"/>
              </w:rPr>
              <w:t>.2012.</w:t>
            </w:r>
          </w:p>
          <w:p w14:paraId="5E6CA5DD" w14:textId="7DAE8644" w:rsidR="00226B69" w:rsidRPr="00226B69" w:rsidRDefault="00226B69" w:rsidP="00226B69">
            <w:pPr>
              <w:autoSpaceDE w:val="0"/>
              <w:autoSpaceDN w:val="0"/>
              <w:adjustRightInd w:val="0"/>
              <w:spacing w:before="0" w:after="0" w:line="240" w:lineRule="auto"/>
              <w:rPr>
                <w:rFonts w:eastAsia="Times New Roman" w:cs="Arial"/>
              </w:rPr>
            </w:pPr>
            <w:proofErr w:type="gramStart"/>
            <w:r w:rsidRPr="00226B69">
              <w:rPr>
                <w:rFonts w:eastAsia="Times New Roman" w:cs="Arial"/>
              </w:rPr>
              <w:t>IPv6Runtime.UnitMonitor.Auditing</w:t>
            </w:r>
            <w:proofErr w:type="gramEnd"/>
          </w:p>
          <w:p w14:paraId="651F7ACE" w14:textId="73BF22AA" w:rsidR="00A80EA4" w:rsidRDefault="00226B69">
            <w:r w:rsidRPr="00226B69">
              <w:rPr>
                <w:rFonts w:cs="Arial"/>
              </w:rPr>
              <w:t>(Defined in DHCP 2012)</w:t>
            </w:r>
          </w:p>
        </w:tc>
        <w:tc>
          <w:tcPr>
            <w:tcW w:w="2250" w:type="dxa"/>
          </w:tcPr>
          <w:p w14:paraId="651F7ACF" w14:textId="77777777" w:rsidR="00A80EA4" w:rsidRDefault="00A80EA4">
            <w:r>
              <w:t>DHCPv6 has determined that the audit log cannot be written to because it is full or cannot be accessed.</w:t>
            </w:r>
          </w:p>
        </w:tc>
        <w:tc>
          <w:tcPr>
            <w:tcW w:w="2156" w:type="dxa"/>
          </w:tcPr>
          <w:p w14:paraId="651F7AD0" w14:textId="77777777" w:rsidR="00A80EA4" w:rsidRDefault="00A80EA4">
            <w:r>
              <w:t>Remove old audit log files or increase the maximum audit log size</w:t>
            </w:r>
          </w:p>
        </w:tc>
      </w:tr>
      <w:tr w:rsidR="00226B69" w14:paraId="35E99320" w14:textId="77777777" w:rsidTr="000B4FDD">
        <w:tc>
          <w:tcPr>
            <w:tcW w:w="4406" w:type="dxa"/>
          </w:tcPr>
          <w:p w14:paraId="0DC1A5FC" w14:textId="77777777" w:rsidR="00226B69" w:rsidRDefault="00226B69" w:rsidP="00226B69">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.2012.Scope.</w:t>
            </w:r>
          </w:p>
          <w:p w14:paraId="584FBFB3" w14:textId="59096D0B" w:rsidR="00226B69" w:rsidRPr="00226B69" w:rsidRDefault="00226B69" w:rsidP="00226B69">
            <w:pPr>
              <w:autoSpaceDE w:val="0"/>
              <w:autoSpaceDN w:val="0"/>
              <w:adjustRightInd w:val="0"/>
              <w:spacing w:before="0" w:after="0" w:line="240" w:lineRule="auto"/>
              <w:rPr>
                <w:rFonts w:eastAsia="Times New Roman" w:cs="Arial"/>
              </w:rPr>
            </w:pPr>
            <w:proofErr w:type="gramStart"/>
            <w:r w:rsidRPr="00226B69">
              <w:rPr>
                <w:rFonts w:eastAsia="Times New Roman" w:cs="Arial"/>
              </w:rPr>
              <w:t>IPV4.FreeScopeAddresses.Percentage.Monitor</w:t>
            </w:r>
            <w:proofErr w:type="gramEnd"/>
          </w:p>
          <w:p w14:paraId="02A7219E" w14:textId="151360C5"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p w14:paraId="3FB76302" w14:textId="77777777" w:rsidR="00226B69" w:rsidRPr="00226B69" w:rsidRDefault="00226B69" w:rsidP="00226B69">
            <w:pPr>
              <w:autoSpaceDE w:val="0"/>
              <w:autoSpaceDN w:val="0"/>
              <w:adjustRightInd w:val="0"/>
              <w:spacing w:before="0" w:after="0" w:line="240" w:lineRule="auto"/>
              <w:rPr>
                <w:rFonts w:eastAsia="Times New Roman" w:cs="Arial"/>
              </w:rPr>
            </w:pPr>
          </w:p>
        </w:tc>
        <w:tc>
          <w:tcPr>
            <w:tcW w:w="2250" w:type="dxa"/>
          </w:tcPr>
          <w:p w14:paraId="795E1D56" w14:textId="49117D97" w:rsidR="00226B69" w:rsidRDefault="00226B69">
            <w:r>
              <w:t>DHCP has determined that a scope is nearing capacity</w:t>
            </w:r>
          </w:p>
        </w:tc>
        <w:tc>
          <w:tcPr>
            <w:tcW w:w="2156" w:type="dxa"/>
          </w:tcPr>
          <w:p w14:paraId="2A9875BD" w14:textId="1C5A54C0" w:rsidR="00226B69" w:rsidRDefault="00226B69">
            <w:r>
              <w:t>Extend DHCP scopes, reduce lease times, or decrease cleanup interval</w:t>
            </w:r>
          </w:p>
        </w:tc>
      </w:tr>
      <w:tr w:rsidR="00226B69" w14:paraId="0D319B3B" w14:textId="77777777" w:rsidTr="000B4FDD">
        <w:tc>
          <w:tcPr>
            <w:tcW w:w="4406" w:type="dxa"/>
          </w:tcPr>
          <w:p w14:paraId="59A9172F" w14:textId="77777777" w:rsidR="00226B69" w:rsidRDefault="00226B69" w:rsidP="00226B69">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.2012.Scope.</w:t>
            </w:r>
          </w:p>
          <w:p w14:paraId="40567D3C" w14:textId="46EB5E42" w:rsidR="00226B69" w:rsidRPr="00226B69" w:rsidRDefault="00226B69" w:rsidP="00226B69">
            <w:pPr>
              <w:autoSpaceDE w:val="0"/>
              <w:autoSpaceDN w:val="0"/>
              <w:adjustRightInd w:val="0"/>
              <w:spacing w:before="0" w:after="0" w:line="240" w:lineRule="auto"/>
              <w:rPr>
                <w:rFonts w:eastAsia="Times New Roman" w:cs="Arial"/>
              </w:rPr>
            </w:pPr>
            <w:proofErr w:type="gramStart"/>
            <w:r w:rsidRPr="00226B69">
              <w:rPr>
                <w:rFonts w:eastAsia="Times New Roman" w:cs="Arial"/>
              </w:rPr>
              <w:t>IPV4.FreeScopeAddresses.Quantity.Monitor</w:t>
            </w:r>
            <w:proofErr w:type="gramEnd"/>
          </w:p>
          <w:p w14:paraId="35524F68" w14:textId="23742050"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31BD20E6" w14:textId="3F0BEBB6" w:rsidR="00226B69" w:rsidRDefault="00226B69">
            <w:r>
              <w:t>DHCP has determined that a scope is nearing capacity</w:t>
            </w:r>
          </w:p>
        </w:tc>
        <w:tc>
          <w:tcPr>
            <w:tcW w:w="2156" w:type="dxa"/>
          </w:tcPr>
          <w:p w14:paraId="3FA3E269" w14:textId="5071FBBA" w:rsidR="00226B69" w:rsidRDefault="00226B69">
            <w:r>
              <w:t>Extend DHCP scopes, reduce lease times, or decrease cleanup interval</w:t>
            </w:r>
          </w:p>
        </w:tc>
      </w:tr>
      <w:tr w:rsidR="00226B69" w14:paraId="7BDEA308" w14:textId="77777777" w:rsidTr="000B4FDD">
        <w:tc>
          <w:tcPr>
            <w:tcW w:w="4406" w:type="dxa"/>
          </w:tcPr>
          <w:p w14:paraId="4E8BF14D" w14:textId="77777777" w:rsidR="00226B69" w:rsidRDefault="00226B69" w:rsidP="00226B69">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.2012.Scope.</w:t>
            </w:r>
          </w:p>
          <w:p w14:paraId="46D19C15" w14:textId="69B50351" w:rsidR="00226B69" w:rsidRPr="00226B69" w:rsidRDefault="00226B69" w:rsidP="00226B69">
            <w:pPr>
              <w:autoSpaceDE w:val="0"/>
              <w:autoSpaceDN w:val="0"/>
              <w:adjustRightInd w:val="0"/>
              <w:spacing w:before="0" w:after="0" w:line="240" w:lineRule="auto"/>
              <w:rPr>
                <w:rFonts w:eastAsia="Times New Roman" w:cs="Arial"/>
              </w:rPr>
            </w:pPr>
            <w:proofErr w:type="gramStart"/>
            <w:r w:rsidRPr="00226B69">
              <w:rPr>
                <w:rFonts w:eastAsia="Times New Roman" w:cs="Arial"/>
              </w:rPr>
              <w:t>IPV6.FreeScopeAddresses.Percentage.Monitor</w:t>
            </w:r>
            <w:proofErr w:type="gramEnd"/>
          </w:p>
          <w:p w14:paraId="65220D12" w14:textId="39086020"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665C4560" w14:textId="475E877F" w:rsidR="00226B69" w:rsidRDefault="00226B69">
            <w:r>
              <w:t>DHCP has determined that a scope is nearing capacity</w:t>
            </w:r>
          </w:p>
        </w:tc>
        <w:tc>
          <w:tcPr>
            <w:tcW w:w="2156" w:type="dxa"/>
          </w:tcPr>
          <w:p w14:paraId="7CDE6BE8" w14:textId="3FD2EE54" w:rsidR="00226B69" w:rsidRDefault="00226B69">
            <w:r>
              <w:t>Extend DHCP scopes, reduce lease times, or decrease cleanup interval</w:t>
            </w:r>
          </w:p>
        </w:tc>
      </w:tr>
      <w:tr w:rsidR="00226B69" w14:paraId="1B5E9A64" w14:textId="77777777" w:rsidTr="000B4FDD">
        <w:tc>
          <w:tcPr>
            <w:tcW w:w="4406" w:type="dxa"/>
          </w:tcPr>
          <w:p w14:paraId="604D2D4A" w14:textId="77777777" w:rsidR="00226B69" w:rsidRDefault="00226B69" w:rsidP="00226B69">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.2012.Scope.</w:t>
            </w:r>
          </w:p>
          <w:p w14:paraId="0A153DE0" w14:textId="0BCF5B2F" w:rsidR="00226B69" w:rsidRPr="00226B69" w:rsidRDefault="00226B69" w:rsidP="00226B69">
            <w:pPr>
              <w:autoSpaceDE w:val="0"/>
              <w:autoSpaceDN w:val="0"/>
              <w:adjustRightInd w:val="0"/>
              <w:spacing w:before="0" w:after="0" w:line="240" w:lineRule="auto"/>
              <w:rPr>
                <w:rFonts w:eastAsia="Times New Roman" w:cs="Arial"/>
              </w:rPr>
            </w:pPr>
            <w:proofErr w:type="gramStart"/>
            <w:r w:rsidRPr="00226B69">
              <w:rPr>
                <w:rFonts w:eastAsia="Times New Roman" w:cs="Arial"/>
              </w:rPr>
              <w:t>IPV6.FreeScopeAddresses.Quantity.Monitor</w:t>
            </w:r>
            <w:proofErr w:type="gramEnd"/>
          </w:p>
          <w:p w14:paraId="555C58DA" w14:textId="115C74E8"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52C98FEA" w14:textId="1080FFF0" w:rsidR="00226B69" w:rsidRDefault="00226B69">
            <w:r>
              <w:t>DHCP has determined that a scope is nearing capacity</w:t>
            </w:r>
          </w:p>
        </w:tc>
        <w:tc>
          <w:tcPr>
            <w:tcW w:w="2156" w:type="dxa"/>
          </w:tcPr>
          <w:p w14:paraId="19A2F35B" w14:textId="1A0DEB9A" w:rsidR="00226B69" w:rsidRDefault="00226B69">
            <w:r>
              <w:t>Extend DHCP scopes, reduce lease times, or decrease cleanup interval</w:t>
            </w:r>
          </w:p>
        </w:tc>
      </w:tr>
      <w:tr w:rsidR="00226B69" w14:paraId="436E0C9A" w14:textId="77777777" w:rsidTr="000B4FDD">
        <w:tc>
          <w:tcPr>
            <w:tcW w:w="4406" w:type="dxa"/>
          </w:tcPr>
          <w:p w14:paraId="19409FC6" w14:textId="77777777" w:rsidR="00226B69" w:rsidRPr="00226B69" w:rsidRDefault="00226B69" w:rsidP="00226B69">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.2012.FailoverServerWatcher.UnitMonitor.State</w:t>
            </w:r>
          </w:p>
          <w:p w14:paraId="0AD53424" w14:textId="22FDB47C"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303E01E0" w14:textId="70A616DA" w:rsidR="00226B69" w:rsidRDefault="00F96013" w:rsidP="00F96013">
            <w:r>
              <w:t>The reported state of the DHCP Failover Relationship Server changed to Not Healthy</w:t>
            </w:r>
          </w:p>
        </w:tc>
        <w:tc>
          <w:tcPr>
            <w:tcW w:w="2156" w:type="dxa"/>
          </w:tcPr>
          <w:p w14:paraId="53FA7B77" w14:textId="77777777" w:rsidR="00F96013" w:rsidRDefault="00F96013" w:rsidP="00F96013">
            <w:r>
              <w:t>Identify and fix any network connectivity problems</w:t>
            </w:r>
          </w:p>
          <w:p w14:paraId="55DABC13" w14:textId="27F7440D" w:rsidR="00226B69" w:rsidRDefault="00226B69"/>
        </w:tc>
      </w:tr>
      <w:tr w:rsidR="00226B69" w14:paraId="61250EB0" w14:textId="77777777" w:rsidTr="000B4FDD">
        <w:tc>
          <w:tcPr>
            <w:tcW w:w="4406" w:type="dxa"/>
          </w:tcPr>
          <w:p w14:paraId="2E04D43E" w14:textId="77777777" w:rsidR="00226B69" w:rsidRPr="00226B69" w:rsidRDefault="00226B69" w:rsidP="00226B69">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.2012.FailoverServerWatcher.UnitMonitor.OutOfTimeSync</w:t>
            </w:r>
          </w:p>
          <w:p w14:paraId="7A01C878" w14:textId="37A49250"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p w14:paraId="481F2FAC" w14:textId="77777777" w:rsidR="00226B69" w:rsidRPr="00226B69" w:rsidRDefault="00226B69" w:rsidP="00226B69">
            <w:pPr>
              <w:autoSpaceDE w:val="0"/>
              <w:autoSpaceDN w:val="0"/>
              <w:adjustRightInd w:val="0"/>
              <w:spacing w:before="0" w:after="0" w:line="240" w:lineRule="auto"/>
              <w:rPr>
                <w:rFonts w:eastAsia="Times New Roman" w:cs="Arial"/>
              </w:rPr>
            </w:pPr>
          </w:p>
        </w:tc>
        <w:tc>
          <w:tcPr>
            <w:tcW w:w="2250" w:type="dxa"/>
          </w:tcPr>
          <w:p w14:paraId="6F74AAB4" w14:textId="32CE7E20" w:rsidR="00226B69" w:rsidRDefault="00F96013">
            <w:r>
              <w:t>The DHCP Failover Relationship Server was unable to ping the Partner Server to synchronize it</w:t>
            </w:r>
          </w:p>
        </w:tc>
        <w:tc>
          <w:tcPr>
            <w:tcW w:w="2156" w:type="dxa"/>
          </w:tcPr>
          <w:p w14:paraId="4B5F6EC7" w14:textId="77777777" w:rsidR="00F96013" w:rsidRDefault="00F96013" w:rsidP="00F96013">
            <w:r>
              <w:t>Identify and fix any network connectivity problems</w:t>
            </w:r>
          </w:p>
          <w:p w14:paraId="69C5B7B2" w14:textId="77777777" w:rsidR="00226B69" w:rsidRDefault="00226B69"/>
        </w:tc>
      </w:tr>
      <w:tr w:rsidR="00226B69" w14:paraId="74537D26" w14:textId="77777777" w:rsidTr="000B4FDD">
        <w:tc>
          <w:tcPr>
            <w:tcW w:w="4406" w:type="dxa"/>
          </w:tcPr>
          <w:p w14:paraId="424F7B21" w14:textId="77777777" w:rsidR="00226B69" w:rsidRPr="00226B69" w:rsidRDefault="00226B69" w:rsidP="00226B69">
            <w:pPr>
              <w:autoSpaceDE w:val="0"/>
              <w:autoSpaceDN w:val="0"/>
              <w:adjustRightInd w:val="0"/>
              <w:spacing w:before="0" w:after="0" w:line="240" w:lineRule="auto"/>
              <w:rPr>
                <w:rFonts w:eastAsia="Times New Roman" w:cs="Arial"/>
              </w:rPr>
            </w:pPr>
            <w:proofErr w:type="gramStart"/>
            <w:r w:rsidRPr="00226B69">
              <w:rPr>
                <w:rFonts w:eastAsia="Times New Roman" w:cs="Arial"/>
              </w:rPr>
              <w:lastRenderedPageBreak/>
              <w:t>Microsoft.Windows.DHCPServer</w:t>
            </w:r>
            <w:proofErr w:type="gramEnd"/>
            <w:r w:rsidRPr="00226B69">
              <w:rPr>
                <w:rFonts w:eastAsia="Times New Roman" w:cs="Arial"/>
              </w:rPr>
              <w:t>.2012.FailoverServerWatcher.UnitMonitor.ErrorCommunicationWithfailoverPartnerServer</w:t>
            </w:r>
          </w:p>
          <w:p w14:paraId="14C0C771" w14:textId="3F8DE59F"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42B006AA" w14:textId="3859723D" w:rsidR="00226B69" w:rsidRDefault="00F96013" w:rsidP="00F96013">
            <w:r>
              <w:t>The DHCP Failover Relationship Server was unable to ping the Partner Server</w:t>
            </w:r>
          </w:p>
        </w:tc>
        <w:tc>
          <w:tcPr>
            <w:tcW w:w="2156" w:type="dxa"/>
          </w:tcPr>
          <w:p w14:paraId="2729AD60" w14:textId="77777777" w:rsidR="00F96013" w:rsidRDefault="00F96013" w:rsidP="00F96013">
            <w:r>
              <w:t>Identify and fix any network connectivity problems</w:t>
            </w:r>
          </w:p>
          <w:p w14:paraId="75FC8A53" w14:textId="77777777" w:rsidR="00226B69" w:rsidRDefault="00226B69"/>
        </w:tc>
      </w:tr>
      <w:tr w:rsidR="00226B69" w14:paraId="11236533" w14:textId="77777777" w:rsidTr="000B4FDD">
        <w:tc>
          <w:tcPr>
            <w:tcW w:w="4406" w:type="dxa"/>
          </w:tcPr>
          <w:p w14:paraId="726FBDBA" w14:textId="77777777" w:rsidR="00226B69" w:rsidRPr="00226B69" w:rsidRDefault="00226B69" w:rsidP="00226B69">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.2012.FailoverServerWatcher.UnitMonitor.LostCommunicationWithfailoverPartnerServer</w:t>
            </w:r>
          </w:p>
          <w:p w14:paraId="4F6A8292" w14:textId="41AEE771"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441FFE05" w14:textId="0081DB45" w:rsidR="00226B69" w:rsidRDefault="00F96013">
            <w:r>
              <w:t>The DHCP Failover Relationship Server was unable to ping the Partner Server</w:t>
            </w:r>
          </w:p>
        </w:tc>
        <w:tc>
          <w:tcPr>
            <w:tcW w:w="2156" w:type="dxa"/>
          </w:tcPr>
          <w:p w14:paraId="04ECF0A1" w14:textId="77777777" w:rsidR="00F96013" w:rsidRDefault="00F96013" w:rsidP="00F96013">
            <w:r>
              <w:t>Identify and fix any network connectivity problems</w:t>
            </w:r>
          </w:p>
          <w:p w14:paraId="1A60DDA3" w14:textId="77777777" w:rsidR="00226B69" w:rsidRDefault="00226B69"/>
        </w:tc>
      </w:tr>
      <w:tr w:rsidR="00226B69" w14:paraId="6DEE4325" w14:textId="77777777" w:rsidTr="000B4FDD">
        <w:tc>
          <w:tcPr>
            <w:tcW w:w="4406" w:type="dxa"/>
          </w:tcPr>
          <w:p w14:paraId="11ECE9F9" w14:textId="77777777" w:rsidR="00226B69" w:rsidRPr="00226B69" w:rsidRDefault="00226B69" w:rsidP="00226B69">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.2012.Scopes.UnitMonitor.UtilizationByScope</w:t>
            </w:r>
          </w:p>
          <w:p w14:paraId="3A430136" w14:textId="6DF1BC5B"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37923A4D" w14:textId="3FE743C6" w:rsidR="00226B69" w:rsidRDefault="00226B69">
            <w:r>
              <w:t>DHCP has determined that a scope is nearing capacity</w:t>
            </w:r>
          </w:p>
        </w:tc>
        <w:tc>
          <w:tcPr>
            <w:tcW w:w="2156" w:type="dxa"/>
          </w:tcPr>
          <w:p w14:paraId="7FD372F6" w14:textId="231439AE" w:rsidR="00226B69" w:rsidRDefault="00226B69">
            <w:r>
              <w:t>Extend DHCP scopes, reduce lease times, or decrease cleanup interval</w:t>
            </w:r>
          </w:p>
        </w:tc>
      </w:tr>
      <w:tr w:rsidR="00226B69" w14:paraId="202383D7" w14:textId="77777777" w:rsidTr="000B4FDD">
        <w:tc>
          <w:tcPr>
            <w:tcW w:w="4406" w:type="dxa"/>
          </w:tcPr>
          <w:p w14:paraId="387D7AFE" w14:textId="77777777" w:rsidR="00226B69" w:rsidRPr="00226B69" w:rsidRDefault="00226B69" w:rsidP="00226B69">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.2012.ScopesAndSuperScopes.UnitMonitor.Utilization</w:t>
            </w:r>
          </w:p>
          <w:p w14:paraId="31F133C3" w14:textId="6DD3D4E2"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0D5B82D4" w14:textId="261FD581" w:rsidR="00226B69" w:rsidRDefault="00226B69">
            <w:r>
              <w:t>DHCP has determined that a scope is nearing capacity</w:t>
            </w:r>
          </w:p>
        </w:tc>
        <w:tc>
          <w:tcPr>
            <w:tcW w:w="2156" w:type="dxa"/>
          </w:tcPr>
          <w:p w14:paraId="0AB6C155" w14:textId="59F58DAB" w:rsidR="00226B69" w:rsidRDefault="00226B69">
            <w:r>
              <w:t>Extend DHCP scopes, reduce lease times, or decrease cleanup interval</w:t>
            </w:r>
          </w:p>
        </w:tc>
      </w:tr>
      <w:tr w:rsidR="00226B69" w14:paraId="42C742F1" w14:textId="77777777" w:rsidTr="000B4FDD">
        <w:tc>
          <w:tcPr>
            <w:tcW w:w="4406" w:type="dxa"/>
          </w:tcPr>
          <w:p w14:paraId="2CE9D1BF" w14:textId="77777777" w:rsidR="00226B69" w:rsidRDefault="00226B69" w:rsidP="00226B69">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.2012.Policy.</w:t>
            </w:r>
          </w:p>
          <w:p w14:paraId="73891CA6" w14:textId="212064A8" w:rsidR="00226B69" w:rsidRP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UnitMonitor.IPAddressRange80Full</w:t>
            </w:r>
          </w:p>
          <w:p w14:paraId="72766926" w14:textId="729ADC9B"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43ACDA01" w14:textId="2E4E6FC9" w:rsidR="00226B69" w:rsidRDefault="00226B69">
            <w:r>
              <w:t>DHCP has determined that a scope is nearing capacity</w:t>
            </w:r>
          </w:p>
        </w:tc>
        <w:tc>
          <w:tcPr>
            <w:tcW w:w="2156" w:type="dxa"/>
          </w:tcPr>
          <w:p w14:paraId="5934344D" w14:textId="3C48C192" w:rsidR="00226B69" w:rsidRDefault="00226B69">
            <w:r>
              <w:t>Extend DHCP scopes, reduce lease times, or decrease cleanup interval</w:t>
            </w:r>
          </w:p>
        </w:tc>
      </w:tr>
      <w:tr w:rsidR="00226B69" w14:paraId="5072A913" w14:textId="77777777" w:rsidTr="000B4FDD">
        <w:tc>
          <w:tcPr>
            <w:tcW w:w="4406" w:type="dxa"/>
          </w:tcPr>
          <w:p w14:paraId="72C23375" w14:textId="77777777" w:rsidR="00226B69" w:rsidRDefault="00226B69" w:rsidP="00226B69">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.2012.Policy.</w:t>
            </w:r>
          </w:p>
          <w:p w14:paraId="340FCA77" w14:textId="1F3CF2B6" w:rsidR="00226B69" w:rsidRP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UnitMonitor.IPAddressRange100Full</w:t>
            </w:r>
          </w:p>
          <w:p w14:paraId="6A730142" w14:textId="3A0E25EA"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59042D3F" w14:textId="12233529" w:rsidR="00226B69" w:rsidRDefault="00226B69">
            <w:r>
              <w:t>DHCP has determined that a scope is nearing capacity</w:t>
            </w:r>
          </w:p>
        </w:tc>
        <w:tc>
          <w:tcPr>
            <w:tcW w:w="2156" w:type="dxa"/>
          </w:tcPr>
          <w:p w14:paraId="1048B5C9" w14:textId="4E36DFD2" w:rsidR="00226B69" w:rsidRDefault="00226B69">
            <w:r>
              <w:t>Extend DHCP scopes, reduce lease times, or decrease cleanup interval</w:t>
            </w:r>
          </w:p>
        </w:tc>
      </w:tr>
      <w:tr w:rsidR="00226B69" w14:paraId="214678BA" w14:textId="77777777" w:rsidTr="000B4FDD">
        <w:tc>
          <w:tcPr>
            <w:tcW w:w="4406" w:type="dxa"/>
          </w:tcPr>
          <w:p w14:paraId="0037F67B" w14:textId="77777777" w:rsidR="00226B69" w:rsidRDefault="00226B69" w:rsidP="00226B69">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.2012.Policy.</w:t>
            </w:r>
          </w:p>
          <w:p w14:paraId="69AB3BC1" w14:textId="7DF76F4C" w:rsidR="00226B69" w:rsidRP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UnitMonitor.ClientPackDrop100Full</w:t>
            </w:r>
          </w:p>
          <w:p w14:paraId="3EAE7B00" w14:textId="4BD1425F"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46B17C7A" w14:textId="6BBB0FC7" w:rsidR="00226B69" w:rsidRDefault="00226B69">
            <w:r>
              <w:t>DHCP has determined that a scope is nearing capacity</w:t>
            </w:r>
          </w:p>
        </w:tc>
        <w:tc>
          <w:tcPr>
            <w:tcW w:w="2156" w:type="dxa"/>
          </w:tcPr>
          <w:p w14:paraId="2201271E" w14:textId="2A3556B4" w:rsidR="00226B69" w:rsidRDefault="00226B69">
            <w:r>
              <w:t>Extend DHCP scopes, reduce lease times, or decrease cleanup interval</w:t>
            </w:r>
          </w:p>
        </w:tc>
      </w:tr>
      <w:tr w:rsidR="00226B69" w14:paraId="6285E710" w14:textId="77777777" w:rsidTr="000B4FDD">
        <w:tc>
          <w:tcPr>
            <w:tcW w:w="4406" w:type="dxa"/>
          </w:tcPr>
          <w:p w14:paraId="1875B3AB" w14:textId="77777777" w:rsidR="00226B69" w:rsidRDefault="00226B69" w:rsidP="00226B69">
            <w:pPr>
              <w:autoSpaceDE w:val="0"/>
              <w:autoSpaceDN w:val="0"/>
              <w:adjustRightInd w:val="0"/>
              <w:spacing w:before="0" w:after="0" w:line="240" w:lineRule="auto"/>
              <w:rPr>
                <w:rFonts w:eastAsia="Times New Roman" w:cs="Arial"/>
              </w:rPr>
            </w:pPr>
            <w:proofErr w:type="gramStart"/>
            <w:r w:rsidRPr="00226B69">
              <w:rPr>
                <w:rFonts w:eastAsia="Times New Roman" w:cs="Arial"/>
              </w:rPr>
              <w:lastRenderedPageBreak/>
              <w:t>Microsoft.Windows.DHCPServer</w:t>
            </w:r>
            <w:proofErr w:type="gramEnd"/>
            <w:r w:rsidRPr="00226B69">
              <w:rPr>
                <w:rFonts w:eastAsia="Times New Roman" w:cs="Arial"/>
              </w:rPr>
              <w:t>.2012.Policy.</w:t>
            </w:r>
          </w:p>
          <w:p w14:paraId="6FF90F91" w14:textId="767A6F20" w:rsidR="00226B69" w:rsidRP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UnitMonitor.ResidualIPAddressRange80Full</w:t>
            </w:r>
          </w:p>
          <w:p w14:paraId="1B1ED46B" w14:textId="35EC117A"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08C7E058" w14:textId="025933BE" w:rsidR="00226B69" w:rsidRDefault="00226B69">
            <w:r>
              <w:t>DHCP has determined that a scope is nearing capacity</w:t>
            </w:r>
          </w:p>
        </w:tc>
        <w:tc>
          <w:tcPr>
            <w:tcW w:w="2156" w:type="dxa"/>
          </w:tcPr>
          <w:p w14:paraId="76F650C7" w14:textId="5B4C01F1" w:rsidR="00226B69" w:rsidRDefault="00226B69">
            <w:r>
              <w:t>Extend DHCP scopes, reduce lease times, or decrease cleanup interval</w:t>
            </w:r>
          </w:p>
        </w:tc>
      </w:tr>
      <w:tr w:rsidR="00226B69" w14:paraId="385A5DE4" w14:textId="77777777" w:rsidTr="000B4FDD">
        <w:tc>
          <w:tcPr>
            <w:tcW w:w="4406" w:type="dxa"/>
          </w:tcPr>
          <w:p w14:paraId="52060DD1" w14:textId="77777777" w:rsidR="00226B69" w:rsidRDefault="00226B69" w:rsidP="00226B69">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.2012.Policy.</w:t>
            </w:r>
          </w:p>
          <w:p w14:paraId="5E231D3A" w14:textId="4D4CFA0B" w:rsidR="00226B69" w:rsidRPr="00226B69" w:rsidRDefault="00226B69" w:rsidP="00226B69">
            <w:pPr>
              <w:autoSpaceDE w:val="0"/>
              <w:autoSpaceDN w:val="0"/>
              <w:adjustRightInd w:val="0"/>
              <w:spacing w:before="0" w:after="0" w:line="240" w:lineRule="auto"/>
              <w:rPr>
                <w:rFonts w:eastAsia="Times New Roman" w:cs="Arial"/>
              </w:rPr>
            </w:pPr>
            <w:r w:rsidRPr="00226B69">
              <w:rPr>
                <w:rFonts w:eastAsia="Times New Roman" w:cs="Arial"/>
              </w:rPr>
              <w:t>UnitMonitor.ResidualIPAddressRange100Full</w:t>
            </w:r>
          </w:p>
          <w:p w14:paraId="46DA2025" w14:textId="3C673C6E" w:rsidR="00226B69" w:rsidRPr="00226B69" w:rsidRDefault="00226B69" w:rsidP="00226B69">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39100701" w14:textId="3322A99C" w:rsidR="00226B69" w:rsidRDefault="00226B69">
            <w:r>
              <w:t>DHCP has determined that a scope is nearing capacity</w:t>
            </w:r>
          </w:p>
        </w:tc>
        <w:tc>
          <w:tcPr>
            <w:tcW w:w="2156" w:type="dxa"/>
          </w:tcPr>
          <w:p w14:paraId="36E989DB" w14:textId="0DF3707E" w:rsidR="00226B69" w:rsidRDefault="00226B69">
            <w:r>
              <w:t>Extend DHCP scopes, reduce lease times, or decrease cleanup interval</w:t>
            </w:r>
          </w:p>
        </w:tc>
      </w:tr>
      <w:tr w:rsidR="008724F2" w14:paraId="7F0504C4" w14:textId="77777777" w:rsidTr="000B4FDD">
        <w:tc>
          <w:tcPr>
            <w:tcW w:w="4406" w:type="dxa"/>
          </w:tcPr>
          <w:p w14:paraId="6EB4E508" w14:textId="2F4182EA" w:rsidR="008724F2"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p>
          <w:p w14:paraId="2CC354AD" w14:textId="77777777" w:rsidR="008724F2" w:rsidRPr="00226B69"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IPv6Runtime.UnitMonitor.Auditing</w:t>
            </w:r>
            <w:proofErr w:type="gramEnd"/>
          </w:p>
          <w:p w14:paraId="503444CE" w14:textId="5C94328F"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00406A95" w14:textId="3C647D41" w:rsidR="008724F2" w:rsidRDefault="008724F2" w:rsidP="008724F2">
            <w:r>
              <w:t>DHCPv6 has determined that the audit log cannot be written to because it is full or cannot be accessed.</w:t>
            </w:r>
          </w:p>
        </w:tc>
        <w:tc>
          <w:tcPr>
            <w:tcW w:w="2156" w:type="dxa"/>
          </w:tcPr>
          <w:p w14:paraId="42457E24" w14:textId="7625F044" w:rsidR="008724F2" w:rsidRDefault="008724F2" w:rsidP="008724F2">
            <w:r>
              <w:t>Remove old audit log files or increase the maximum audit log size</w:t>
            </w:r>
          </w:p>
        </w:tc>
      </w:tr>
      <w:tr w:rsidR="008724F2" w14:paraId="5F45379E" w14:textId="77777777" w:rsidTr="000B4FDD">
        <w:tc>
          <w:tcPr>
            <w:tcW w:w="4406" w:type="dxa"/>
          </w:tcPr>
          <w:p w14:paraId="287F4FC0" w14:textId="7F480F30" w:rsidR="008724F2"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.Scope.</w:t>
            </w:r>
          </w:p>
          <w:p w14:paraId="372333B8" w14:textId="77777777" w:rsidR="008724F2" w:rsidRPr="00226B69"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IPV4.FreeScopeAddresses.Percentage.Monitor</w:t>
            </w:r>
            <w:proofErr w:type="gramEnd"/>
          </w:p>
          <w:p w14:paraId="5C83F1CF"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p w14:paraId="7E94CBAF" w14:textId="77777777" w:rsidR="008724F2" w:rsidRPr="00226B69" w:rsidRDefault="008724F2" w:rsidP="008724F2">
            <w:pPr>
              <w:autoSpaceDE w:val="0"/>
              <w:autoSpaceDN w:val="0"/>
              <w:adjustRightInd w:val="0"/>
              <w:spacing w:before="0" w:after="0" w:line="240" w:lineRule="auto"/>
              <w:rPr>
                <w:rFonts w:eastAsia="Times New Roman" w:cs="Arial"/>
              </w:rPr>
            </w:pPr>
          </w:p>
        </w:tc>
        <w:tc>
          <w:tcPr>
            <w:tcW w:w="2250" w:type="dxa"/>
          </w:tcPr>
          <w:p w14:paraId="2D56FBC6" w14:textId="4CE0757B" w:rsidR="008724F2" w:rsidRDefault="008724F2" w:rsidP="008724F2">
            <w:r>
              <w:t>DHCP has determined that a scope is nearing capacity</w:t>
            </w:r>
          </w:p>
        </w:tc>
        <w:tc>
          <w:tcPr>
            <w:tcW w:w="2156" w:type="dxa"/>
          </w:tcPr>
          <w:p w14:paraId="7D05B6DD" w14:textId="5A07BD02" w:rsidR="008724F2" w:rsidRDefault="008724F2" w:rsidP="008724F2">
            <w:r>
              <w:t>Extend DHCP scopes, reduce lease times, or decrease cleanup interval</w:t>
            </w:r>
          </w:p>
        </w:tc>
      </w:tr>
      <w:tr w:rsidR="008724F2" w14:paraId="2118ACEA" w14:textId="77777777" w:rsidTr="000B4FDD">
        <w:tc>
          <w:tcPr>
            <w:tcW w:w="4406" w:type="dxa"/>
          </w:tcPr>
          <w:p w14:paraId="75EAE0F2" w14:textId="0A7BAFE2" w:rsidR="008724F2"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Scope.</w:t>
            </w:r>
          </w:p>
          <w:p w14:paraId="4EC4A158" w14:textId="77777777" w:rsidR="008724F2" w:rsidRPr="00226B69"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IPV4.FreeScopeAddresses.Quantity.Monitor</w:t>
            </w:r>
            <w:proofErr w:type="gramEnd"/>
          </w:p>
          <w:p w14:paraId="7D7381A2" w14:textId="686E8981"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534130DE" w14:textId="739E0036" w:rsidR="008724F2" w:rsidRDefault="008724F2" w:rsidP="008724F2">
            <w:r>
              <w:t>DHCP has determined that a scope is nearing capacity</w:t>
            </w:r>
          </w:p>
        </w:tc>
        <w:tc>
          <w:tcPr>
            <w:tcW w:w="2156" w:type="dxa"/>
          </w:tcPr>
          <w:p w14:paraId="06FC88CC" w14:textId="0F7B1C78" w:rsidR="008724F2" w:rsidRDefault="008724F2" w:rsidP="008724F2">
            <w:r>
              <w:t>Extend DHCP scopes, reduce lease times, or decrease cleanup interval</w:t>
            </w:r>
          </w:p>
        </w:tc>
      </w:tr>
      <w:tr w:rsidR="008724F2" w14:paraId="6569CDD6" w14:textId="77777777" w:rsidTr="000B4FDD">
        <w:tc>
          <w:tcPr>
            <w:tcW w:w="4406" w:type="dxa"/>
          </w:tcPr>
          <w:p w14:paraId="00FFDD06" w14:textId="461725ED" w:rsidR="008724F2"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Scope.</w:t>
            </w:r>
          </w:p>
          <w:p w14:paraId="72CECFD8" w14:textId="77777777" w:rsidR="008724F2" w:rsidRPr="00226B69"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IPV6.FreeScopeAddresses.Percentage.Monitor</w:t>
            </w:r>
            <w:proofErr w:type="gramEnd"/>
          </w:p>
          <w:p w14:paraId="4AAE4654" w14:textId="0308992B"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1ACCDCA2" w14:textId="7BE8C3D6" w:rsidR="008724F2" w:rsidRDefault="008724F2" w:rsidP="008724F2">
            <w:r>
              <w:t>DHCP has determined that a scope is nearing capacity</w:t>
            </w:r>
          </w:p>
        </w:tc>
        <w:tc>
          <w:tcPr>
            <w:tcW w:w="2156" w:type="dxa"/>
          </w:tcPr>
          <w:p w14:paraId="4038FDB5" w14:textId="2BADD1F2" w:rsidR="008724F2" w:rsidRDefault="008724F2" w:rsidP="008724F2">
            <w:r>
              <w:t>Extend DHCP scopes, reduce lease times, or decrease cleanup interval</w:t>
            </w:r>
          </w:p>
        </w:tc>
      </w:tr>
      <w:tr w:rsidR="008724F2" w14:paraId="38E86B95" w14:textId="77777777" w:rsidTr="000B4FDD">
        <w:tc>
          <w:tcPr>
            <w:tcW w:w="4406" w:type="dxa"/>
          </w:tcPr>
          <w:p w14:paraId="465BFC5E" w14:textId="0116D11D" w:rsidR="008724F2"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.Scope.</w:t>
            </w:r>
          </w:p>
          <w:p w14:paraId="51ED789D" w14:textId="77777777" w:rsidR="008724F2" w:rsidRPr="00226B69"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IPV6.FreeScopeAddresses.Quantity.Monitor</w:t>
            </w:r>
            <w:proofErr w:type="gramEnd"/>
          </w:p>
          <w:p w14:paraId="270A76B7" w14:textId="1E391067"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57791A81" w14:textId="0E371271" w:rsidR="008724F2" w:rsidRDefault="008724F2" w:rsidP="008724F2">
            <w:r>
              <w:t>DHCP has determined that a scope is nearing capacity</w:t>
            </w:r>
          </w:p>
        </w:tc>
        <w:tc>
          <w:tcPr>
            <w:tcW w:w="2156" w:type="dxa"/>
          </w:tcPr>
          <w:p w14:paraId="5BFAA067" w14:textId="71CB366A" w:rsidR="008724F2" w:rsidRDefault="008724F2" w:rsidP="008724F2">
            <w:r>
              <w:t>Extend DHCP scopes, reduce lease times, or decrease cleanup interval</w:t>
            </w:r>
          </w:p>
        </w:tc>
      </w:tr>
      <w:tr w:rsidR="008724F2" w14:paraId="5F25E005" w14:textId="77777777" w:rsidTr="000B4FDD">
        <w:tc>
          <w:tcPr>
            <w:tcW w:w="4406" w:type="dxa"/>
          </w:tcPr>
          <w:p w14:paraId="1BF377A5" w14:textId="6360FB1B" w:rsidR="008724F2" w:rsidRPr="00226B69"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FailoverServerWatcher.UnitMonitor.State</w:t>
            </w:r>
          </w:p>
          <w:p w14:paraId="4773F6A4" w14:textId="6641C796"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46C9BE4E" w14:textId="0492ACBF" w:rsidR="008724F2" w:rsidRDefault="008724F2" w:rsidP="008724F2">
            <w:r>
              <w:t xml:space="preserve">The reported state of the DHCP Failover </w:t>
            </w:r>
            <w:r>
              <w:lastRenderedPageBreak/>
              <w:t>Relationship Server changed to Not Healthy</w:t>
            </w:r>
          </w:p>
        </w:tc>
        <w:tc>
          <w:tcPr>
            <w:tcW w:w="2156" w:type="dxa"/>
          </w:tcPr>
          <w:p w14:paraId="09F9DA68" w14:textId="77777777" w:rsidR="008724F2" w:rsidRDefault="008724F2" w:rsidP="008724F2">
            <w:r>
              <w:lastRenderedPageBreak/>
              <w:t>Identify and fix any network connectivity problems</w:t>
            </w:r>
          </w:p>
          <w:p w14:paraId="4496902D" w14:textId="77777777" w:rsidR="008724F2" w:rsidRDefault="008724F2" w:rsidP="008724F2"/>
        </w:tc>
      </w:tr>
      <w:tr w:rsidR="008724F2" w14:paraId="5A367AAA" w14:textId="77777777" w:rsidTr="000B4FDD">
        <w:tc>
          <w:tcPr>
            <w:tcW w:w="4406" w:type="dxa"/>
          </w:tcPr>
          <w:p w14:paraId="513C720A" w14:textId="1A8E3625" w:rsidR="008724F2" w:rsidRPr="00226B69"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lastRenderedPageBreak/>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FailoverServerWatcher.UnitMonitor.OutOfTimeSync</w:t>
            </w:r>
          </w:p>
          <w:p w14:paraId="16EFD48F"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p w14:paraId="4B0FF935" w14:textId="77777777" w:rsidR="008724F2" w:rsidRPr="00226B69" w:rsidRDefault="008724F2" w:rsidP="008724F2">
            <w:pPr>
              <w:autoSpaceDE w:val="0"/>
              <w:autoSpaceDN w:val="0"/>
              <w:adjustRightInd w:val="0"/>
              <w:spacing w:before="0" w:after="0" w:line="240" w:lineRule="auto"/>
              <w:rPr>
                <w:rFonts w:eastAsia="Times New Roman" w:cs="Arial"/>
              </w:rPr>
            </w:pPr>
          </w:p>
        </w:tc>
        <w:tc>
          <w:tcPr>
            <w:tcW w:w="2250" w:type="dxa"/>
          </w:tcPr>
          <w:p w14:paraId="3ED8347B" w14:textId="09BA2D25" w:rsidR="008724F2" w:rsidRDefault="008724F2" w:rsidP="008724F2">
            <w:r>
              <w:t>The DHCP Failover Relationship Server was unable to ping the Partner Server to synchronize it</w:t>
            </w:r>
          </w:p>
        </w:tc>
        <w:tc>
          <w:tcPr>
            <w:tcW w:w="2156" w:type="dxa"/>
          </w:tcPr>
          <w:p w14:paraId="4662AAF3" w14:textId="77777777" w:rsidR="008724F2" w:rsidRDefault="008724F2" w:rsidP="008724F2">
            <w:r>
              <w:t>Identify and fix any network connectivity problems</w:t>
            </w:r>
          </w:p>
          <w:p w14:paraId="07621E71" w14:textId="77777777" w:rsidR="008724F2" w:rsidRDefault="008724F2" w:rsidP="008724F2"/>
        </w:tc>
      </w:tr>
      <w:tr w:rsidR="008724F2" w14:paraId="69EC72A5" w14:textId="77777777" w:rsidTr="000B4FDD">
        <w:tc>
          <w:tcPr>
            <w:tcW w:w="4406" w:type="dxa"/>
          </w:tcPr>
          <w:p w14:paraId="52450332" w14:textId="5CBFE7A1" w:rsidR="008724F2" w:rsidRPr="00226B69"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FailoverServerWatcher.UnitMonitor.ErrorCommunicationWithfailoverPartnerServer</w:t>
            </w:r>
          </w:p>
          <w:p w14:paraId="770CACA3" w14:textId="3C98639D"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3C47E419" w14:textId="3D325EB1" w:rsidR="008724F2" w:rsidRDefault="008724F2" w:rsidP="008724F2">
            <w:r>
              <w:t>The DHCP Failover Relationship Server was unable to ping the Partner Server</w:t>
            </w:r>
          </w:p>
        </w:tc>
        <w:tc>
          <w:tcPr>
            <w:tcW w:w="2156" w:type="dxa"/>
          </w:tcPr>
          <w:p w14:paraId="50679247" w14:textId="77777777" w:rsidR="008724F2" w:rsidRDefault="008724F2" w:rsidP="008724F2">
            <w:r>
              <w:t>Identify and fix any network connectivity problems</w:t>
            </w:r>
          </w:p>
          <w:p w14:paraId="2D0668BA" w14:textId="77777777" w:rsidR="008724F2" w:rsidRDefault="008724F2" w:rsidP="008724F2"/>
        </w:tc>
      </w:tr>
      <w:tr w:rsidR="008724F2" w14:paraId="625578BA" w14:textId="77777777" w:rsidTr="000B4FDD">
        <w:tc>
          <w:tcPr>
            <w:tcW w:w="4406" w:type="dxa"/>
          </w:tcPr>
          <w:p w14:paraId="30638FCD" w14:textId="4926028D" w:rsidR="008724F2" w:rsidRPr="00226B69"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FailoverServerWatcher.UnitMonitor.LostCommunicationWithfailoverPartnerServer</w:t>
            </w:r>
          </w:p>
          <w:p w14:paraId="2EF7244C" w14:textId="7690756D"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5A3830DA" w14:textId="1EF5BB27" w:rsidR="008724F2" w:rsidRDefault="008724F2" w:rsidP="008724F2">
            <w:r>
              <w:t>The DHCP Failover Relationship Server was unable to ping the Partner Server</w:t>
            </w:r>
          </w:p>
        </w:tc>
        <w:tc>
          <w:tcPr>
            <w:tcW w:w="2156" w:type="dxa"/>
          </w:tcPr>
          <w:p w14:paraId="54199804" w14:textId="77777777" w:rsidR="008724F2" w:rsidRDefault="008724F2" w:rsidP="008724F2">
            <w:r>
              <w:t>Identify and fix any network connectivity problems</w:t>
            </w:r>
          </w:p>
          <w:p w14:paraId="38B712B5" w14:textId="77777777" w:rsidR="008724F2" w:rsidRDefault="008724F2" w:rsidP="008724F2"/>
        </w:tc>
      </w:tr>
      <w:tr w:rsidR="008724F2" w14:paraId="0DFCE94A" w14:textId="77777777" w:rsidTr="000B4FDD">
        <w:tc>
          <w:tcPr>
            <w:tcW w:w="4406" w:type="dxa"/>
          </w:tcPr>
          <w:p w14:paraId="74E9AAEA" w14:textId="523CA6C0" w:rsidR="008724F2" w:rsidRPr="00226B69"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Scopes.UnitMonitor.UtilizationByScope</w:t>
            </w:r>
          </w:p>
          <w:p w14:paraId="040562A6" w14:textId="434ECE91"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5DA61D12" w14:textId="41575862" w:rsidR="008724F2" w:rsidRDefault="008724F2" w:rsidP="008724F2">
            <w:r>
              <w:t>DHCP has determined that a scope is nearing capacity</w:t>
            </w:r>
          </w:p>
        </w:tc>
        <w:tc>
          <w:tcPr>
            <w:tcW w:w="2156" w:type="dxa"/>
          </w:tcPr>
          <w:p w14:paraId="48B6202B" w14:textId="4EE67AEC" w:rsidR="008724F2" w:rsidRDefault="008724F2" w:rsidP="008724F2">
            <w:r>
              <w:t>Extend DHCP scopes, reduce lease times, or decrease cleanup interval</w:t>
            </w:r>
          </w:p>
        </w:tc>
      </w:tr>
      <w:tr w:rsidR="008724F2" w14:paraId="48149E55" w14:textId="77777777" w:rsidTr="000B4FDD">
        <w:tc>
          <w:tcPr>
            <w:tcW w:w="4406" w:type="dxa"/>
          </w:tcPr>
          <w:p w14:paraId="7B0688F8" w14:textId="7BD5F12F" w:rsidR="008724F2" w:rsidRPr="00226B69"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ScopesAndSuperScopes.UnitMonitor.Utilization</w:t>
            </w:r>
          </w:p>
          <w:p w14:paraId="3A8E834A" w14:textId="44C19F1C"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084F8BB2" w14:textId="5301C951" w:rsidR="008724F2" w:rsidRDefault="008724F2" w:rsidP="008724F2">
            <w:r>
              <w:t>DHCP has determined that a scope is nearing capacity</w:t>
            </w:r>
          </w:p>
        </w:tc>
        <w:tc>
          <w:tcPr>
            <w:tcW w:w="2156" w:type="dxa"/>
          </w:tcPr>
          <w:p w14:paraId="6EAEEF06" w14:textId="06950198" w:rsidR="008724F2" w:rsidRDefault="008724F2" w:rsidP="008724F2">
            <w:r>
              <w:t>Extend DHCP scopes, reduce lease times, or decrease cleanup interval</w:t>
            </w:r>
          </w:p>
        </w:tc>
      </w:tr>
      <w:tr w:rsidR="008724F2" w14:paraId="0ADF01FB" w14:textId="77777777" w:rsidTr="000B4FDD">
        <w:tc>
          <w:tcPr>
            <w:tcW w:w="4406" w:type="dxa"/>
          </w:tcPr>
          <w:p w14:paraId="1D6ADD8B" w14:textId="59928552" w:rsidR="008724F2"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Policy.</w:t>
            </w:r>
          </w:p>
          <w:p w14:paraId="27C1CF40"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UnitMonitor.IPAddressRange80Full</w:t>
            </w:r>
          </w:p>
          <w:p w14:paraId="5A0B051C" w14:textId="5138951A"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73CFE207" w14:textId="02BCF1E6" w:rsidR="008724F2" w:rsidRDefault="008724F2" w:rsidP="008724F2">
            <w:r>
              <w:t>DHCP has determined that a scope is nearing capacity</w:t>
            </w:r>
          </w:p>
        </w:tc>
        <w:tc>
          <w:tcPr>
            <w:tcW w:w="2156" w:type="dxa"/>
          </w:tcPr>
          <w:p w14:paraId="091F251A" w14:textId="2598A3CD" w:rsidR="008724F2" w:rsidRDefault="008724F2" w:rsidP="008724F2">
            <w:r>
              <w:t>Extend DHCP scopes, reduce lease times, or decrease cleanup interval</w:t>
            </w:r>
          </w:p>
        </w:tc>
      </w:tr>
      <w:tr w:rsidR="008724F2" w14:paraId="52502F41" w14:textId="77777777" w:rsidTr="000B4FDD">
        <w:tc>
          <w:tcPr>
            <w:tcW w:w="4406" w:type="dxa"/>
          </w:tcPr>
          <w:p w14:paraId="6BD0BF7F" w14:textId="65116E55" w:rsidR="008724F2"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Policy.</w:t>
            </w:r>
          </w:p>
          <w:p w14:paraId="424F5BAE"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UnitMonitor.IPAddressRange100Full</w:t>
            </w:r>
          </w:p>
          <w:p w14:paraId="285BC21E" w14:textId="797CF574"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6332BAC2" w14:textId="49E15BC6" w:rsidR="008724F2" w:rsidRDefault="008724F2" w:rsidP="008724F2">
            <w:r>
              <w:t>DHCP has determined that a scope is nearing capacity</w:t>
            </w:r>
          </w:p>
        </w:tc>
        <w:tc>
          <w:tcPr>
            <w:tcW w:w="2156" w:type="dxa"/>
          </w:tcPr>
          <w:p w14:paraId="2C3397B8" w14:textId="658AA5DA" w:rsidR="008724F2" w:rsidRDefault="008724F2" w:rsidP="008724F2">
            <w:r>
              <w:t>Extend DHCP scopes, reduce lease times, or decrease cleanup interval</w:t>
            </w:r>
          </w:p>
        </w:tc>
      </w:tr>
      <w:tr w:rsidR="008724F2" w14:paraId="6543FB46" w14:textId="77777777" w:rsidTr="000B4FDD">
        <w:tc>
          <w:tcPr>
            <w:tcW w:w="4406" w:type="dxa"/>
          </w:tcPr>
          <w:p w14:paraId="13097DC1" w14:textId="68C2A105" w:rsidR="008724F2"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lastRenderedPageBreak/>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Policy.</w:t>
            </w:r>
          </w:p>
          <w:p w14:paraId="6E2A1B9E"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UnitMonitor.ClientPackDrop100Full</w:t>
            </w:r>
          </w:p>
          <w:p w14:paraId="6931C067" w14:textId="607279AD"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34AF2FEC" w14:textId="22B2D6AA" w:rsidR="008724F2" w:rsidRDefault="008724F2" w:rsidP="008724F2">
            <w:r>
              <w:t>DHCP has determined that a scope is nearing capacity</w:t>
            </w:r>
          </w:p>
        </w:tc>
        <w:tc>
          <w:tcPr>
            <w:tcW w:w="2156" w:type="dxa"/>
          </w:tcPr>
          <w:p w14:paraId="3FCE37EB" w14:textId="41E1F20D" w:rsidR="008724F2" w:rsidRDefault="008724F2" w:rsidP="008724F2">
            <w:r>
              <w:t>Extend DHCP scopes, reduce lease times, or decrease cleanup interval</w:t>
            </w:r>
          </w:p>
        </w:tc>
      </w:tr>
      <w:tr w:rsidR="008724F2" w14:paraId="0590BF44" w14:textId="77777777" w:rsidTr="000B4FDD">
        <w:tc>
          <w:tcPr>
            <w:tcW w:w="4406" w:type="dxa"/>
          </w:tcPr>
          <w:p w14:paraId="140FC2B4" w14:textId="795AA224" w:rsidR="008724F2"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.Policy.</w:t>
            </w:r>
          </w:p>
          <w:p w14:paraId="3BAD2F09"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UnitMonitor.ResidualIPAddressRange80Full</w:t>
            </w:r>
          </w:p>
          <w:p w14:paraId="7C0BA283" w14:textId="7DF23638"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656685FB" w14:textId="50170D43" w:rsidR="008724F2" w:rsidRDefault="008724F2" w:rsidP="008724F2">
            <w:r>
              <w:t>DHCP has determined that a scope is nearing capacity</w:t>
            </w:r>
          </w:p>
        </w:tc>
        <w:tc>
          <w:tcPr>
            <w:tcW w:w="2156" w:type="dxa"/>
          </w:tcPr>
          <w:p w14:paraId="292EDAE8" w14:textId="1F649431" w:rsidR="008724F2" w:rsidRDefault="008724F2" w:rsidP="008724F2">
            <w:r>
              <w:t>Extend DHCP scopes, reduce lease times, or decrease cleanup interval</w:t>
            </w:r>
          </w:p>
        </w:tc>
      </w:tr>
      <w:tr w:rsidR="008724F2" w14:paraId="174D66FC" w14:textId="77777777" w:rsidTr="000B4FDD">
        <w:tc>
          <w:tcPr>
            <w:tcW w:w="4406" w:type="dxa"/>
          </w:tcPr>
          <w:p w14:paraId="7095CEE6" w14:textId="250B35EB" w:rsidR="008724F2"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Policy.</w:t>
            </w:r>
          </w:p>
          <w:p w14:paraId="3E2F491D"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UnitMonitor.ResidualIPAddressRange100Full</w:t>
            </w:r>
          </w:p>
          <w:p w14:paraId="1D064409" w14:textId="3714A53E"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146CC6D1" w14:textId="2E140ED8" w:rsidR="008724F2" w:rsidRDefault="008724F2" w:rsidP="008724F2">
            <w:r>
              <w:t>DHCP has determined that a scope is nearing capacity</w:t>
            </w:r>
          </w:p>
        </w:tc>
        <w:tc>
          <w:tcPr>
            <w:tcW w:w="2156" w:type="dxa"/>
          </w:tcPr>
          <w:p w14:paraId="2C140696" w14:textId="528A4DB5" w:rsidR="008724F2" w:rsidRDefault="008724F2" w:rsidP="008724F2">
            <w:r>
              <w:t>Extend DHCP scopes, reduce lease times, or decrease cleanup interval</w:t>
            </w:r>
          </w:p>
        </w:tc>
      </w:tr>
      <w:tr w:rsidR="008724F2" w14:paraId="4FD8D769" w14:textId="77777777" w:rsidTr="000B4FDD">
        <w:tc>
          <w:tcPr>
            <w:tcW w:w="4406" w:type="dxa"/>
          </w:tcPr>
          <w:p w14:paraId="1ED3FF68" w14:textId="3A202F25" w:rsidR="008724F2"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p>
          <w:p w14:paraId="45FA0CC7" w14:textId="77777777" w:rsidR="008724F2" w:rsidRPr="00226B69"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IPv6Runtime.UnitMonitor.Auditing</w:t>
            </w:r>
            <w:proofErr w:type="gramEnd"/>
          </w:p>
          <w:p w14:paraId="0F7497C2" w14:textId="24C8F986"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06EEA886" w14:textId="4D194B3E" w:rsidR="008724F2" w:rsidRDefault="008724F2" w:rsidP="008724F2">
            <w:r>
              <w:t>DHCPv6 has determined that the audit log cannot be written to because it is full or cannot be accessed.</w:t>
            </w:r>
          </w:p>
        </w:tc>
        <w:tc>
          <w:tcPr>
            <w:tcW w:w="2156" w:type="dxa"/>
          </w:tcPr>
          <w:p w14:paraId="0CC3D541" w14:textId="5E6860E3" w:rsidR="008724F2" w:rsidRDefault="008724F2" w:rsidP="008724F2">
            <w:r>
              <w:t>Remove old audit log files or increase the maximum audit log size</w:t>
            </w:r>
          </w:p>
        </w:tc>
      </w:tr>
      <w:tr w:rsidR="008724F2" w14:paraId="59DACFAC" w14:textId="77777777" w:rsidTr="000B4FDD">
        <w:tc>
          <w:tcPr>
            <w:tcW w:w="4406" w:type="dxa"/>
          </w:tcPr>
          <w:p w14:paraId="6559DCB9" w14:textId="7FBD6FCF" w:rsidR="008724F2"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.Scope.</w:t>
            </w:r>
          </w:p>
          <w:p w14:paraId="43759380" w14:textId="77777777" w:rsidR="008724F2" w:rsidRPr="00226B69"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IPV4.FreeScopeAddresses.Percentage.Monitor</w:t>
            </w:r>
            <w:proofErr w:type="gramEnd"/>
          </w:p>
          <w:p w14:paraId="10A87DBA"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p w14:paraId="4CCCA4D8" w14:textId="77777777" w:rsidR="008724F2" w:rsidRPr="00226B69" w:rsidRDefault="008724F2" w:rsidP="008724F2">
            <w:pPr>
              <w:autoSpaceDE w:val="0"/>
              <w:autoSpaceDN w:val="0"/>
              <w:adjustRightInd w:val="0"/>
              <w:spacing w:before="0" w:after="0" w:line="240" w:lineRule="auto"/>
              <w:rPr>
                <w:rFonts w:eastAsia="Times New Roman" w:cs="Arial"/>
              </w:rPr>
            </w:pPr>
          </w:p>
        </w:tc>
        <w:tc>
          <w:tcPr>
            <w:tcW w:w="2250" w:type="dxa"/>
          </w:tcPr>
          <w:p w14:paraId="61DCDA2B" w14:textId="2AEC1573" w:rsidR="008724F2" w:rsidRDefault="008724F2" w:rsidP="008724F2">
            <w:r>
              <w:t>DHCP has determined that a scope is nearing capacity</w:t>
            </w:r>
          </w:p>
        </w:tc>
        <w:tc>
          <w:tcPr>
            <w:tcW w:w="2156" w:type="dxa"/>
          </w:tcPr>
          <w:p w14:paraId="70AA8C71" w14:textId="3DFF9E31" w:rsidR="008724F2" w:rsidRDefault="008724F2" w:rsidP="008724F2">
            <w:r>
              <w:t>Extend DHCP scopes, reduce lease times, or decrease cleanup interval</w:t>
            </w:r>
          </w:p>
        </w:tc>
      </w:tr>
      <w:tr w:rsidR="008724F2" w14:paraId="3205A8F1" w14:textId="77777777" w:rsidTr="000B4FDD">
        <w:tc>
          <w:tcPr>
            <w:tcW w:w="4406" w:type="dxa"/>
          </w:tcPr>
          <w:p w14:paraId="1264873C" w14:textId="21776272" w:rsidR="008724F2"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Scope.</w:t>
            </w:r>
          </w:p>
          <w:p w14:paraId="35A4BC93" w14:textId="77777777" w:rsidR="008724F2" w:rsidRPr="00226B69"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IPV4.FreeScopeAddresses.Quantity.Monitor</w:t>
            </w:r>
            <w:proofErr w:type="gramEnd"/>
          </w:p>
          <w:p w14:paraId="3A5DE6CE" w14:textId="0BE31A96"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3F6C4733" w14:textId="227FB566" w:rsidR="008724F2" w:rsidRDefault="008724F2" w:rsidP="008724F2">
            <w:r>
              <w:t>DHCP has determined that a scope is nearing capacity</w:t>
            </w:r>
          </w:p>
        </w:tc>
        <w:tc>
          <w:tcPr>
            <w:tcW w:w="2156" w:type="dxa"/>
          </w:tcPr>
          <w:p w14:paraId="37F44B9D" w14:textId="185ED9C8" w:rsidR="008724F2" w:rsidRDefault="008724F2" w:rsidP="008724F2">
            <w:r>
              <w:t>Extend DHCP scopes, reduce lease times, or decrease cleanup interval</w:t>
            </w:r>
          </w:p>
        </w:tc>
      </w:tr>
      <w:tr w:rsidR="008724F2" w14:paraId="4844C039" w14:textId="77777777" w:rsidTr="000B4FDD">
        <w:tc>
          <w:tcPr>
            <w:tcW w:w="4406" w:type="dxa"/>
          </w:tcPr>
          <w:p w14:paraId="09D58B53" w14:textId="7C0867D5" w:rsidR="008724F2"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Scope.</w:t>
            </w:r>
          </w:p>
          <w:p w14:paraId="604EB56F" w14:textId="77777777" w:rsidR="008724F2" w:rsidRPr="00226B69"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IPV6.FreeScopeAddresses.Percentage.Monitor</w:t>
            </w:r>
            <w:proofErr w:type="gramEnd"/>
          </w:p>
          <w:p w14:paraId="1E2EF667" w14:textId="46934BB3"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0AAF8086" w14:textId="1BCBECD8" w:rsidR="008724F2" w:rsidRDefault="008724F2" w:rsidP="008724F2">
            <w:r>
              <w:t>DHCP has determined that a scope is nearing capacity</w:t>
            </w:r>
          </w:p>
        </w:tc>
        <w:tc>
          <w:tcPr>
            <w:tcW w:w="2156" w:type="dxa"/>
          </w:tcPr>
          <w:p w14:paraId="09E24383" w14:textId="7949D3A3" w:rsidR="008724F2" w:rsidRDefault="008724F2" w:rsidP="008724F2">
            <w:r>
              <w:t>Extend DHCP scopes, reduce lease times, or decrease cleanup interval</w:t>
            </w:r>
          </w:p>
        </w:tc>
      </w:tr>
      <w:tr w:rsidR="008724F2" w14:paraId="5B41EDD6" w14:textId="77777777" w:rsidTr="000B4FDD">
        <w:tc>
          <w:tcPr>
            <w:tcW w:w="4406" w:type="dxa"/>
          </w:tcPr>
          <w:p w14:paraId="204904C2" w14:textId="69844DF6" w:rsidR="008724F2"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Scope.</w:t>
            </w:r>
          </w:p>
          <w:p w14:paraId="2C4859B9" w14:textId="77777777" w:rsidR="008724F2" w:rsidRPr="00226B69"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IPV6.FreeScopeAddresses.Quantity.Monitor</w:t>
            </w:r>
            <w:proofErr w:type="gramEnd"/>
          </w:p>
          <w:p w14:paraId="108F1710" w14:textId="6EA6E07A"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5C7477CF" w14:textId="12FE9319" w:rsidR="008724F2" w:rsidRDefault="008724F2" w:rsidP="008724F2">
            <w:r>
              <w:t>DHCP has determined that a scope is nearing capacity</w:t>
            </w:r>
          </w:p>
        </w:tc>
        <w:tc>
          <w:tcPr>
            <w:tcW w:w="2156" w:type="dxa"/>
          </w:tcPr>
          <w:p w14:paraId="7B252679" w14:textId="4B5DD36A" w:rsidR="008724F2" w:rsidRDefault="008724F2" w:rsidP="008724F2">
            <w:r>
              <w:t xml:space="preserve">Extend DHCP scopes, reduce lease times, or </w:t>
            </w:r>
            <w:r>
              <w:lastRenderedPageBreak/>
              <w:t>decrease cleanup interval</w:t>
            </w:r>
          </w:p>
        </w:tc>
      </w:tr>
      <w:tr w:rsidR="008724F2" w14:paraId="4CEFCABB" w14:textId="77777777" w:rsidTr="000B4FDD">
        <w:tc>
          <w:tcPr>
            <w:tcW w:w="4406" w:type="dxa"/>
          </w:tcPr>
          <w:p w14:paraId="69845F39" w14:textId="13AFD2AD" w:rsidR="008724F2" w:rsidRPr="00226B69"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lastRenderedPageBreak/>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FailoverServerWatcher.UnitMonitor.State</w:t>
            </w:r>
          </w:p>
          <w:p w14:paraId="0B4E0A94" w14:textId="1646061F"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4BF88F74" w14:textId="176582C5" w:rsidR="008724F2" w:rsidRDefault="008724F2" w:rsidP="008724F2">
            <w:r>
              <w:t>The reported state of the DHCP Failover Relationship Server changed to Not Healthy</w:t>
            </w:r>
          </w:p>
        </w:tc>
        <w:tc>
          <w:tcPr>
            <w:tcW w:w="2156" w:type="dxa"/>
          </w:tcPr>
          <w:p w14:paraId="2C567930" w14:textId="77777777" w:rsidR="008724F2" w:rsidRDefault="008724F2" w:rsidP="008724F2">
            <w:r>
              <w:t>Identify and fix any network connectivity problems</w:t>
            </w:r>
          </w:p>
          <w:p w14:paraId="19A43E1E" w14:textId="77777777" w:rsidR="008724F2" w:rsidRDefault="008724F2" w:rsidP="008724F2"/>
        </w:tc>
      </w:tr>
      <w:tr w:rsidR="008724F2" w14:paraId="77269279" w14:textId="77777777" w:rsidTr="000B4FDD">
        <w:tc>
          <w:tcPr>
            <w:tcW w:w="4406" w:type="dxa"/>
          </w:tcPr>
          <w:p w14:paraId="0C73F411" w14:textId="5B31F76F" w:rsidR="008724F2" w:rsidRPr="00226B69"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FailoverServerWatcher.UnitMonitor.OutOfTimeSync</w:t>
            </w:r>
          </w:p>
          <w:p w14:paraId="5766EA8B"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p w14:paraId="26414CDD" w14:textId="77777777" w:rsidR="008724F2" w:rsidRPr="00226B69" w:rsidRDefault="008724F2" w:rsidP="008724F2">
            <w:pPr>
              <w:autoSpaceDE w:val="0"/>
              <w:autoSpaceDN w:val="0"/>
              <w:adjustRightInd w:val="0"/>
              <w:spacing w:before="0" w:after="0" w:line="240" w:lineRule="auto"/>
              <w:rPr>
                <w:rFonts w:eastAsia="Times New Roman" w:cs="Arial"/>
              </w:rPr>
            </w:pPr>
          </w:p>
        </w:tc>
        <w:tc>
          <w:tcPr>
            <w:tcW w:w="2250" w:type="dxa"/>
          </w:tcPr>
          <w:p w14:paraId="322E8776" w14:textId="2240C372" w:rsidR="008724F2" w:rsidRDefault="008724F2" w:rsidP="008724F2">
            <w:r>
              <w:t>The DHCP Failover Relationship Server was unable to ping the Partner Server to synchronize it</w:t>
            </w:r>
          </w:p>
        </w:tc>
        <w:tc>
          <w:tcPr>
            <w:tcW w:w="2156" w:type="dxa"/>
          </w:tcPr>
          <w:p w14:paraId="2996A3F0" w14:textId="77777777" w:rsidR="008724F2" w:rsidRDefault="008724F2" w:rsidP="008724F2">
            <w:r>
              <w:t>Identify and fix any network connectivity problems</w:t>
            </w:r>
          </w:p>
          <w:p w14:paraId="3E0F9727" w14:textId="77777777" w:rsidR="008724F2" w:rsidRDefault="008724F2" w:rsidP="008724F2"/>
        </w:tc>
      </w:tr>
      <w:tr w:rsidR="008724F2" w14:paraId="0CED0F29" w14:textId="77777777" w:rsidTr="000B4FDD">
        <w:tc>
          <w:tcPr>
            <w:tcW w:w="4406" w:type="dxa"/>
          </w:tcPr>
          <w:p w14:paraId="131BF885" w14:textId="26EE4D32" w:rsidR="008724F2" w:rsidRPr="00226B69"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FailoverServerWatcher.UnitMonitor.ErrorCommunicationWithfailoverPartnerServer</w:t>
            </w:r>
          </w:p>
          <w:p w14:paraId="1DCE2DF6" w14:textId="3319C0FD"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09C5EF8B" w14:textId="7E0D6600" w:rsidR="008724F2" w:rsidRDefault="008724F2" w:rsidP="008724F2">
            <w:r>
              <w:t>The DHCP Failover Relationship Server was unable to ping the Partner Server</w:t>
            </w:r>
          </w:p>
        </w:tc>
        <w:tc>
          <w:tcPr>
            <w:tcW w:w="2156" w:type="dxa"/>
          </w:tcPr>
          <w:p w14:paraId="630F01C3" w14:textId="77777777" w:rsidR="008724F2" w:rsidRDefault="008724F2" w:rsidP="008724F2">
            <w:r>
              <w:t>Identify and fix any network connectivity problems</w:t>
            </w:r>
          </w:p>
          <w:p w14:paraId="09834B51" w14:textId="77777777" w:rsidR="008724F2" w:rsidRDefault="008724F2" w:rsidP="008724F2"/>
        </w:tc>
      </w:tr>
      <w:tr w:rsidR="008724F2" w14:paraId="158A49F4" w14:textId="77777777" w:rsidTr="000B4FDD">
        <w:tc>
          <w:tcPr>
            <w:tcW w:w="4406" w:type="dxa"/>
          </w:tcPr>
          <w:p w14:paraId="51C3881B" w14:textId="1F1431E9" w:rsidR="008724F2" w:rsidRPr="00226B69"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FailoverServerWatcher.UnitMonitor.LostCommunicationWithfailoverPartnerServer</w:t>
            </w:r>
          </w:p>
          <w:p w14:paraId="7D6B5C3A" w14:textId="55494DB9"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1ABE1016" w14:textId="78378AD8" w:rsidR="008724F2" w:rsidRDefault="008724F2" w:rsidP="008724F2">
            <w:r>
              <w:t>The DHCP Failover Relationship Server was unable to ping the Partner Server</w:t>
            </w:r>
          </w:p>
        </w:tc>
        <w:tc>
          <w:tcPr>
            <w:tcW w:w="2156" w:type="dxa"/>
          </w:tcPr>
          <w:p w14:paraId="05D67C1B" w14:textId="77777777" w:rsidR="008724F2" w:rsidRDefault="008724F2" w:rsidP="008724F2">
            <w:r>
              <w:t>Identify and fix any network connectivity problems</w:t>
            </w:r>
          </w:p>
          <w:p w14:paraId="087BEEF1" w14:textId="77777777" w:rsidR="008724F2" w:rsidRDefault="008724F2" w:rsidP="008724F2"/>
        </w:tc>
      </w:tr>
      <w:tr w:rsidR="008724F2" w14:paraId="67ACEBCD" w14:textId="77777777" w:rsidTr="000B4FDD">
        <w:tc>
          <w:tcPr>
            <w:tcW w:w="4406" w:type="dxa"/>
          </w:tcPr>
          <w:p w14:paraId="1063C033" w14:textId="64CB7AB4" w:rsidR="008724F2" w:rsidRPr="00226B69"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Scopes.UnitMonitor.UtilizationByScope</w:t>
            </w:r>
          </w:p>
          <w:p w14:paraId="7543C42B" w14:textId="5DD11455"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43C99E1B" w14:textId="3905D65F" w:rsidR="008724F2" w:rsidRDefault="008724F2" w:rsidP="008724F2">
            <w:r>
              <w:t>DHCP has determined that a scope is nearing capacity</w:t>
            </w:r>
          </w:p>
        </w:tc>
        <w:tc>
          <w:tcPr>
            <w:tcW w:w="2156" w:type="dxa"/>
          </w:tcPr>
          <w:p w14:paraId="28C34EA6" w14:textId="2FFDDE05" w:rsidR="008724F2" w:rsidRDefault="008724F2" w:rsidP="008724F2">
            <w:r>
              <w:t>Extend DHCP scopes, reduce lease times, or decrease cleanup interval</w:t>
            </w:r>
          </w:p>
        </w:tc>
      </w:tr>
      <w:tr w:rsidR="008724F2" w14:paraId="668559F1" w14:textId="77777777" w:rsidTr="000B4FDD">
        <w:tc>
          <w:tcPr>
            <w:tcW w:w="4406" w:type="dxa"/>
          </w:tcPr>
          <w:p w14:paraId="393B21AF" w14:textId="6D2F3B08" w:rsidR="008724F2" w:rsidRPr="00226B69"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ScopesAndSuperScopes.UnitMonitor.Utilization</w:t>
            </w:r>
          </w:p>
          <w:p w14:paraId="6FDF0BD5" w14:textId="2C88156F"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5AD5EDF4" w14:textId="7BAB1B83" w:rsidR="008724F2" w:rsidRDefault="008724F2" w:rsidP="008724F2">
            <w:r>
              <w:t>DHCP has determined that a scope is nearing capacity</w:t>
            </w:r>
          </w:p>
        </w:tc>
        <w:tc>
          <w:tcPr>
            <w:tcW w:w="2156" w:type="dxa"/>
          </w:tcPr>
          <w:p w14:paraId="5C1681FB" w14:textId="6E4B68C6" w:rsidR="008724F2" w:rsidRDefault="008724F2" w:rsidP="008724F2">
            <w:r>
              <w:t>Extend DHCP scopes, reduce lease times, or decrease cleanup interval</w:t>
            </w:r>
          </w:p>
        </w:tc>
      </w:tr>
      <w:tr w:rsidR="008724F2" w14:paraId="175EC7C0" w14:textId="77777777" w:rsidTr="000B4FDD">
        <w:tc>
          <w:tcPr>
            <w:tcW w:w="4406" w:type="dxa"/>
          </w:tcPr>
          <w:p w14:paraId="5DFF5B41" w14:textId="47F89479" w:rsidR="008724F2" w:rsidRDefault="008724F2" w:rsidP="008724F2">
            <w:pPr>
              <w:autoSpaceDE w:val="0"/>
              <w:autoSpaceDN w:val="0"/>
              <w:adjustRightInd w:val="0"/>
              <w:spacing w:before="0" w:after="0" w:line="240" w:lineRule="auto"/>
              <w:rPr>
                <w:rFonts w:eastAsia="Times New Roman" w:cs="Arial"/>
              </w:rPr>
            </w:pPr>
            <w:proofErr w:type="gramStart"/>
            <w:r w:rsidRPr="00226B69">
              <w:rPr>
                <w:rFonts w:eastAsia="Times New Roman" w:cs="Arial"/>
              </w:rPr>
              <w:t>Microsoft.Windows.DHCPServer</w:t>
            </w:r>
            <w:proofErr w:type="gramEnd"/>
            <w:r w:rsidRPr="00226B69">
              <w:rPr>
                <w:rFonts w:eastAsia="Times New Roman" w:cs="Arial"/>
              </w:rPr>
              <w:t>.2012</w:t>
            </w:r>
            <w:r>
              <w:rPr>
                <w:rFonts w:eastAsia="Times New Roman" w:cs="Arial"/>
              </w:rPr>
              <w:t>.R2</w:t>
            </w:r>
            <w:r w:rsidRPr="00226B69">
              <w:rPr>
                <w:rFonts w:eastAsia="Times New Roman" w:cs="Arial"/>
              </w:rPr>
              <w:t>.Policy.</w:t>
            </w:r>
          </w:p>
          <w:p w14:paraId="285CB909" w14:textId="77777777" w:rsidR="008724F2" w:rsidRPr="00226B69" w:rsidRDefault="008724F2" w:rsidP="008724F2">
            <w:pPr>
              <w:autoSpaceDE w:val="0"/>
              <w:autoSpaceDN w:val="0"/>
              <w:adjustRightInd w:val="0"/>
              <w:spacing w:before="0" w:after="0" w:line="240" w:lineRule="auto"/>
              <w:rPr>
                <w:rFonts w:eastAsia="Times New Roman" w:cs="Arial"/>
              </w:rPr>
            </w:pPr>
            <w:r w:rsidRPr="00226B69">
              <w:rPr>
                <w:rFonts w:eastAsia="Times New Roman" w:cs="Arial"/>
              </w:rPr>
              <w:t>UnitMonitor.IPAddressRange80Full</w:t>
            </w:r>
          </w:p>
          <w:p w14:paraId="24D851A3" w14:textId="083361BE" w:rsidR="008724F2" w:rsidRPr="00226B69" w:rsidRDefault="008724F2" w:rsidP="008724F2">
            <w:pPr>
              <w:autoSpaceDE w:val="0"/>
              <w:autoSpaceDN w:val="0"/>
              <w:adjustRightInd w:val="0"/>
              <w:spacing w:before="0" w:after="0" w:line="240" w:lineRule="auto"/>
              <w:rPr>
                <w:rFonts w:eastAsia="Times New Roman" w:cs="Arial"/>
              </w:rPr>
            </w:pPr>
            <w:r w:rsidRPr="00226B69">
              <w:rPr>
                <w:rFonts w:cs="Arial"/>
              </w:rPr>
              <w:t>(Defined in DHCP 2012)</w:t>
            </w:r>
          </w:p>
        </w:tc>
        <w:tc>
          <w:tcPr>
            <w:tcW w:w="2250" w:type="dxa"/>
          </w:tcPr>
          <w:p w14:paraId="19C0A0F3" w14:textId="363976D6" w:rsidR="008724F2" w:rsidRDefault="008724F2" w:rsidP="008724F2">
            <w:r>
              <w:t>DHCP has determined that a scope is nearing capacity</w:t>
            </w:r>
          </w:p>
        </w:tc>
        <w:tc>
          <w:tcPr>
            <w:tcW w:w="2156" w:type="dxa"/>
          </w:tcPr>
          <w:p w14:paraId="0DEB4FBD" w14:textId="5590CE27" w:rsidR="008724F2" w:rsidRDefault="008724F2" w:rsidP="008724F2">
            <w:r>
              <w:t xml:space="preserve">Extend DHCP scopes, reduce lease times, or </w:t>
            </w:r>
            <w:r>
              <w:lastRenderedPageBreak/>
              <w:t>decrease cleanup interval</w:t>
            </w:r>
          </w:p>
        </w:tc>
      </w:tr>
      <w:tr w:rsidR="00C02700" w14:paraId="72C19AF0" w14:textId="77777777" w:rsidTr="000B4FDD">
        <w:tc>
          <w:tcPr>
            <w:tcW w:w="4406" w:type="dxa"/>
          </w:tcPr>
          <w:p w14:paraId="242CF729" w14:textId="0861DE3B" w:rsidR="00C02700" w:rsidRPr="00226B69" w:rsidRDefault="00C02700" w:rsidP="00C02700">
            <w:pPr>
              <w:autoSpaceDE w:val="0"/>
              <w:autoSpaceDN w:val="0"/>
              <w:adjustRightInd w:val="0"/>
              <w:spacing w:before="0" w:after="0" w:line="240" w:lineRule="auto"/>
              <w:rPr>
                <w:rFonts w:eastAsia="Times New Roman" w:cs="Arial"/>
              </w:rPr>
            </w:pPr>
            <w:proofErr w:type="gramStart"/>
            <w:r>
              <w:rPr>
                <w:rFonts w:eastAsia="Times New Roman" w:cs="Arial"/>
              </w:rPr>
              <w:lastRenderedPageBreak/>
              <w:t>Microsoft.Windows.DHCPServer</w:t>
            </w:r>
            <w:proofErr w:type="gramEnd"/>
            <w:r>
              <w:rPr>
                <w:rFonts w:eastAsia="Times New Roman" w:cs="Arial"/>
              </w:rPr>
              <w:t>.2012.R2.SuperScope.IPV4.AddressesAvailable.Percentage.Monitor</w:t>
            </w:r>
          </w:p>
        </w:tc>
        <w:tc>
          <w:tcPr>
            <w:tcW w:w="2250" w:type="dxa"/>
          </w:tcPr>
          <w:p w14:paraId="6C12A2CE" w14:textId="76FB5386" w:rsidR="00C02700" w:rsidRDefault="00C02700" w:rsidP="00C02700">
            <w:r>
              <w:t>The percentage of free addresses for the specified super scope fall below the defined threshold.</w:t>
            </w:r>
          </w:p>
        </w:tc>
        <w:tc>
          <w:tcPr>
            <w:tcW w:w="2156" w:type="dxa"/>
          </w:tcPr>
          <w:p w14:paraId="21FC9A8B" w14:textId="514521FC" w:rsidR="00C02700" w:rsidRDefault="00C02700" w:rsidP="00C02700">
            <w:r>
              <w:t>Extend DHCP scopes, reduce lease times, or decrease cleanup interval</w:t>
            </w:r>
          </w:p>
        </w:tc>
      </w:tr>
      <w:tr w:rsidR="004B3113" w14:paraId="35CBF5B9" w14:textId="77777777" w:rsidTr="000B4FDD">
        <w:tc>
          <w:tcPr>
            <w:tcW w:w="4406" w:type="dxa"/>
          </w:tcPr>
          <w:p w14:paraId="061930F4" w14:textId="69F5BC9C" w:rsidR="004B3113" w:rsidRDefault="00E30E93" w:rsidP="00C02700">
            <w:pPr>
              <w:autoSpaceDE w:val="0"/>
              <w:autoSpaceDN w:val="0"/>
              <w:adjustRightInd w:val="0"/>
              <w:spacing w:before="0" w:after="0" w:line="240" w:lineRule="auto"/>
              <w:rPr>
                <w:rFonts w:eastAsia="Times New Roman" w:cs="Arial"/>
              </w:rPr>
            </w:pPr>
            <w:proofErr w:type="gramStart"/>
            <w:r>
              <w:rPr>
                <w:rFonts w:ascii="Consolas" w:hAnsi="Consolas" w:cs="Consolas"/>
                <w:color w:val="000000"/>
                <w:sz w:val="19"/>
                <w:szCs w:val="19"/>
                <w:highlight w:val="white"/>
              </w:rPr>
              <w:t>Microsoft.Windows.DHCPServer</w:t>
            </w:r>
            <w:proofErr w:type="gramEnd"/>
            <w:r>
              <w:rPr>
                <w:rFonts w:ascii="Consolas" w:hAnsi="Consolas" w:cs="Consolas"/>
                <w:color w:val="000000"/>
                <w:sz w:val="19"/>
                <w:szCs w:val="19"/>
                <w:highlight w:val="white"/>
              </w:rPr>
              <w:t>.2012.AllIndScope.IPV4.FreeScopeAddresses.Percentage.Monitor</w:t>
            </w:r>
          </w:p>
        </w:tc>
        <w:tc>
          <w:tcPr>
            <w:tcW w:w="2250" w:type="dxa"/>
          </w:tcPr>
          <w:p w14:paraId="0F77ADC0" w14:textId="67660D62" w:rsidR="004B3113" w:rsidRDefault="00E30E93" w:rsidP="00C02700">
            <w:r>
              <w:t>The percentage of free addresses for all the Scopes</w:t>
            </w:r>
          </w:p>
        </w:tc>
        <w:tc>
          <w:tcPr>
            <w:tcW w:w="2156" w:type="dxa"/>
          </w:tcPr>
          <w:p w14:paraId="7D515F8F" w14:textId="03C8DA1B" w:rsidR="004B3113" w:rsidRDefault="00E30E93" w:rsidP="00C02700">
            <w:r>
              <w:t>Extend DHCP scopes, reduce lease times, or decrease cleanup interval</w:t>
            </w:r>
          </w:p>
        </w:tc>
      </w:tr>
    </w:tbl>
    <w:p w14:paraId="651F7AD2" w14:textId="77777777" w:rsidR="00A80EA4" w:rsidRDefault="00A80EA4">
      <w:pPr>
        <w:pStyle w:val="TableSpacing"/>
      </w:pPr>
    </w:p>
    <w:p w14:paraId="651F7AD3" w14:textId="777D66F1" w:rsidR="00A80EA4" w:rsidRDefault="00421912" w:rsidP="00E12494">
      <w:pPr>
        <w:pStyle w:val="Heading2"/>
      </w:pPr>
      <w:bookmarkStart w:id="26" w:name="_Toc470711282"/>
      <w:r>
        <w:t>Collection Rules</w:t>
      </w:r>
      <w:bookmarkEnd w:id="26"/>
    </w:p>
    <w:tbl>
      <w:tblPr>
        <w:tblW w:w="8816"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4406"/>
        <w:gridCol w:w="4410"/>
      </w:tblGrid>
      <w:tr w:rsidR="00252414" w14:paraId="651F7AD6" w14:textId="77777777" w:rsidTr="00542ECC">
        <w:trPr>
          <w:tblHeader/>
        </w:trPr>
        <w:tc>
          <w:tcPr>
            <w:tcW w:w="440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51F7AD4" w14:textId="77777777" w:rsidR="00252414" w:rsidRPr="00A80EA4" w:rsidRDefault="00252414" w:rsidP="00A80EA4">
            <w:pPr>
              <w:keepNext/>
              <w:rPr>
                <w:b/>
                <w:sz w:val="18"/>
                <w:szCs w:val="18"/>
              </w:rPr>
            </w:pPr>
            <w:r w:rsidRPr="00A80EA4">
              <w:rPr>
                <w:rStyle w:val="Bold"/>
                <w:b w:val="0"/>
                <w:sz w:val="18"/>
              </w:rPr>
              <w:t>COLLECTION RULES</w:t>
            </w:r>
          </w:p>
        </w:tc>
        <w:tc>
          <w:tcPr>
            <w:tcW w:w="4410"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51F7AD5" w14:textId="77777777" w:rsidR="00252414" w:rsidRPr="00A80EA4" w:rsidRDefault="00252414" w:rsidP="00A80EA4">
            <w:pPr>
              <w:keepNext/>
              <w:rPr>
                <w:b/>
                <w:sz w:val="18"/>
                <w:szCs w:val="18"/>
              </w:rPr>
            </w:pPr>
            <w:r w:rsidRPr="00A80EA4">
              <w:rPr>
                <w:rStyle w:val="Bold"/>
                <w:b w:val="0"/>
                <w:sz w:val="18"/>
              </w:rPr>
              <w:t>Purpose</w:t>
            </w:r>
          </w:p>
        </w:tc>
      </w:tr>
      <w:tr w:rsidR="00A848E1" w:rsidRPr="003C53CD" w14:paraId="651F7AD9" w14:textId="77777777" w:rsidTr="00542ECC">
        <w:tc>
          <w:tcPr>
            <w:tcW w:w="4406" w:type="dxa"/>
          </w:tcPr>
          <w:p w14:paraId="25EB9589" w14:textId="77777777" w:rsidR="00DB0C10" w:rsidRDefault="00F96013" w:rsidP="00F96013">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00748E3E" w14:textId="59D4793E" w:rsidR="00F96013" w:rsidRPr="003C53CD" w:rsidRDefault="00F96013" w:rsidP="00F96013">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Database.Collect.BackupPathFail</w:t>
            </w:r>
            <w:proofErr w:type="spellEnd"/>
            <w:proofErr w:type="gramEnd"/>
          </w:p>
          <w:p w14:paraId="651F7AD7" w14:textId="14A0023B" w:rsidR="00252414" w:rsidRPr="003C53CD" w:rsidRDefault="00A848E1">
            <w:pPr>
              <w:rPr>
                <w:rFonts w:cs="Arial"/>
              </w:rPr>
            </w:pPr>
            <w:r w:rsidRPr="003C53CD">
              <w:rPr>
                <w:rFonts w:cs="Arial"/>
              </w:rPr>
              <w:t>(Defined in DHCP Library)</w:t>
            </w:r>
          </w:p>
        </w:tc>
        <w:tc>
          <w:tcPr>
            <w:tcW w:w="4410" w:type="dxa"/>
          </w:tcPr>
          <w:p w14:paraId="651F7AD8" w14:textId="77777777" w:rsidR="00252414" w:rsidRPr="003C53CD" w:rsidRDefault="00252414">
            <w:pPr>
              <w:rPr>
                <w:rFonts w:cs="Arial"/>
              </w:rPr>
            </w:pPr>
            <w:r w:rsidRPr="003C53CD">
              <w:rPr>
                <w:rFonts w:cs="Arial"/>
              </w:rPr>
              <w:t xml:space="preserve">DHCP database backup </w:t>
            </w:r>
          </w:p>
        </w:tc>
      </w:tr>
      <w:tr w:rsidR="00A848E1" w:rsidRPr="003C53CD" w14:paraId="651F7ADC" w14:textId="77777777" w:rsidTr="00542ECC">
        <w:tc>
          <w:tcPr>
            <w:tcW w:w="4406" w:type="dxa"/>
          </w:tcPr>
          <w:p w14:paraId="598B7E11" w14:textId="77777777" w:rsidR="00DB0C10"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151B1AAC" w14:textId="57703DC6" w:rsidR="00E60654" w:rsidRPr="003C53CD"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Database.Collect.CleanupComplete</w:t>
            </w:r>
            <w:proofErr w:type="spellEnd"/>
            <w:proofErr w:type="gramEnd"/>
          </w:p>
          <w:p w14:paraId="651F7ADA" w14:textId="44633ABB" w:rsidR="00252414" w:rsidRPr="003C53CD" w:rsidRDefault="00A848E1">
            <w:pPr>
              <w:rPr>
                <w:rFonts w:cs="Arial"/>
              </w:rPr>
            </w:pPr>
            <w:r w:rsidRPr="003C53CD">
              <w:rPr>
                <w:rFonts w:cs="Arial"/>
              </w:rPr>
              <w:t>(Defined in DHCP Library)</w:t>
            </w:r>
          </w:p>
        </w:tc>
        <w:tc>
          <w:tcPr>
            <w:tcW w:w="4410" w:type="dxa"/>
          </w:tcPr>
          <w:p w14:paraId="651F7ADB" w14:textId="77777777" w:rsidR="00252414" w:rsidRPr="003C53CD" w:rsidRDefault="00252414">
            <w:pPr>
              <w:rPr>
                <w:rFonts w:cs="Arial"/>
              </w:rPr>
            </w:pPr>
            <w:r w:rsidRPr="003C53CD">
              <w:rPr>
                <w:rFonts w:cs="Arial"/>
              </w:rPr>
              <w:t>DHCP database cleanup completed.</w:t>
            </w:r>
          </w:p>
        </w:tc>
      </w:tr>
      <w:tr w:rsidR="00A848E1" w:rsidRPr="003C53CD" w14:paraId="651F7ADF" w14:textId="77777777" w:rsidTr="00542ECC">
        <w:tc>
          <w:tcPr>
            <w:tcW w:w="4406" w:type="dxa"/>
          </w:tcPr>
          <w:p w14:paraId="3F87F12E" w14:textId="77777777" w:rsidR="00DB0C10"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52271E60" w14:textId="5D3C3E23" w:rsidR="00E60654" w:rsidRPr="003C53CD"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Database.Collect.CleanupStarted</w:t>
            </w:r>
            <w:proofErr w:type="spellEnd"/>
            <w:proofErr w:type="gramEnd"/>
          </w:p>
          <w:p w14:paraId="651F7ADD" w14:textId="73E611B3" w:rsidR="00252414" w:rsidRPr="003C53CD" w:rsidRDefault="00A848E1">
            <w:pPr>
              <w:rPr>
                <w:rFonts w:cs="Arial"/>
              </w:rPr>
            </w:pPr>
            <w:r w:rsidRPr="003C53CD">
              <w:rPr>
                <w:rFonts w:cs="Arial"/>
              </w:rPr>
              <w:t>(Defined in DHCP Library)</w:t>
            </w:r>
          </w:p>
        </w:tc>
        <w:tc>
          <w:tcPr>
            <w:tcW w:w="4410" w:type="dxa"/>
          </w:tcPr>
          <w:p w14:paraId="651F7ADE" w14:textId="77777777" w:rsidR="00252414" w:rsidRPr="003C53CD" w:rsidRDefault="00252414">
            <w:pPr>
              <w:rPr>
                <w:rFonts w:cs="Arial"/>
              </w:rPr>
            </w:pPr>
            <w:r w:rsidRPr="003C53CD">
              <w:rPr>
                <w:rFonts w:cs="Arial"/>
              </w:rPr>
              <w:t>DHCP database cleanup started.</w:t>
            </w:r>
          </w:p>
        </w:tc>
      </w:tr>
      <w:tr w:rsidR="00A848E1" w:rsidRPr="003C53CD" w14:paraId="651F7AE2" w14:textId="77777777" w:rsidTr="00542ECC">
        <w:tc>
          <w:tcPr>
            <w:tcW w:w="4406" w:type="dxa"/>
          </w:tcPr>
          <w:p w14:paraId="7268A913" w14:textId="77777777" w:rsidR="00DB0C10"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45C8E660" w14:textId="342B265A" w:rsidR="00E60654" w:rsidRPr="003C53CD"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Database.Collect.ConversionInProgress</w:t>
            </w:r>
            <w:proofErr w:type="spellEnd"/>
            <w:proofErr w:type="gramEnd"/>
          </w:p>
          <w:p w14:paraId="651F7AE0" w14:textId="50D14907" w:rsidR="00252414" w:rsidRPr="003C53CD" w:rsidRDefault="00A848E1">
            <w:pPr>
              <w:rPr>
                <w:rFonts w:cs="Arial"/>
              </w:rPr>
            </w:pPr>
            <w:r w:rsidRPr="003C53CD">
              <w:rPr>
                <w:rFonts w:cs="Arial"/>
              </w:rPr>
              <w:t>(Defined in DHCP Library)</w:t>
            </w:r>
          </w:p>
        </w:tc>
        <w:tc>
          <w:tcPr>
            <w:tcW w:w="4410" w:type="dxa"/>
          </w:tcPr>
          <w:p w14:paraId="651F7AE1" w14:textId="77777777" w:rsidR="00252414" w:rsidRPr="003C53CD" w:rsidRDefault="00252414">
            <w:pPr>
              <w:rPr>
                <w:rFonts w:cs="Arial"/>
              </w:rPr>
            </w:pPr>
            <w:r w:rsidRPr="003C53CD">
              <w:rPr>
                <w:rFonts w:cs="Arial"/>
              </w:rPr>
              <w:t>DHCP database conversion in progress</w:t>
            </w:r>
          </w:p>
        </w:tc>
      </w:tr>
      <w:tr w:rsidR="00A848E1" w:rsidRPr="003C53CD" w14:paraId="651F7AE5" w14:textId="77777777" w:rsidTr="00542ECC">
        <w:tc>
          <w:tcPr>
            <w:tcW w:w="4406" w:type="dxa"/>
          </w:tcPr>
          <w:p w14:paraId="7D760CE6" w14:textId="77777777" w:rsidR="00DB0C10"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37E1B863" w14:textId="34D9D8C7" w:rsidR="00E60654" w:rsidRPr="003C53CD"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Database.Collect.ConversionRequired</w:t>
            </w:r>
            <w:proofErr w:type="spellEnd"/>
            <w:proofErr w:type="gramEnd"/>
          </w:p>
          <w:p w14:paraId="651F7AE3" w14:textId="71DDE7B1" w:rsidR="00252414" w:rsidRPr="003C53CD" w:rsidRDefault="00A848E1">
            <w:pPr>
              <w:rPr>
                <w:rFonts w:cs="Arial"/>
              </w:rPr>
            </w:pPr>
            <w:r w:rsidRPr="003C53CD">
              <w:rPr>
                <w:rFonts w:cs="Arial"/>
              </w:rPr>
              <w:t>(Defined in DHCP Library)</w:t>
            </w:r>
          </w:p>
        </w:tc>
        <w:tc>
          <w:tcPr>
            <w:tcW w:w="4410" w:type="dxa"/>
          </w:tcPr>
          <w:p w14:paraId="651F7AE4" w14:textId="77777777" w:rsidR="00252414" w:rsidRPr="003C53CD" w:rsidRDefault="00252414">
            <w:pPr>
              <w:rPr>
                <w:rFonts w:cs="Arial"/>
              </w:rPr>
            </w:pPr>
            <w:r w:rsidRPr="003C53CD">
              <w:rPr>
                <w:rFonts w:cs="Arial"/>
              </w:rPr>
              <w:t>DHCP database conversion is required</w:t>
            </w:r>
          </w:p>
        </w:tc>
      </w:tr>
      <w:tr w:rsidR="00A848E1" w:rsidRPr="003C53CD" w14:paraId="651F7AE8" w14:textId="77777777" w:rsidTr="00542ECC">
        <w:tc>
          <w:tcPr>
            <w:tcW w:w="4406" w:type="dxa"/>
          </w:tcPr>
          <w:p w14:paraId="366290E8" w14:textId="77777777" w:rsidR="00DB0C10"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130CA91F" w14:textId="7E5DD970" w:rsidR="00E60654" w:rsidRPr="003C53CD"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Database.Collect.DatabaseBackupFail</w:t>
            </w:r>
            <w:proofErr w:type="spellEnd"/>
            <w:proofErr w:type="gramEnd"/>
          </w:p>
          <w:p w14:paraId="651F7AE6" w14:textId="1EDD893E" w:rsidR="00252414" w:rsidRPr="003C53CD" w:rsidRDefault="00A848E1">
            <w:pPr>
              <w:rPr>
                <w:rFonts w:cs="Arial"/>
              </w:rPr>
            </w:pPr>
            <w:r w:rsidRPr="003C53CD">
              <w:rPr>
                <w:rFonts w:cs="Arial"/>
              </w:rPr>
              <w:lastRenderedPageBreak/>
              <w:t>(Defined in DHCP Library)</w:t>
            </w:r>
          </w:p>
        </w:tc>
        <w:tc>
          <w:tcPr>
            <w:tcW w:w="4410" w:type="dxa"/>
          </w:tcPr>
          <w:p w14:paraId="651F7AE7" w14:textId="77777777" w:rsidR="00252414" w:rsidRPr="003C53CD" w:rsidRDefault="00252414">
            <w:pPr>
              <w:rPr>
                <w:rFonts w:cs="Arial"/>
              </w:rPr>
            </w:pPr>
            <w:r w:rsidRPr="003C53CD">
              <w:rPr>
                <w:rFonts w:cs="Arial"/>
              </w:rPr>
              <w:lastRenderedPageBreak/>
              <w:t>Database backup failed</w:t>
            </w:r>
          </w:p>
        </w:tc>
      </w:tr>
      <w:tr w:rsidR="00A848E1" w:rsidRPr="003C53CD" w14:paraId="651F7AEB" w14:textId="77777777" w:rsidTr="00542ECC">
        <w:tc>
          <w:tcPr>
            <w:tcW w:w="4406" w:type="dxa"/>
          </w:tcPr>
          <w:p w14:paraId="59DBDAAC" w14:textId="77777777" w:rsidR="00DB0C10"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Microsoft.Windows.DHCPServer.Database</w:t>
            </w:r>
            <w:proofErr w:type="spellEnd"/>
            <w:proofErr w:type="gramEnd"/>
            <w:r w:rsidRPr="003C53CD">
              <w:rPr>
                <w:rFonts w:eastAsia="Times New Roman" w:cs="Arial"/>
              </w:rPr>
              <w:t>.</w:t>
            </w:r>
          </w:p>
          <w:p w14:paraId="655B6922" w14:textId="6260DD7C" w:rsidR="00E60654" w:rsidRPr="003C53CD" w:rsidRDefault="00E60654" w:rsidP="00E60654">
            <w:pPr>
              <w:autoSpaceDE w:val="0"/>
              <w:autoSpaceDN w:val="0"/>
              <w:adjustRightInd w:val="0"/>
              <w:spacing w:before="0" w:after="0" w:line="240" w:lineRule="auto"/>
              <w:rPr>
                <w:rFonts w:eastAsia="Times New Roman" w:cs="Arial"/>
              </w:rPr>
            </w:pPr>
            <w:proofErr w:type="spellStart"/>
            <w:r w:rsidRPr="003C53CD">
              <w:rPr>
                <w:rFonts w:eastAsia="Times New Roman" w:cs="Arial"/>
              </w:rPr>
              <w:t>Collect.DBCleanup</w:t>
            </w:r>
            <w:proofErr w:type="spellEnd"/>
          </w:p>
          <w:p w14:paraId="651F7AE9" w14:textId="4AE5E8F3" w:rsidR="00252414" w:rsidRPr="003C53CD" w:rsidRDefault="00A848E1">
            <w:pPr>
              <w:rPr>
                <w:rFonts w:cs="Arial"/>
              </w:rPr>
            </w:pPr>
            <w:r w:rsidRPr="003C53CD">
              <w:rPr>
                <w:rFonts w:cs="Arial"/>
              </w:rPr>
              <w:t>(Defined in DHCP Library)</w:t>
            </w:r>
          </w:p>
        </w:tc>
        <w:tc>
          <w:tcPr>
            <w:tcW w:w="4410" w:type="dxa"/>
          </w:tcPr>
          <w:p w14:paraId="651F7AEA" w14:textId="77777777" w:rsidR="00252414" w:rsidRPr="003C53CD" w:rsidRDefault="00252414">
            <w:pPr>
              <w:rPr>
                <w:rFonts w:cs="Arial"/>
              </w:rPr>
            </w:pPr>
            <w:r w:rsidRPr="003C53CD">
              <w:rPr>
                <w:rFonts w:cs="Arial"/>
              </w:rPr>
              <w:t>DHCP database cleanup</w:t>
            </w:r>
          </w:p>
        </w:tc>
      </w:tr>
      <w:tr w:rsidR="00A848E1" w:rsidRPr="003C53CD" w14:paraId="651F7AEE" w14:textId="77777777" w:rsidTr="00542ECC">
        <w:tc>
          <w:tcPr>
            <w:tcW w:w="4406" w:type="dxa"/>
          </w:tcPr>
          <w:p w14:paraId="3D7D142E" w14:textId="77777777" w:rsidR="00DB0C10"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6444955D" w14:textId="027BEEC6" w:rsidR="00E60654" w:rsidRPr="003C53CD"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Database.Collect.DBLoadFail</w:t>
            </w:r>
            <w:proofErr w:type="spellEnd"/>
            <w:proofErr w:type="gramEnd"/>
          </w:p>
          <w:p w14:paraId="651F7AEC" w14:textId="196786C6" w:rsidR="00252414" w:rsidRPr="003C53CD" w:rsidRDefault="00A848E1">
            <w:pPr>
              <w:rPr>
                <w:rFonts w:cs="Arial"/>
              </w:rPr>
            </w:pPr>
            <w:r w:rsidRPr="003C53CD">
              <w:rPr>
                <w:rFonts w:cs="Arial"/>
              </w:rPr>
              <w:t>(Defined in DHCP Library)</w:t>
            </w:r>
          </w:p>
        </w:tc>
        <w:tc>
          <w:tcPr>
            <w:tcW w:w="4410" w:type="dxa"/>
          </w:tcPr>
          <w:p w14:paraId="651F7AED" w14:textId="77777777" w:rsidR="00252414" w:rsidRPr="003C53CD" w:rsidRDefault="00252414">
            <w:pPr>
              <w:rPr>
                <w:rFonts w:cs="Arial"/>
              </w:rPr>
            </w:pPr>
            <w:r w:rsidRPr="003C53CD">
              <w:rPr>
                <w:rFonts w:cs="Arial"/>
              </w:rPr>
              <w:t>Failure in loading of database</w:t>
            </w:r>
          </w:p>
        </w:tc>
      </w:tr>
      <w:tr w:rsidR="00A848E1" w:rsidRPr="003C53CD" w14:paraId="651F7AF1" w14:textId="77777777" w:rsidTr="00542ECC">
        <w:tc>
          <w:tcPr>
            <w:tcW w:w="4406" w:type="dxa"/>
          </w:tcPr>
          <w:p w14:paraId="2EA46A89" w14:textId="77777777" w:rsidR="00DB0C10"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5B301877" w14:textId="7497D8E4" w:rsidR="00E60654" w:rsidRPr="003C53CD"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Database.Collect.DBPathFail</w:t>
            </w:r>
            <w:proofErr w:type="spellEnd"/>
            <w:proofErr w:type="gramEnd"/>
          </w:p>
          <w:p w14:paraId="651F7AEF" w14:textId="6475B18B" w:rsidR="00252414" w:rsidRPr="003C53CD" w:rsidRDefault="00A848E1">
            <w:pPr>
              <w:rPr>
                <w:rFonts w:cs="Arial"/>
              </w:rPr>
            </w:pPr>
            <w:r w:rsidRPr="003C53CD">
              <w:rPr>
                <w:rFonts w:cs="Arial"/>
              </w:rPr>
              <w:t>(Defined in DHCP Library)</w:t>
            </w:r>
          </w:p>
        </w:tc>
        <w:tc>
          <w:tcPr>
            <w:tcW w:w="4410" w:type="dxa"/>
          </w:tcPr>
          <w:p w14:paraId="651F7AF0" w14:textId="77777777" w:rsidR="00252414" w:rsidRPr="003C53CD" w:rsidRDefault="00252414">
            <w:pPr>
              <w:rPr>
                <w:rFonts w:cs="Arial"/>
              </w:rPr>
            </w:pPr>
            <w:r w:rsidRPr="003C53CD">
              <w:rPr>
                <w:rFonts w:cs="Arial"/>
              </w:rPr>
              <w:t>Failure in database path</w:t>
            </w:r>
          </w:p>
        </w:tc>
      </w:tr>
      <w:tr w:rsidR="00A848E1" w:rsidRPr="003C53CD" w14:paraId="651F7AF4" w14:textId="77777777" w:rsidTr="00542ECC">
        <w:tc>
          <w:tcPr>
            <w:tcW w:w="4406" w:type="dxa"/>
          </w:tcPr>
          <w:p w14:paraId="44C71224" w14:textId="77777777" w:rsidR="00DB0C10"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4CDE1596" w14:textId="240FC9BE" w:rsidR="00E60654" w:rsidRPr="003C53CD"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Database.Collect.InitFail</w:t>
            </w:r>
            <w:proofErr w:type="spellEnd"/>
            <w:proofErr w:type="gramEnd"/>
          </w:p>
          <w:p w14:paraId="651F7AF2" w14:textId="31B71A5C" w:rsidR="00252414" w:rsidRPr="003C53CD" w:rsidRDefault="00A848E1">
            <w:pPr>
              <w:rPr>
                <w:rFonts w:cs="Arial"/>
              </w:rPr>
            </w:pPr>
            <w:r w:rsidRPr="003C53CD">
              <w:rPr>
                <w:rFonts w:cs="Arial"/>
              </w:rPr>
              <w:t>(Defined in DHCP Library)</w:t>
            </w:r>
          </w:p>
        </w:tc>
        <w:tc>
          <w:tcPr>
            <w:tcW w:w="4410" w:type="dxa"/>
          </w:tcPr>
          <w:p w14:paraId="651F7AF3" w14:textId="77777777" w:rsidR="00252414" w:rsidRPr="003C53CD" w:rsidRDefault="00252414">
            <w:pPr>
              <w:rPr>
                <w:rFonts w:cs="Arial"/>
              </w:rPr>
            </w:pPr>
            <w:r w:rsidRPr="003C53CD">
              <w:rPr>
                <w:rFonts w:cs="Arial"/>
              </w:rPr>
              <w:t>Database initialization failure</w:t>
            </w:r>
          </w:p>
        </w:tc>
      </w:tr>
      <w:tr w:rsidR="00A848E1" w:rsidRPr="003C53CD" w14:paraId="651F7AF7" w14:textId="77777777" w:rsidTr="00542ECC">
        <w:tc>
          <w:tcPr>
            <w:tcW w:w="4406" w:type="dxa"/>
          </w:tcPr>
          <w:p w14:paraId="0DCBCB3E" w14:textId="77777777" w:rsidR="00DB0C10"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1A11140B" w14:textId="5E40BB33" w:rsidR="00E60654" w:rsidRPr="003C53CD"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Database.Collect.JetErrors</w:t>
            </w:r>
            <w:proofErr w:type="spellEnd"/>
            <w:proofErr w:type="gramEnd"/>
          </w:p>
          <w:p w14:paraId="651F7AF5" w14:textId="33CDA533" w:rsidR="00252414" w:rsidRPr="003C53CD" w:rsidRDefault="00A848E1">
            <w:pPr>
              <w:rPr>
                <w:rFonts w:cs="Arial"/>
              </w:rPr>
            </w:pPr>
            <w:r w:rsidRPr="003C53CD">
              <w:rPr>
                <w:rFonts w:cs="Arial"/>
              </w:rPr>
              <w:t>(Defined in DHCP Library)</w:t>
            </w:r>
          </w:p>
        </w:tc>
        <w:tc>
          <w:tcPr>
            <w:tcW w:w="4410" w:type="dxa"/>
          </w:tcPr>
          <w:p w14:paraId="651F7AF6" w14:textId="77777777" w:rsidR="00252414" w:rsidRPr="003C53CD" w:rsidRDefault="00252414">
            <w:pPr>
              <w:rPr>
                <w:rFonts w:cs="Arial"/>
              </w:rPr>
            </w:pPr>
            <w:r w:rsidRPr="003C53CD">
              <w:rPr>
                <w:rFonts w:cs="Arial"/>
              </w:rPr>
              <w:t>Jet database errors</w:t>
            </w:r>
          </w:p>
        </w:tc>
      </w:tr>
      <w:tr w:rsidR="00A848E1" w:rsidRPr="003C53CD" w14:paraId="651F7AFA" w14:textId="77777777" w:rsidTr="00542ECC">
        <w:tc>
          <w:tcPr>
            <w:tcW w:w="4406" w:type="dxa"/>
          </w:tcPr>
          <w:p w14:paraId="61C42B45" w14:textId="77777777" w:rsidR="00DB0C10"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72E73FF6" w14:textId="3DBCE1F7" w:rsidR="00E60654" w:rsidRPr="003C53CD"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Database.Collect.JetWarnings</w:t>
            </w:r>
            <w:proofErr w:type="spellEnd"/>
            <w:proofErr w:type="gramEnd"/>
          </w:p>
          <w:p w14:paraId="651F7AF8" w14:textId="03E0F54B" w:rsidR="00252414" w:rsidRPr="003C53CD" w:rsidRDefault="00A848E1">
            <w:pPr>
              <w:rPr>
                <w:rFonts w:cs="Arial"/>
              </w:rPr>
            </w:pPr>
            <w:r w:rsidRPr="003C53CD">
              <w:rPr>
                <w:rFonts w:cs="Arial"/>
              </w:rPr>
              <w:t>(Defined in DHCP Library)</w:t>
            </w:r>
          </w:p>
        </w:tc>
        <w:tc>
          <w:tcPr>
            <w:tcW w:w="4410" w:type="dxa"/>
          </w:tcPr>
          <w:p w14:paraId="651F7AF9" w14:textId="77777777" w:rsidR="00252414" w:rsidRPr="003C53CD" w:rsidRDefault="00252414">
            <w:pPr>
              <w:rPr>
                <w:rFonts w:cs="Arial"/>
              </w:rPr>
            </w:pPr>
            <w:r w:rsidRPr="003C53CD">
              <w:rPr>
                <w:rFonts w:cs="Arial"/>
              </w:rPr>
              <w:t>Jet database warnings</w:t>
            </w:r>
          </w:p>
        </w:tc>
      </w:tr>
      <w:tr w:rsidR="00A848E1" w:rsidRPr="003C53CD" w14:paraId="651F7AFD" w14:textId="77777777" w:rsidTr="00542ECC">
        <w:tc>
          <w:tcPr>
            <w:tcW w:w="4406" w:type="dxa"/>
          </w:tcPr>
          <w:p w14:paraId="1889ED91" w14:textId="77777777" w:rsidR="00DB0C10"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6618CB21" w14:textId="7E6B8340" w:rsidR="00E60654" w:rsidRPr="003C53CD"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Database.Collect.RestoreCompleted</w:t>
            </w:r>
            <w:proofErr w:type="spellEnd"/>
            <w:proofErr w:type="gramEnd"/>
          </w:p>
          <w:p w14:paraId="651F7AFB" w14:textId="35A476A3" w:rsidR="00252414" w:rsidRPr="003C53CD" w:rsidRDefault="00A848E1">
            <w:pPr>
              <w:rPr>
                <w:rFonts w:cs="Arial"/>
              </w:rPr>
            </w:pPr>
            <w:r w:rsidRPr="003C53CD">
              <w:rPr>
                <w:rFonts w:cs="Arial"/>
              </w:rPr>
              <w:t>(Defined in DHCP Library)</w:t>
            </w:r>
          </w:p>
        </w:tc>
        <w:tc>
          <w:tcPr>
            <w:tcW w:w="4410" w:type="dxa"/>
          </w:tcPr>
          <w:p w14:paraId="651F7AFC" w14:textId="77777777" w:rsidR="00252414" w:rsidRPr="003C53CD" w:rsidRDefault="00252414">
            <w:pPr>
              <w:rPr>
                <w:rFonts w:cs="Arial"/>
              </w:rPr>
            </w:pPr>
            <w:r w:rsidRPr="003C53CD">
              <w:rPr>
                <w:rFonts w:cs="Arial"/>
              </w:rPr>
              <w:t>Database restoration completed</w:t>
            </w:r>
          </w:p>
        </w:tc>
      </w:tr>
      <w:tr w:rsidR="00A848E1" w:rsidRPr="003C53CD" w14:paraId="651F7B00" w14:textId="77777777" w:rsidTr="00542ECC">
        <w:tc>
          <w:tcPr>
            <w:tcW w:w="4406" w:type="dxa"/>
          </w:tcPr>
          <w:p w14:paraId="6621412C" w14:textId="77777777" w:rsidR="00DB0C10"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65A8936F" w14:textId="24CE1AAA" w:rsidR="00E60654" w:rsidRPr="003C53CD"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Database.Collect.RestoreFailed</w:t>
            </w:r>
            <w:proofErr w:type="spellEnd"/>
            <w:proofErr w:type="gramEnd"/>
          </w:p>
          <w:p w14:paraId="651F7AFE" w14:textId="5AC22267" w:rsidR="00252414" w:rsidRPr="003C53CD" w:rsidRDefault="00A848E1">
            <w:pPr>
              <w:rPr>
                <w:rFonts w:cs="Arial"/>
              </w:rPr>
            </w:pPr>
            <w:r w:rsidRPr="003C53CD">
              <w:rPr>
                <w:rFonts w:cs="Arial"/>
              </w:rPr>
              <w:t>(Defined in DHCP Library)</w:t>
            </w:r>
          </w:p>
        </w:tc>
        <w:tc>
          <w:tcPr>
            <w:tcW w:w="4410" w:type="dxa"/>
          </w:tcPr>
          <w:p w14:paraId="651F7AFF" w14:textId="77777777" w:rsidR="00252414" w:rsidRPr="003C53CD" w:rsidRDefault="00252414">
            <w:pPr>
              <w:rPr>
                <w:rFonts w:cs="Arial"/>
              </w:rPr>
            </w:pPr>
            <w:r w:rsidRPr="003C53CD">
              <w:rPr>
                <w:rFonts w:cs="Arial"/>
              </w:rPr>
              <w:t>Database restoration failure</w:t>
            </w:r>
          </w:p>
        </w:tc>
      </w:tr>
      <w:tr w:rsidR="00A848E1" w:rsidRPr="003C53CD" w14:paraId="651F7B03" w14:textId="77777777" w:rsidTr="00542ECC">
        <w:tc>
          <w:tcPr>
            <w:tcW w:w="4406" w:type="dxa"/>
          </w:tcPr>
          <w:p w14:paraId="4043A52F" w14:textId="77777777" w:rsidR="00DB0C10"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15C62D18" w14:textId="7E24D1A4"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IPv4Runtime.Collect.AuditLogAppendFailed</w:t>
            </w:r>
            <w:proofErr w:type="gramEnd"/>
          </w:p>
          <w:p w14:paraId="651F7B01" w14:textId="40416495" w:rsidR="00252414" w:rsidRPr="003C53CD" w:rsidRDefault="00A848E1">
            <w:pPr>
              <w:rPr>
                <w:rFonts w:cs="Arial"/>
              </w:rPr>
            </w:pPr>
            <w:r w:rsidRPr="003C53CD">
              <w:rPr>
                <w:rFonts w:cs="Arial"/>
              </w:rPr>
              <w:t>(Defined in DHCP Library)</w:t>
            </w:r>
          </w:p>
        </w:tc>
        <w:tc>
          <w:tcPr>
            <w:tcW w:w="4410" w:type="dxa"/>
          </w:tcPr>
          <w:p w14:paraId="651F7B02" w14:textId="77777777" w:rsidR="00252414" w:rsidRPr="003C53CD" w:rsidRDefault="00252414">
            <w:pPr>
              <w:rPr>
                <w:rFonts w:cs="Arial"/>
              </w:rPr>
            </w:pPr>
            <w:r w:rsidRPr="003C53CD">
              <w:rPr>
                <w:rFonts w:cs="Arial"/>
              </w:rPr>
              <w:t xml:space="preserve">DHCP audit log </w:t>
            </w:r>
            <w:proofErr w:type="gramStart"/>
            <w:r w:rsidRPr="003C53CD">
              <w:rPr>
                <w:rFonts w:cs="Arial"/>
              </w:rPr>
              <w:t>append  failure</w:t>
            </w:r>
            <w:proofErr w:type="gramEnd"/>
          </w:p>
        </w:tc>
      </w:tr>
      <w:tr w:rsidR="00A848E1" w:rsidRPr="003C53CD" w14:paraId="651F7B06" w14:textId="77777777" w:rsidTr="00542ECC">
        <w:tc>
          <w:tcPr>
            <w:tcW w:w="4406" w:type="dxa"/>
          </w:tcPr>
          <w:p w14:paraId="6E644066" w14:textId="77777777" w:rsidR="00DB0C10"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2219E1D1" w14:textId="17078763"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IPv4Runtime.Collect.AuditLogInitFailed</w:t>
            </w:r>
            <w:proofErr w:type="gramEnd"/>
          </w:p>
          <w:p w14:paraId="651F7B04" w14:textId="030AE9A4" w:rsidR="00252414" w:rsidRPr="003C53CD" w:rsidRDefault="00A848E1">
            <w:pPr>
              <w:rPr>
                <w:rFonts w:cs="Arial"/>
              </w:rPr>
            </w:pPr>
            <w:r w:rsidRPr="003C53CD">
              <w:rPr>
                <w:rFonts w:cs="Arial"/>
              </w:rPr>
              <w:t>(Defined in DHCP Library)</w:t>
            </w:r>
          </w:p>
        </w:tc>
        <w:tc>
          <w:tcPr>
            <w:tcW w:w="4410" w:type="dxa"/>
          </w:tcPr>
          <w:p w14:paraId="651F7B05" w14:textId="77777777" w:rsidR="00252414" w:rsidRPr="003C53CD" w:rsidRDefault="00252414">
            <w:pPr>
              <w:rPr>
                <w:rFonts w:cs="Arial"/>
              </w:rPr>
            </w:pPr>
            <w:r w:rsidRPr="003C53CD">
              <w:rPr>
                <w:rFonts w:cs="Arial"/>
              </w:rPr>
              <w:t>DHCP audit log initialization failure</w:t>
            </w:r>
          </w:p>
        </w:tc>
      </w:tr>
      <w:tr w:rsidR="00A848E1" w:rsidRPr="003C53CD" w14:paraId="651F7B09" w14:textId="77777777" w:rsidTr="00542ECC">
        <w:tc>
          <w:tcPr>
            <w:tcW w:w="4406" w:type="dxa"/>
          </w:tcPr>
          <w:p w14:paraId="14A9E700" w14:textId="77777777" w:rsidR="00DB0C10"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lastRenderedPageBreak/>
              <w:t>Microsoft.Windows.DHCPServer.Library</w:t>
            </w:r>
            <w:proofErr w:type="spellEnd"/>
            <w:proofErr w:type="gramEnd"/>
            <w:r w:rsidRPr="003C53CD">
              <w:rPr>
                <w:rFonts w:eastAsia="Times New Roman" w:cs="Arial"/>
              </w:rPr>
              <w:t>.</w:t>
            </w:r>
          </w:p>
          <w:p w14:paraId="4F5ED082" w14:textId="550FB088"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IPv4Runtime.Collect.AuditLogMoveFailed</w:t>
            </w:r>
            <w:proofErr w:type="gramEnd"/>
          </w:p>
          <w:p w14:paraId="651F7B07" w14:textId="548A190D" w:rsidR="00252414" w:rsidRPr="003C53CD" w:rsidRDefault="00A848E1">
            <w:pPr>
              <w:rPr>
                <w:rFonts w:cs="Arial"/>
              </w:rPr>
            </w:pPr>
            <w:r w:rsidRPr="003C53CD">
              <w:rPr>
                <w:rFonts w:cs="Arial"/>
              </w:rPr>
              <w:t>(Defined in DHCP Library)</w:t>
            </w:r>
          </w:p>
        </w:tc>
        <w:tc>
          <w:tcPr>
            <w:tcW w:w="4410" w:type="dxa"/>
          </w:tcPr>
          <w:p w14:paraId="651F7B08" w14:textId="77777777" w:rsidR="00252414" w:rsidRPr="003C53CD" w:rsidRDefault="00252414">
            <w:pPr>
              <w:rPr>
                <w:rFonts w:cs="Arial"/>
              </w:rPr>
            </w:pPr>
            <w:r w:rsidRPr="003C53CD">
              <w:rPr>
                <w:rFonts w:cs="Arial"/>
              </w:rPr>
              <w:t>DHCP audit log move failure</w:t>
            </w:r>
          </w:p>
        </w:tc>
      </w:tr>
      <w:tr w:rsidR="00A848E1" w:rsidRPr="003C53CD" w14:paraId="651F7B0C" w14:textId="77777777" w:rsidTr="00542ECC">
        <w:tc>
          <w:tcPr>
            <w:tcW w:w="4406" w:type="dxa"/>
          </w:tcPr>
          <w:p w14:paraId="66CA82A7" w14:textId="77777777" w:rsidR="00DB0C10"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4AE361BB" w14:textId="02033B2E"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IPv4Runtime.Collect.AuthorizedAndStarted</w:t>
            </w:r>
            <w:proofErr w:type="gramEnd"/>
          </w:p>
          <w:p w14:paraId="651F7B0A" w14:textId="08574611" w:rsidR="00252414" w:rsidRPr="003C53CD" w:rsidRDefault="00A848E1">
            <w:pPr>
              <w:rPr>
                <w:rFonts w:cs="Arial"/>
              </w:rPr>
            </w:pPr>
            <w:r w:rsidRPr="003C53CD">
              <w:rPr>
                <w:rFonts w:cs="Arial"/>
              </w:rPr>
              <w:t>(Defined in DHCP Library)</w:t>
            </w:r>
          </w:p>
        </w:tc>
        <w:tc>
          <w:tcPr>
            <w:tcW w:w="4410" w:type="dxa"/>
          </w:tcPr>
          <w:p w14:paraId="651F7B0B" w14:textId="77777777" w:rsidR="00252414" w:rsidRPr="003C53CD" w:rsidRDefault="00252414">
            <w:pPr>
              <w:rPr>
                <w:rFonts w:cs="Arial"/>
              </w:rPr>
            </w:pPr>
            <w:r w:rsidRPr="003C53CD">
              <w:rPr>
                <w:rFonts w:cs="Arial"/>
              </w:rPr>
              <w:t>DHCP server service is authorized and started</w:t>
            </w:r>
          </w:p>
        </w:tc>
      </w:tr>
      <w:tr w:rsidR="00A848E1" w:rsidRPr="003C53CD" w14:paraId="651F7B0F" w14:textId="77777777" w:rsidTr="00542ECC">
        <w:tc>
          <w:tcPr>
            <w:tcW w:w="4406" w:type="dxa"/>
          </w:tcPr>
          <w:p w14:paraId="06227087" w14:textId="77777777" w:rsidR="00DB0C10"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0FB0AC42" w14:textId="72439B38"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IPv4Runtime.Collect.BadAuditPath</w:t>
            </w:r>
            <w:proofErr w:type="gramEnd"/>
          </w:p>
          <w:p w14:paraId="651F7B0D" w14:textId="18279E92" w:rsidR="00252414" w:rsidRPr="003C53CD" w:rsidRDefault="00A848E1">
            <w:pPr>
              <w:rPr>
                <w:rFonts w:cs="Arial"/>
              </w:rPr>
            </w:pPr>
            <w:r w:rsidRPr="003C53CD">
              <w:rPr>
                <w:rFonts w:cs="Arial"/>
              </w:rPr>
              <w:t>(Defined in DHCP Library)</w:t>
            </w:r>
          </w:p>
        </w:tc>
        <w:tc>
          <w:tcPr>
            <w:tcW w:w="4410" w:type="dxa"/>
          </w:tcPr>
          <w:p w14:paraId="651F7B0E" w14:textId="77777777" w:rsidR="00252414" w:rsidRPr="003C53CD" w:rsidRDefault="00252414">
            <w:pPr>
              <w:rPr>
                <w:rFonts w:cs="Arial"/>
              </w:rPr>
            </w:pPr>
            <w:r w:rsidRPr="003C53CD">
              <w:rPr>
                <w:rFonts w:cs="Arial"/>
              </w:rPr>
              <w:t>DHCP is unable to access the audit file path</w:t>
            </w:r>
          </w:p>
        </w:tc>
      </w:tr>
      <w:tr w:rsidR="00A848E1" w:rsidRPr="003C53CD" w14:paraId="651F7B12" w14:textId="77777777" w:rsidTr="00542ECC">
        <w:tc>
          <w:tcPr>
            <w:tcW w:w="4406" w:type="dxa"/>
          </w:tcPr>
          <w:p w14:paraId="5FE1ECE5" w14:textId="77777777" w:rsidR="00DB0C10"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2A577A72" w14:textId="7949FDF5"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IPv4Runtime.Collect.BOOTPFileFailed</w:t>
            </w:r>
            <w:proofErr w:type="gramEnd"/>
          </w:p>
          <w:p w14:paraId="651F7B10" w14:textId="59304E5E" w:rsidR="00252414" w:rsidRPr="003C53CD" w:rsidRDefault="00A848E1">
            <w:pPr>
              <w:rPr>
                <w:rFonts w:cs="Arial"/>
              </w:rPr>
            </w:pPr>
            <w:r w:rsidRPr="003C53CD">
              <w:rPr>
                <w:rFonts w:cs="Arial"/>
              </w:rPr>
              <w:t>(Defined in DHCP Library)</w:t>
            </w:r>
          </w:p>
        </w:tc>
        <w:tc>
          <w:tcPr>
            <w:tcW w:w="4410" w:type="dxa"/>
          </w:tcPr>
          <w:p w14:paraId="651F7B11" w14:textId="77777777" w:rsidR="00252414" w:rsidRPr="003C53CD" w:rsidRDefault="00252414">
            <w:pPr>
              <w:rPr>
                <w:rFonts w:cs="Arial"/>
              </w:rPr>
            </w:pPr>
            <w:r w:rsidRPr="003C53CD">
              <w:rPr>
                <w:rFonts w:cs="Arial"/>
              </w:rPr>
              <w:t>DHCP cannot read the DHCP BOOTP file table from the registry</w:t>
            </w:r>
          </w:p>
        </w:tc>
      </w:tr>
      <w:tr w:rsidR="00A848E1" w:rsidRPr="003C53CD" w14:paraId="651F7B15" w14:textId="77777777" w:rsidTr="00542ECC">
        <w:tc>
          <w:tcPr>
            <w:tcW w:w="4406" w:type="dxa"/>
          </w:tcPr>
          <w:p w14:paraId="031456F6" w14:textId="77777777" w:rsidR="00DB0C10"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396C6A24" w14:textId="3E58BD4F"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IPv4Runtime.Collect.CalloutLoadException</w:t>
            </w:r>
            <w:proofErr w:type="gramEnd"/>
          </w:p>
          <w:p w14:paraId="651F7B13" w14:textId="1ED7A7B4" w:rsidR="00252414" w:rsidRPr="003C53CD" w:rsidRDefault="00A848E1">
            <w:pPr>
              <w:rPr>
                <w:rFonts w:cs="Arial"/>
              </w:rPr>
            </w:pPr>
            <w:r w:rsidRPr="003C53CD">
              <w:rPr>
                <w:rFonts w:cs="Arial"/>
              </w:rPr>
              <w:t>(Defined in DHCP Library)</w:t>
            </w:r>
          </w:p>
        </w:tc>
        <w:tc>
          <w:tcPr>
            <w:tcW w:w="4410" w:type="dxa"/>
          </w:tcPr>
          <w:p w14:paraId="651F7B14" w14:textId="77777777" w:rsidR="00252414" w:rsidRPr="003C53CD" w:rsidRDefault="00252414">
            <w:pPr>
              <w:rPr>
                <w:rFonts w:cs="Arial"/>
              </w:rPr>
            </w:pPr>
            <w:r w:rsidRPr="003C53CD">
              <w:rPr>
                <w:rFonts w:cs="Arial"/>
              </w:rPr>
              <w:t xml:space="preserve">The installed callout </w:t>
            </w:r>
            <w:proofErr w:type="spellStart"/>
            <w:r w:rsidRPr="003C53CD">
              <w:rPr>
                <w:rFonts w:cs="Arial"/>
              </w:rPr>
              <w:t>dll</w:t>
            </w:r>
            <w:proofErr w:type="spellEnd"/>
            <w:r w:rsidRPr="003C53CD">
              <w:rPr>
                <w:rFonts w:cs="Arial"/>
              </w:rPr>
              <w:t xml:space="preserve"> file causes an exception</w:t>
            </w:r>
          </w:p>
        </w:tc>
      </w:tr>
      <w:tr w:rsidR="00A848E1" w:rsidRPr="003C53CD" w14:paraId="651F7B18" w14:textId="77777777" w:rsidTr="00542ECC">
        <w:tc>
          <w:tcPr>
            <w:tcW w:w="4406" w:type="dxa"/>
          </w:tcPr>
          <w:p w14:paraId="48B8A280"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65316EC2" w14:textId="6E3EE209"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IPv4Runtime.Collect.CalloutLoadFailed</w:t>
            </w:r>
            <w:proofErr w:type="gramEnd"/>
          </w:p>
          <w:p w14:paraId="651F7B16" w14:textId="5FD59A00" w:rsidR="00252414" w:rsidRPr="003C53CD" w:rsidRDefault="00A848E1">
            <w:pPr>
              <w:rPr>
                <w:rFonts w:cs="Arial"/>
              </w:rPr>
            </w:pPr>
            <w:r w:rsidRPr="003C53CD">
              <w:rPr>
                <w:rFonts w:cs="Arial"/>
              </w:rPr>
              <w:t>(Defined in DHCP Library)</w:t>
            </w:r>
          </w:p>
        </w:tc>
        <w:tc>
          <w:tcPr>
            <w:tcW w:w="4410" w:type="dxa"/>
          </w:tcPr>
          <w:p w14:paraId="651F7B17" w14:textId="77777777" w:rsidR="00252414" w:rsidRPr="003C53CD" w:rsidRDefault="00252414">
            <w:pPr>
              <w:rPr>
                <w:rFonts w:cs="Arial"/>
              </w:rPr>
            </w:pPr>
            <w:r w:rsidRPr="003C53CD">
              <w:rPr>
                <w:rFonts w:cs="Arial"/>
              </w:rPr>
              <w:t xml:space="preserve">DHCP fails to load a callout </w:t>
            </w:r>
            <w:proofErr w:type="spellStart"/>
            <w:r w:rsidRPr="003C53CD">
              <w:rPr>
                <w:rFonts w:cs="Arial"/>
              </w:rPr>
              <w:t>dll</w:t>
            </w:r>
            <w:proofErr w:type="spellEnd"/>
          </w:p>
        </w:tc>
      </w:tr>
      <w:tr w:rsidR="00A848E1" w:rsidRPr="003C53CD" w14:paraId="651F7B1B" w14:textId="77777777" w:rsidTr="00542ECC">
        <w:tc>
          <w:tcPr>
            <w:tcW w:w="4406" w:type="dxa"/>
          </w:tcPr>
          <w:p w14:paraId="1E0544A5" w14:textId="77777777"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Microsoft.Windows.DHCPServer.IPv</w:t>
            </w:r>
            <w:proofErr w:type="gramEnd"/>
            <w:r w:rsidRPr="003C53CD">
              <w:rPr>
                <w:rFonts w:eastAsia="Times New Roman" w:cs="Arial"/>
              </w:rPr>
              <w:t>4Runtime.Collect.CalloutLoadSuccess</w:t>
            </w:r>
          </w:p>
          <w:p w14:paraId="651F7B19" w14:textId="0CED77B6" w:rsidR="00252414" w:rsidRPr="003C53CD" w:rsidRDefault="00A848E1">
            <w:pPr>
              <w:rPr>
                <w:rFonts w:cs="Arial"/>
              </w:rPr>
            </w:pPr>
            <w:r w:rsidRPr="003C53CD">
              <w:rPr>
                <w:rFonts w:cs="Arial"/>
              </w:rPr>
              <w:t>(Defined in DHCP Library)</w:t>
            </w:r>
          </w:p>
        </w:tc>
        <w:tc>
          <w:tcPr>
            <w:tcW w:w="4410" w:type="dxa"/>
          </w:tcPr>
          <w:p w14:paraId="651F7B1A" w14:textId="77777777" w:rsidR="00252414" w:rsidRPr="003C53CD" w:rsidRDefault="00252414">
            <w:pPr>
              <w:rPr>
                <w:rFonts w:cs="Arial"/>
              </w:rPr>
            </w:pPr>
            <w:r w:rsidRPr="003C53CD">
              <w:rPr>
                <w:rFonts w:cs="Arial"/>
              </w:rPr>
              <w:t xml:space="preserve">Callout </w:t>
            </w:r>
            <w:proofErr w:type="spellStart"/>
            <w:r w:rsidRPr="003C53CD">
              <w:rPr>
                <w:rFonts w:cs="Arial"/>
              </w:rPr>
              <w:t>dll</w:t>
            </w:r>
            <w:proofErr w:type="spellEnd"/>
            <w:r w:rsidRPr="003C53CD">
              <w:rPr>
                <w:rFonts w:cs="Arial"/>
              </w:rPr>
              <w:t xml:space="preserve"> is loaded successfully</w:t>
            </w:r>
          </w:p>
        </w:tc>
      </w:tr>
      <w:tr w:rsidR="00A848E1" w:rsidRPr="003C53CD" w14:paraId="651F7B1E" w14:textId="77777777" w:rsidTr="00542ECC">
        <w:tc>
          <w:tcPr>
            <w:tcW w:w="4406" w:type="dxa"/>
          </w:tcPr>
          <w:p w14:paraId="43A03E71"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10FA387C" w14:textId="758845BF"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IPv4Runtime.Collect.ClientCleanup</w:t>
            </w:r>
            <w:proofErr w:type="gramEnd"/>
          </w:p>
          <w:p w14:paraId="651F7B1C" w14:textId="42A4173E" w:rsidR="00252414" w:rsidRPr="003C53CD" w:rsidRDefault="00A848E1">
            <w:pPr>
              <w:rPr>
                <w:rFonts w:cs="Arial"/>
              </w:rPr>
            </w:pPr>
            <w:r w:rsidRPr="003C53CD">
              <w:rPr>
                <w:rFonts w:cs="Arial"/>
              </w:rPr>
              <w:t>(Defined in DHCP Library)</w:t>
            </w:r>
          </w:p>
        </w:tc>
        <w:tc>
          <w:tcPr>
            <w:tcW w:w="4410" w:type="dxa"/>
          </w:tcPr>
          <w:p w14:paraId="651F7B1D" w14:textId="77777777" w:rsidR="00252414" w:rsidRPr="003C53CD" w:rsidRDefault="00252414">
            <w:pPr>
              <w:rPr>
                <w:rFonts w:cs="Arial"/>
              </w:rPr>
            </w:pPr>
            <w:r w:rsidRPr="003C53CD">
              <w:rPr>
                <w:rFonts w:cs="Arial"/>
              </w:rPr>
              <w:t>error occurs on cleaning up pending client records</w:t>
            </w:r>
          </w:p>
        </w:tc>
      </w:tr>
      <w:tr w:rsidR="00A848E1" w:rsidRPr="003C53CD" w14:paraId="651F7B21" w14:textId="77777777" w:rsidTr="00542ECC">
        <w:tc>
          <w:tcPr>
            <w:tcW w:w="4406" w:type="dxa"/>
          </w:tcPr>
          <w:p w14:paraId="3048820C"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25DECF71" w14:textId="68B1D4CF"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IPv4Runtime.Collect.ConfigBackup</w:t>
            </w:r>
            <w:proofErr w:type="gramEnd"/>
          </w:p>
          <w:p w14:paraId="651F7B1F" w14:textId="6B58CC00" w:rsidR="00252414" w:rsidRPr="003C53CD" w:rsidRDefault="00A848E1">
            <w:pPr>
              <w:rPr>
                <w:rFonts w:cs="Arial"/>
              </w:rPr>
            </w:pPr>
            <w:r w:rsidRPr="003C53CD">
              <w:rPr>
                <w:rFonts w:cs="Arial"/>
              </w:rPr>
              <w:t>(Defined in DHCP Library)</w:t>
            </w:r>
          </w:p>
        </w:tc>
        <w:tc>
          <w:tcPr>
            <w:tcW w:w="4410" w:type="dxa"/>
          </w:tcPr>
          <w:p w14:paraId="651F7B20" w14:textId="77777777" w:rsidR="00252414" w:rsidRPr="003C53CD" w:rsidRDefault="00252414">
            <w:pPr>
              <w:rPr>
                <w:rFonts w:cs="Arial"/>
              </w:rPr>
            </w:pPr>
            <w:r w:rsidRPr="003C53CD">
              <w:rPr>
                <w:rFonts w:cs="Arial"/>
              </w:rPr>
              <w:t>error occurs backing up the registry</w:t>
            </w:r>
          </w:p>
        </w:tc>
      </w:tr>
      <w:tr w:rsidR="00A848E1" w:rsidRPr="003C53CD" w14:paraId="651F7B24" w14:textId="77777777" w:rsidTr="00542ECC">
        <w:tc>
          <w:tcPr>
            <w:tcW w:w="4406" w:type="dxa"/>
          </w:tcPr>
          <w:p w14:paraId="518DB879"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4748E8BB" w14:textId="44EAE3E8"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IPv4Runtime.Collect.DHCPLocalGroupFailed</w:t>
            </w:r>
            <w:proofErr w:type="gramEnd"/>
          </w:p>
          <w:p w14:paraId="651F7B22" w14:textId="0718C712" w:rsidR="00252414" w:rsidRPr="003C53CD" w:rsidRDefault="00A848E1">
            <w:pPr>
              <w:rPr>
                <w:rFonts w:cs="Arial"/>
              </w:rPr>
            </w:pPr>
            <w:r w:rsidRPr="003C53CD">
              <w:rPr>
                <w:rFonts w:cs="Arial"/>
              </w:rPr>
              <w:t>(Defined in DHCP Library)</w:t>
            </w:r>
          </w:p>
        </w:tc>
        <w:tc>
          <w:tcPr>
            <w:tcW w:w="4410" w:type="dxa"/>
          </w:tcPr>
          <w:p w14:paraId="651F7B23" w14:textId="77777777" w:rsidR="00252414" w:rsidRPr="003C53CD" w:rsidRDefault="00252414">
            <w:pPr>
              <w:rPr>
                <w:rFonts w:cs="Arial"/>
              </w:rPr>
            </w:pPr>
            <w:r w:rsidRPr="003C53CD">
              <w:rPr>
                <w:rFonts w:cs="Arial"/>
              </w:rPr>
              <w:t>DHCP cannot create or read the DHCP local users group</w:t>
            </w:r>
          </w:p>
        </w:tc>
      </w:tr>
      <w:tr w:rsidR="00A848E1" w:rsidRPr="003C53CD" w14:paraId="651F7B27" w14:textId="77777777" w:rsidTr="00542ECC">
        <w:tc>
          <w:tcPr>
            <w:tcW w:w="4406" w:type="dxa"/>
          </w:tcPr>
          <w:p w14:paraId="1C06238C"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2F57B247" w14:textId="328E73DF"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IPv4Runtime.Collect.DomainAuthorized</w:t>
            </w:r>
            <w:proofErr w:type="gramEnd"/>
          </w:p>
          <w:p w14:paraId="651F7B25" w14:textId="3006477C" w:rsidR="00252414" w:rsidRPr="003C53CD" w:rsidRDefault="00A848E1">
            <w:pPr>
              <w:rPr>
                <w:rFonts w:cs="Arial"/>
              </w:rPr>
            </w:pPr>
            <w:r w:rsidRPr="003C53CD">
              <w:rPr>
                <w:rFonts w:cs="Arial"/>
              </w:rPr>
              <w:lastRenderedPageBreak/>
              <w:t>(Defined in DHCP Library)</w:t>
            </w:r>
          </w:p>
        </w:tc>
        <w:tc>
          <w:tcPr>
            <w:tcW w:w="4410" w:type="dxa"/>
          </w:tcPr>
          <w:p w14:paraId="651F7B26" w14:textId="77777777" w:rsidR="00252414" w:rsidRPr="003C53CD" w:rsidRDefault="00252414">
            <w:pPr>
              <w:rPr>
                <w:rFonts w:cs="Arial"/>
              </w:rPr>
            </w:pPr>
            <w:r w:rsidRPr="003C53CD">
              <w:rPr>
                <w:rFonts w:cs="Arial"/>
              </w:rPr>
              <w:lastRenderedPageBreak/>
              <w:t>DHCP is authorized in the domain</w:t>
            </w:r>
          </w:p>
        </w:tc>
      </w:tr>
      <w:tr w:rsidR="00A848E1" w:rsidRPr="003C53CD" w14:paraId="651F7B2A" w14:textId="77777777" w:rsidTr="00542ECC">
        <w:tc>
          <w:tcPr>
            <w:tcW w:w="4406" w:type="dxa"/>
          </w:tcPr>
          <w:p w14:paraId="59EC79B7"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756B3FEA" w14:textId="60063B9E"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IPv4Runtime.Collect.DomainAuthorizedAndStarted</w:t>
            </w:r>
            <w:proofErr w:type="gramEnd"/>
          </w:p>
          <w:p w14:paraId="651F7B28" w14:textId="3FF36E79" w:rsidR="00252414" w:rsidRPr="003C53CD" w:rsidRDefault="00A848E1">
            <w:pPr>
              <w:rPr>
                <w:rFonts w:cs="Arial"/>
              </w:rPr>
            </w:pPr>
            <w:r w:rsidRPr="003C53CD">
              <w:rPr>
                <w:rFonts w:cs="Arial"/>
              </w:rPr>
              <w:t>(Defined in DHCP Library)</w:t>
            </w:r>
          </w:p>
        </w:tc>
        <w:tc>
          <w:tcPr>
            <w:tcW w:w="4410" w:type="dxa"/>
          </w:tcPr>
          <w:p w14:paraId="651F7B29" w14:textId="77777777" w:rsidR="00252414" w:rsidRPr="003C53CD" w:rsidRDefault="00252414">
            <w:pPr>
              <w:rPr>
                <w:rFonts w:cs="Arial"/>
              </w:rPr>
            </w:pPr>
            <w:r w:rsidRPr="003C53CD">
              <w:rPr>
                <w:rFonts w:cs="Arial"/>
              </w:rPr>
              <w:t>DHCP is authorized in the domain and is servicing clients</w:t>
            </w:r>
          </w:p>
        </w:tc>
      </w:tr>
      <w:tr w:rsidR="00A848E1" w:rsidRPr="003C53CD" w14:paraId="651F7B2D" w14:textId="77777777" w:rsidTr="00542ECC">
        <w:tc>
          <w:tcPr>
            <w:tcW w:w="4406" w:type="dxa"/>
          </w:tcPr>
          <w:p w14:paraId="7BB98516"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323423C9" w14:textId="1733A4C4"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IPv4Runtime.Collect.DomainError</w:t>
            </w:r>
            <w:proofErr w:type="gramEnd"/>
          </w:p>
          <w:p w14:paraId="651F7B2B" w14:textId="2519C334" w:rsidR="00252414" w:rsidRPr="003C53CD" w:rsidRDefault="00A848E1">
            <w:pPr>
              <w:rPr>
                <w:rFonts w:cs="Arial"/>
              </w:rPr>
            </w:pPr>
            <w:r w:rsidRPr="003C53CD">
              <w:rPr>
                <w:rFonts w:cs="Arial"/>
              </w:rPr>
              <w:t>(Defined in DHCP Library)</w:t>
            </w:r>
          </w:p>
        </w:tc>
        <w:tc>
          <w:tcPr>
            <w:tcW w:w="4410" w:type="dxa"/>
          </w:tcPr>
          <w:p w14:paraId="651F7B2C" w14:textId="77777777" w:rsidR="00252414" w:rsidRPr="003C53CD" w:rsidRDefault="00252414">
            <w:pPr>
              <w:rPr>
                <w:rFonts w:cs="Arial"/>
              </w:rPr>
            </w:pPr>
            <w:r w:rsidRPr="003C53CD">
              <w:rPr>
                <w:rFonts w:cs="Arial"/>
              </w:rPr>
              <w:t>DHCP cannot locate the domain</w:t>
            </w:r>
          </w:p>
        </w:tc>
      </w:tr>
      <w:tr w:rsidR="00A848E1" w:rsidRPr="003C53CD" w14:paraId="651F7B30" w14:textId="77777777" w:rsidTr="00542ECC">
        <w:tc>
          <w:tcPr>
            <w:tcW w:w="4406" w:type="dxa"/>
          </w:tcPr>
          <w:p w14:paraId="519BE5AD"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219C81BA" w14:textId="64C70D30"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IPv4Runtime.Collect.DomainNotAuthorized</w:t>
            </w:r>
            <w:proofErr w:type="gramEnd"/>
          </w:p>
          <w:p w14:paraId="651F7B2E" w14:textId="33256A6F" w:rsidR="00252414" w:rsidRPr="003C53CD" w:rsidRDefault="00A848E1">
            <w:pPr>
              <w:rPr>
                <w:rFonts w:cs="Arial"/>
              </w:rPr>
            </w:pPr>
            <w:r w:rsidRPr="003C53CD">
              <w:rPr>
                <w:rFonts w:cs="Arial"/>
              </w:rPr>
              <w:t>(Defined in DHCP Library)</w:t>
            </w:r>
          </w:p>
        </w:tc>
        <w:tc>
          <w:tcPr>
            <w:tcW w:w="4410" w:type="dxa"/>
          </w:tcPr>
          <w:p w14:paraId="651F7B2F" w14:textId="77777777" w:rsidR="00252414" w:rsidRPr="003C53CD" w:rsidRDefault="00252414">
            <w:pPr>
              <w:rPr>
                <w:rFonts w:cs="Arial"/>
              </w:rPr>
            </w:pPr>
            <w:r w:rsidRPr="003C53CD">
              <w:rPr>
                <w:rFonts w:cs="Arial"/>
              </w:rPr>
              <w:t>DHCP is not authorized in the domain</w:t>
            </w:r>
          </w:p>
        </w:tc>
      </w:tr>
      <w:tr w:rsidR="00A848E1" w:rsidRPr="003C53CD" w14:paraId="651F7B33" w14:textId="77777777" w:rsidTr="00542ECC">
        <w:tc>
          <w:tcPr>
            <w:tcW w:w="4406" w:type="dxa"/>
          </w:tcPr>
          <w:p w14:paraId="4C6EEC9E"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29E93BC6" w14:textId="567854B2"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IPv4Runtime.Collect.DomainUnauthorized</w:t>
            </w:r>
            <w:proofErr w:type="gramEnd"/>
          </w:p>
          <w:p w14:paraId="651F7B31" w14:textId="55834C77" w:rsidR="00252414" w:rsidRPr="003C53CD" w:rsidRDefault="00A848E1">
            <w:pPr>
              <w:rPr>
                <w:rFonts w:cs="Arial"/>
              </w:rPr>
            </w:pPr>
            <w:r w:rsidRPr="003C53CD">
              <w:rPr>
                <w:rFonts w:cs="Arial"/>
              </w:rPr>
              <w:t>(Defined in DHCP Library)</w:t>
            </w:r>
          </w:p>
        </w:tc>
        <w:tc>
          <w:tcPr>
            <w:tcW w:w="4410" w:type="dxa"/>
          </w:tcPr>
          <w:p w14:paraId="651F7B32" w14:textId="77777777" w:rsidR="00252414" w:rsidRPr="003C53CD" w:rsidRDefault="00252414">
            <w:pPr>
              <w:rPr>
                <w:rFonts w:cs="Arial"/>
              </w:rPr>
            </w:pPr>
            <w:r w:rsidRPr="003C53CD">
              <w:rPr>
                <w:rFonts w:cs="Arial"/>
              </w:rPr>
              <w:t>DHCP is not authorized in the domain</w:t>
            </w:r>
          </w:p>
        </w:tc>
      </w:tr>
      <w:tr w:rsidR="00A848E1" w:rsidRPr="003C53CD" w14:paraId="651F7B36" w14:textId="77777777" w:rsidTr="00542ECC">
        <w:tc>
          <w:tcPr>
            <w:tcW w:w="4406" w:type="dxa"/>
          </w:tcPr>
          <w:p w14:paraId="3A287065"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34B9C6AC" w14:textId="3C6C9B26"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IPv4Runtime.Collect.DomainUnchecked</w:t>
            </w:r>
            <w:proofErr w:type="gramEnd"/>
          </w:p>
          <w:p w14:paraId="651F7B34" w14:textId="7450EC15" w:rsidR="00252414" w:rsidRPr="003C53CD" w:rsidRDefault="00A848E1">
            <w:pPr>
              <w:rPr>
                <w:rFonts w:cs="Arial"/>
              </w:rPr>
            </w:pPr>
            <w:r w:rsidRPr="003C53CD">
              <w:rPr>
                <w:rFonts w:cs="Arial"/>
              </w:rPr>
              <w:t>(Defined in DHCP Library)</w:t>
            </w:r>
          </w:p>
        </w:tc>
        <w:tc>
          <w:tcPr>
            <w:tcW w:w="4410" w:type="dxa"/>
          </w:tcPr>
          <w:p w14:paraId="651F7B35" w14:textId="77777777" w:rsidR="00252414" w:rsidRPr="003C53CD" w:rsidRDefault="00252414">
            <w:pPr>
              <w:rPr>
                <w:rFonts w:cs="Arial"/>
              </w:rPr>
            </w:pPr>
            <w:r w:rsidRPr="003C53CD">
              <w:rPr>
                <w:rFonts w:cs="Arial"/>
              </w:rPr>
              <w:t>DHCP has not determined domain authorization</w:t>
            </w:r>
          </w:p>
        </w:tc>
      </w:tr>
      <w:tr w:rsidR="00A848E1" w:rsidRPr="003C53CD" w14:paraId="651F7B39" w14:textId="77777777" w:rsidTr="00542ECC">
        <w:tc>
          <w:tcPr>
            <w:tcW w:w="4406" w:type="dxa"/>
          </w:tcPr>
          <w:p w14:paraId="7210E56B"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26A4B829" w14:textId="0D3E2000"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IPv4Runtime.Collect.DomainUpgraded</w:t>
            </w:r>
            <w:proofErr w:type="gramEnd"/>
          </w:p>
          <w:p w14:paraId="651F7B37" w14:textId="358F9551" w:rsidR="00252414" w:rsidRPr="003C53CD" w:rsidRDefault="00A848E1">
            <w:pPr>
              <w:rPr>
                <w:rFonts w:cs="Arial"/>
              </w:rPr>
            </w:pPr>
            <w:r w:rsidRPr="003C53CD">
              <w:rPr>
                <w:rFonts w:cs="Arial"/>
              </w:rPr>
              <w:t>(Defined in DHCP Library)</w:t>
            </w:r>
          </w:p>
        </w:tc>
        <w:tc>
          <w:tcPr>
            <w:tcW w:w="4410" w:type="dxa"/>
          </w:tcPr>
          <w:p w14:paraId="651F7B38" w14:textId="77777777" w:rsidR="00252414" w:rsidRPr="003C53CD" w:rsidRDefault="00252414">
            <w:pPr>
              <w:rPr>
                <w:rFonts w:cs="Arial"/>
              </w:rPr>
            </w:pPr>
            <w:r w:rsidRPr="003C53CD">
              <w:rPr>
                <w:rFonts w:cs="Arial"/>
              </w:rPr>
              <w:t>DHCP was recently upgraded and domain authorized to start</w:t>
            </w:r>
          </w:p>
        </w:tc>
      </w:tr>
      <w:tr w:rsidR="00A848E1" w:rsidRPr="003C53CD" w14:paraId="651F7B3C" w14:textId="77777777" w:rsidTr="00542ECC">
        <w:tc>
          <w:tcPr>
            <w:tcW w:w="4406" w:type="dxa"/>
          </w:tcPr>
          <w:p w14:paraId="3DC9C16C"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5E5F526A" w14:textId="000E1BE3"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IPv4Runtime.Collect.DSFailed</w:t>
            </w:r>
            <w:proofErr w:type="gramEnd"/>
          </w:p>
          <w:p w14:paraId="651F7B3A" w14:textId="1D47F3F5" w:rsidR="00252414" w:rsidRPr="003C53CD" w:rsidRDefault="00A848E1">
            <w:pPr>
              <w:rPr>
                <w:rFonts w:cs="Arial"/>
              </w:rPr>
            </w:pPr>
            <w:r w:rsidRPr="003C53CD">
              <w:rPr>
                <w:rFonts w:cs="Arial"/>
              </w:rPr>
              <w:t>(Defined in DHCP Library)</w:t>
            </w:r>
          </w:p>
        </w:tc>
        <w:tc>
          <w:tcPr>
            <w:tcW w:w="4410" w:type="dxa"/>
          </w:tcPr>
          <w:p w14:paraId="651F7B3B" w14:textId="77777777" w:rsidR="00252414" w:rsidRPr="003C53CD" w:rsidRDefault="00252414">
            <w:pPr>
              <w:rPr>
                <w:rFonts w:cs="Arial"/>
              </w:rPr>
            </w:pPr>
            <w:r w:rsidRPr="003C53CD">
              <w:rPr>
                <w:rFonts w:cs="Arial"/>
              </w:rPr>
              <w:t>DHCP could not contact a domain controller</w:t>
            </w:r>
          </w:p>
        </w:tc>
      </w:tr>
      <w:tr w:rsidR="00A848E1" w:rsidRPr="003C53CD" w14:paraId="651F7B3F" w14:textId="77777777" w:rsidTr="00542ECC">
        <w:tc>
          <w:tcPr>
            <w:tcW w:w="4406" w:type="dxa"/>
          </w:tcPr>
          <w:p w14:paraId="4880006A"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2B32A4F6" w14:textId="719CAC4F"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IPv4Runtime.Collect.DynamicAddress</w:t>
            </w:r>
            <w:proofErr w:type="gramEnd"/>
          </w:p>
          <w:p w14:paraId="651F7B3D" w14:textId="0125C6ED" w:rsidR="00252414" w:rsidRPr="003C53CD" w:rsidRDefault="00A848E1">
            <w:pPr>
              <w:rPr>
                <w:rFonts w:cs="Arial"/>
              </w:rPr>
            </w:pPr>
            <w:r w:rsidRPr="003C53CD">
              <w:rPr>
                <w:rFonts w:cs="Arial"/>
              </w:rPr>
              <w:t>(Defined in DHCP Library)</w:t>
            </w:r>
          </w:p>
        </w:tc>
        <w:tc>
          <w:tcPr>
            <w:tcW w:w="4410" w:type="dxa"/>
          </w:tcPr>
          <w:p w14:paraId="651F7B3E" w14:textId="77777777" w:rsidR="00252414" w:rsidRPr="003C53CD" w:rsidRDefault="00252414">
            <w:pPr>
              <w:rPr>
                <w:rFonts w:cs="Arial"/>
              </w:rPr>
            </w:pPr>
            <w:r w:rsidRPr="003C53CD">
              <w:rPr>
                <w:rFonts w:cs="Arial"/>
              </w:rPr>
              <w:t>DHCP detects a dynamic IP address</w:t>
            </w:r>
          </w:p>
        </w:tc>
      </w:tr>
      <w:tr w:rsidR="00A848E1" w:rsidRPr="003C53CD" w14:paraId="651F7B42" w14:textId="77777777" w:rsidTr="00542ECC">
        <w:tc>
          <w:tcPr>
            <w:tcW w:w="4406" w:type="dxa"/>
          </w:tcPr>
          <w:p w14:paraId="4619EEF4"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249F39FA" w14:textId="77777777" w:rsidR="00BC0454"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IPv4Runtime.Collect.GlobalBOOTPFileName</w:t>
            </w:r>
            <w:proofErr w:type="gramEnd"/>
          </w:p>
          <w:p w14:paraId="27920131" w14:textId="0B7FFFAB"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Failed</w:t>
            </w:r>
          </w:p>
          <w:p w14:paraId="651F7B40" w14:textId="248BC188" w:rsidR="00252414" w:rsidRPr="003C53CD" w:rsidRDefault="00A848E1">
            <w:pPr>
              <w:rPr>
                <w:rFonts w:cs="Arial"/>
              </w:rPr>
            </w:pPr>
            <w:r w:rsidRPr="003C53CD">
              <w:rPr>
                <w:rFonts w:cs="Arial"/>
              </w:rPr>
              <w:t>(Defined in DHCP Library)</w:t>
            </w:r>
          </w:p>
        </w:tc>
        <w:tc>
          <w:tcPr>
            <w:tcW w:w="4410" w:type="dxa"/>
          </w:tcPr>
          <w:p w14:paraId="651F7B41" w14:textId="77777777" w:rsidR="00252414" w:rsidRPr="003C53CD" w:rsidRDefault="00252414">
            <w:pPr>
              <w:rPr>
                <w:rFonts w:cs="Arial"/>
              </w:rPr>
            </w:pPr>
            <w:r w:rsidRPr="003C53CD">
              <w:rPr>
                <w:rFonts w:cs="Arial"/>
              </w:rPr>
              <w:t>DHCP failed to read the global BOOTP filename from the registry</w:t>
            </w:r>
          </w:p>
        </w:tc>
      </w:tr>
      <w:tr w:rsidR="00A848E1" w:rsidRPr="003C53CD" w14:paraId="651F7B45" w14:textId="77777777" w:rsidTr="00542ECC">
        <w:tc>
          <w:tcPr>
            <w:tcW w:w="4406" w:type="dxa"/>
          </w:tcPr>
          <w:p w14:paraId="0CF80E21"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00D1264F" w14:textId="2342BA0B"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IPv4Runtime.Collect.InitFailed</w:t>
            </w:r>
            <w:proofErr w:type="gramEnd"/>
          </w:p>
          <w:p w14:paraId="651F7B43" w14:textId="781FFA91" w:rsidR="00252414" w:rsidRPr="003C53CD" w:rsidRDefault="00A848E1">
            <w:pPr>
              <w:rPr>
                <w:rFonts w:cs="Arial"/>
              </w:rPr>
            </w:pPr>
            <w:r w:rsidRPr="003C53CD">
              <w:rPr>
                <w:rFonts w:cs="Arial"/>
              </w:rPr>
              <w:lastRenderedPageBreak/>
              <w:t>(Defined in DHCP Library)</w:t>
            </w:r>
          </w:p>
        </w:tc>
        <w:tc>
          <w:tcPr>
            <w:tcW w:w="4410" w:type="dxa"/>
          </w:tcPr>
          <w:p w14:paraId="651F7B44" w14:textId="77777777" w:rsidR="00252414" w:rsidRPr="003C53CD" w:rsidRDefault="00252414">
            <w:pPr>
              <w:rPr>
                <w:rFonts w:cs="Arial"/>
              </w:rPr>
            </w:pPr>
            <w:r w:rsidRPr="003C53CD">
              <w:rPr>
                <w:rFonts w:cs="Arial"/>
              </w:rPr>
              <w:lastRenderedPageBreak/>
              <w:t>DHCP fails to initialize its configuration parameter</w:t>
            </w:r>
          </w:p>
        </w:tc>
      </w:tr>
      <w:tr w:rsidR="00A848E1" w:rsidRPr="003C53CD" w14:paraId="651F7B48" w14:textId="77777777" w:rsidTr="00542ECC">
        <w:tc>
          <w:tcPr>
            <w:tcW w:w="4406" w:type="dxa"/>
          </w:tcPr>
          <w:p w14:paraId="252F08C5"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40EF9042" w14:textId="18703460"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IPv4Runtime.Collect.InterfaceNotificationFailed</w:t>
            </w:r>
            <w:proofErr w:type="gramEnd"/>
          </w:p>
          <w:p w14:paraId="651F7B46" w14:textId="0E9F9C77" w:rsidR="00252414" w:rsidRPr="003C53CD" w:rsidRDefault="00A848E1">
            <w:pPr>
              <w:rPr>
                <w:rFonts w:cs="Arial"/>
              </w:rPr>
            </w:pPr>
            <w:r w:rsidRPr="003C53CD">
              <w:rPr>
                <w:rFonts w:cs="Arial"/>
              </w:rPr>
              <w:t>(Defined in DHCP Library)</w:t>
            </w:r>
          </w:p>
        </w:tc>
        <w:tc>
          <w:tcPr>
            <w:tcW w:w="4410" w:type="dxa"/>
          </w:tcPr>
          <w:p w14:paraId="651F7B47" w14:textId="77777777" w:rsidR="00252414" w:rsidRPr="003C53CD" w:rsidRDefault="00252414">
            <w:pPr>
              <w:rPr>
                <w:rFonts w:cs="Arial"/>
              </w:rPr>
            </w:pPr>
            <w:r w:rsidRPr="003C53CD">
              <w:rPr>
                <w:rFonts w:cs="Arial"/>
              </w:rPr>
              <w:t>DHCP detects an interface notification problem</w:t>
            </w:r>
          </w:p>
        </w:tc>
      </w:tr>
      <w:tr w:rsidR="00A848E1" w:rsidRPr="003C53CD" w14:paraId="651F7B4B" w14:textId="77777777" w:rsidTr="00542ECC">
        <w:tc>
          <w:tcPr>
            <w:tcW w:w="4406" w:type="dxa"/>
          </w:tcPr>
          <w:p w14:paraId="11AA8A0E" w14:textId="77777777"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Microsoft.Windows.DHCPServer.IPv</w:t>
            </w:r>
            <w:proofErr w:type="gramEnd"/>
            <w:r w:rsidRPr="003C53CD">
              <w:rPr>
                <w:rFonts w:eastAsia="Times New Roman" w:cs="Arial"/>
              </w:rPr>
              <w:t>4Runtime.Collect.NetworkFailure</w:t>
            </w:r>
          </w:p>
          <w:p w14:paraId="651F7B49" w14:textId="04155958" w:rsidR="00252414" w:rsidRPr="003C53CD" w:rsidRDefault="00A848E1">
            <w:pPr>
              <w:rPr>
                <w:rFonts w:cs="Arial"/>
              </w:rPr>
            </w:pPr>
            <w:r w:rsidRPr="003C53CD">
              <w:rPr>
                <w:rFonts w:cs="Arial"/>
              </w:rPr>
              <w:t>(Defined in DHCP Library)</w:t>
            </w:r>
          </w:p>
        </w:tc>
        <w:tc>
          <w:tcPr>
            <w:tcW w:w="4410" w:type="dxa"/>
          </w:tcPr>
          <w:p w14:paraId="651F7B4A" w14:textId="77777777" w:rsidR="00252414" w:rsidRPr="003C53CD" w:rsidRDefault="00252414">
            <w:pPr>
              <w:rPr>
                <w:rFonts w:cs="Arial"/>
              </w:rPr>
            </w:pPr>
            <w:r w:rsidRPr="003C53CD">
              <w:rPr>
                <w:rFonts w:cs="Arial"/>
              </w:rPr>
              <w:t>Network failure</w:t>
            </w:r>
          </w:p>
        </w:tc>
      </w:tr>
      <w:tr w:rsidR="00A848E1" w:rsidRPr="003C53CD" w14:paraId="651F7B4E" w14:textId="77777777" w:rsidTr="00542ECC">
        <w:tc>
          <w:tcPr>
            <w:tcW w:w="4406" w:type="dxa"/>
          </w:tcPr>
          <w:p w14:paraId="5C04ED5D"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1FD2F582" w14:textId="4412E7B8"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IPv4Runtime.Collect.OtherServer</w:t>
            </w:r>
            <w:proofErr w:type="gramEnd"/>
          </w:p>
          <w:p w14:paraId="651F7B4C" w14:textId="5EAD6A21" w:rsidR="00252414" w:rsidRPr="003C53CD" w:rsidRDefault="00A848E1">
            <w:pPr>
              <w:rPr>
                <w:rFonts w:cs="Arial"/>
              </w:rPr>
            </w:pPr>
            <w:r w:rsidRPr="003C53CD">
              <w:rPr>
                <w:rFonts w:cs="Arial"/>
              </w:rPr>
              <w:t>(Defined in DHCP Library)</w:t>
            </w:r>
          </w:p>
        </w:tc>
        <w:tc>
          <w:tcPr>
            <w:tcW w:w="4410" w:type="dxa"/>
          </w:tcPr>
          <w:p w14:paraId="651F7B4D" w14:textId="77777777" w:rsidR="00252414" w:rsidRPr="003C53CD" w:rsidRDefault="00252414">
            <w:pPr>
              <w:rPr>
                <w:rFonts w:cs="Arial"/>
              </w:rPr>
            </w:pPr>
            <w:r w:rsidRPr="003C53CD">
              <w:rPr>
                <w:rFonts w:cs="Arial"/>
              </w:rPr>
              <w:t>DHCP workgroup server detects a domain server</w:t>
            </w:r>
          </w:p>
        </w:tc>
      </w:tr>
      <w:tr w:rsidR="00A848E1" w:rsidRPr="003C53CD" w14:paraId="651F7B51" w14:textId="77777777" w:rsidTr="00542ECC">
        <w:tc>
          <w:tcPr>
            <w:tcW w:w="4406" w:type="dxa"/>
          </w:tcPr>
          <w:p w14:paraId="3C48814F"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486298F4" w14:textId="4495843F"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IPv4Runtime.Collect.PingFailed</w:t>
            </w:r>
            <w:proofErr w:type="gramEnd"/>
          </w:p>
          <w:p w14:paraId="651F7B4F" w14:textId="7EFA369F" w:rsidR="00252414" w:rsidRPr="003C53CD" w:rsidRDefault="00A848E1">
            <w:pPr>
              <w:rPr>
                <w:rFonts w:cs="Arial"/>
              </w:rPr>
            </w:pPr>
            <w:r w:rsidRPr="003C53CD">
              <w:rPr>
                <w:rFonts w:cs="Arial"/>
              </w:rPr>
              <w:t>(Defined in DHCP Library)</w:t>
            </w:r>
          </w:p>
        </w:tc>
        <w:tc>
          <w:tcPr>
            <w:tcW w:w="4410" w:type="dxa"/>
          </w:tcPr>
          <w:p w14:paraId="651F7B50" w14:textId="77777777" w:rsidR="00252414" w:rsidRPr="003C53CD" w:rsidRDefault="00252414">
            <w:pPr>
              <w:rPr>
                <w:rFonts w:cs="Arial"/>
              </w:rPr>
            </w:pPr>
            <w:r w:rsidRPr="003C53CD">
              <w:rPr>
                <w:rFonts w:cs="Arial"/>
              </w:rPr>
              <w:t>DHCP was unable to ping for a new address</w:t>
            </w:r>
          </w:p>
        </w:tc>
      </w:tr>
      <w:tr w:rsidR="00A848E1" w:rsidRPr="003C53CD" w14:paraId="651F7B54" w14:textId="77777777" w:rsidTr="00542ECC">
        <w:tc>
          <w:tcPr>
            <w:tcW w:w="4406" w:type="dxa"/>
          </w:tcPr>
          <w:p w14:paraId="64A53B0D"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2DD8A48A" w14:textId="31D75065"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IPv4Runtime.Collect.RegistryRestoreFailed</w:t>
            </w:r>
            <w:proofErr w:type="gramEnd"/>
          </w:p>
          <w:p w14:paraId="651F7B52" w14:textId="600E67B2" w:rsidR="00252414" w:rsidRPr="003C53CD" w:rsidRDefault="00A848E1">
            <w:pPr>
              <w:rPr>
                <w:rFonts w:cs="Arial"/>
              </w:rPr>
            </w:pPr>
            <w:r w:rsidRPr="003C53CD">
              <w:rPr>
                <w:rFonts w:cs="Arial"/>
              </w:rPr>
              <w:t>(Defined in DHCP Library)</w:t>
            </w:r>
          </w:p>
        </w:tc>
        <w:tc>
          <w:tcPr>
            <w:tcW w:w="4410" w:type="dxa"/>
          </w:tcPr>
          <w:p w14:paraId="651F7B53" w14:textId="77777777" w:rsidR="00252414" w:rsidRPr="003C53CD" w:rsidRDefault="00252414">
            <w:pPr>
              <w:rPr>
                <w:rFonts w:cs="Arial"/>
              </w:rPr>
            </w:pPr>
            <w:r w:rsidRPr="003C53CD">
              <w:rPr>
                <w:rFonts w:cs="Arial"/>
              </w:rPr>
              <w:t>Error occurs while restoring the DHCP registry configuration</w:t>
            </w:r>
          </w:p>
        </w:tc>
      </w:tr>
      <w:tr w:rsidR="00A848E1" w:rsidRPr="003C53CD" w14:paraId="651F7B57" w14:textId="77777777" w:rsidTr="00542ECC">
        <w:tc>
          <w:tcPr>
            <w:tcW w:w="4406" w:type="dxa"/>
          </w:tcPr>
          <w:p w14:paraId="39C12242"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7DF4A0EA" w14:textId="414C0A8E"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IPv4Runtime.Collect.RogueServerDetected</w:t>
            </w:r>
            <w:proofErr w:type="gramEnd"/>
          </w:p>
          <w:p w14:paraId="651F7B55" w14:textId="1AC9556E" w:rsidR="00252414" w:rsidRPr="003C53CD" w:rsidRDefault="00A848E1">
            <w:pPr>
              <w:rPr>
                <w:rFonts w:cs="Arial"/>
              </w:rPr>
            </w:pPr>
            <w:r w:rsidRPr="003C53CD">
              <w:rPr>
                <w:rFonts w:cs="Arial"/>
              </w:rPr>
              <w:t>(Defined in DHCP Library)</w:t>
            </w:r>
          </w:p>
        </w:tc>
        <w:tc>
          <w:tcPr>
            <w:tcW w:w="4410" w:type="dxa"/>
          </w:tcPr>
          <w:p w14:paraId="651F7B56" w14:textId="77777777" w:rsidR="00252414" w:rsidRPr="003C53CD" w:rsidRDefault="00252414">
            <w:pPr>
              <w:rPr>
                <w:rFonts w:cs="Arial"/>
              </w:rPr>
            </w:pPr>
            <w:r w:rsidRPr="003C53CD">
              <w:rPr>
                <w:rFonts w:cs="Arial"/>
              </w:rPr>
              <w:t>DHCP detects an unauthorized DHCP server on the same network</w:t>
            </w:r>
          </w:p>
        </w:tc>
      </w:tr>
      <w:tr w:rsidR="00A848E1" w:rsidRPr="003C53CD" w14:paraId="651F7B5A" w14:textId="77777777" w:rsidTr="00542ECC">
        <w:tc>
          <w:tcPr>
            <w:tcW w:w="4406" w:type="dxa"/>
          </w:tcPr>
          <w:p w14:paraId="31BDD2F6"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57C743A8" w14:textId="5A52FB83"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IPv4Runtime.Collect.Upgraded</w:t>
            </w:r>
            <w:proofErr w:type="gramEnd"/>
          </w:p>
          <w:p w14:paraId="651F7B58" w14:textId="05D98A06" w:rsidR="00252414" w:rsidRPr="003C53CD" w:rsidRDefault="00A848E1">
            <w:pPr>
              <w:rPr>
                <w:rFonts w:cs="Arial"/>
              </w:rPr>
            </w:pPr>
            <w:r w:rsidRPr="003C53CD">
              <w:rPr>
                <w:rFonts w:cs="Arial"/>
              </w:rPr>
              <w:t>(Defined in DHCP Library)</w:t>
            </w:r>
          </w:p>
        </w:tc>
        <w:tc>
          <w:tcPr>
            <w:tcW w:w="4410" w:type="dxa"/>
          </w:tcPr>
          <w:p w14:paraId="651F7B59" w14:textId="77777777" w:rsidR="00252414" w:rsidRPr="003C53CD" w:rsidRDefault="00252414">
            <w:pPr>
              <w:rPr>
                <w:rFonts w:cs="Arial"/>
              </w:rPr>
            </w:pPr>
            <w:r w:rsidRPr="003C53CD">
              <w:rPr>
                <w:rFonts w:cs="Arial"/>
              </w:rPr>
              <w:t>DHCP was recently upgraded and authorized to start</w:t>
            </w:r>
          </w:p>
        </w:tc>
      </w:tr>
      <w:tr w:rsidR="00A848E1" w:rsidRPr="003C53CD" w14:paraId="651F7B5D" w14:textId="77777777" w:rsidTr="00542ECC">
        <w:tc>
          <w:tcPr>
            <w:tcW w:w="4406" w:type="dxa"/>
          </w:tcPr>
          <w:p w14:paraId="18440FF1"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13C749CA" w14:textId="062452DE"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IPv4Runtime.Collect.WinsockFailed</w:t>
            </w:r>
            <w:proofErr w:type="gramEnd"/>
          </w:p>
          <w:p w14:paraId="651F7B5B" w14:textId="06CD00C0" w:rsidR="00252414" w:rsidRPr="003C53CD" w:rsidRDefault="00A848E1">
            <w:pPr>
              <w:rPr>
                <w:rFonts w:cs="Arial"/>
              </w:rPr>
            </w:pPr>
            <w:r w:rsidRPr="003C53CD">
              <w:rPr>
                <w:rFonts w:cs="Arial"/>
              </w:rPr>
              <w:t>(Defined in DHCP Library)</w:t>
            </w:r>
          </w:p>
        </w:tc>
        <w:tc>
          <w:tcPr>
            <w:tcW w:w="4410" w:type="dxa"/>
          </w:tcPr>
          <w:p w14:paraId="651F7B5C" w14:textId="77777777" w:rsidR="00252414" w:rsidRPr="003C53CD" w:rsidRDefault="00252414">
            <w:pPr>
              <w:rPr>
                <w:rFonts w:cs="Arial"/>
              </w:rPr>
            </w:pPr>
            <w:r w:rsidRPr="003C53CD">
              <w:rPr>
                <w:rFonts w:cs="Arial"/>
              </w:rPr>
              <w:t>Winsock initialization fails</w:t>
            </w:r>
          </w:p>
        </w:tc>
      </w:tr>
      <w:tr w:rsidR="00A848E1" w:rsidRPr="003C53CD" w14:paraId="651F7B60" w14:textId="77777777" w:rsidTr="00542ECC">
        <w:tc>
          <w:tcPr>
            <w:tcW w:w="4406" w:type="dxa"/>
          </w:tcPr>
          <w:p w14:paraId="4AD0D954"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p>
          <w:p w14:paraId="4AFF118A" w14:textId="492E3B17" w:rsidR="00E60654" w:rsidRPr="003C53CD" w:rsidRDefault="00E60654" w:rsidP="00E60654">
            <w:pPr>
              <w:autoSpaceDE w:val="0"/>
              <w:autoSpaceDN w:val="0"/>
              <w:adjustRightInd w:val="0"/>
              <w:spacing w:before="0" w:after="0" w:line="240" w:lineRule="auto"/>
              <w:rPr>
                <w:rFonts w:eastAsia="Times New Roman" w:cs="Arial"/>
              </w:rPr>
            </w:pPr>
            <w:proofErr w:type="gramStart"/>
            <w:r w:rsidRPr="003C53CD">
              <w:rPr>
                <w:rFonts w:eastAsia="Times New Roman" w:cs="Arial"/>
              </w:rPr>
              <w:t>.IPv4Runtime.CollectCalloutFailed</w:t>
            </w:r>
            <w:proofErr w:type="gramEnd"/>
          </w:p>
          <w:p w14:paraId="651F7B5E" w14:textId="5197A135" w:rsidR="00252414" w:rsidRPr="003C53CD" w:rsidRDefault="00A848E1">
            <w:pPr>
              <w:rPr>
                <w:rFonts w:cs="Arial"/>
              </w:rPr>
            </w:pPr>
            <w:r w:rsidRPr="003C53CD">
              <w:rPr>
                <w:rFonts w:cs="Arial"/>
              </w:rPr>
              <w:t>(Defined in DHCP Library)</w:t>
            </w:r>
          </w:p>
        </w:tc>
        <w:tc>
          <w:tcPr>
            <w:tcW w:w="4410" w:type="dxa"/>
          </w:tcPr>
          <w:p w14:paraId="651F7B5F" w14:textId="77777777" w:rsidR="00252414" w:rsidRPr="003C53CD" w:rsidRDefault="00252414">
            <w:pPr>
              <w:rPr>
                <w:rFonts w:cs="Arial"/>
              </w:rPr>
            </w:pPr>
            <w:r w:rsidRPr="003C53CD">
              <w:rPr>
                <w:rFonts w:cs="Arial"/>
              </w:rPr>
              <w:t xml:space="preserve">Exception occurs on calling out to the installed callout </w:t>
            </w:r>
            <w:proofErr w:type="spellStart"/>
            <w:r w:rsidRPr="003C53CD">
              <w:rPr>
                <w:rFonts w:cs="Arial"/>
              </w:rPr>
              <w:t>dll</w:t>
            </w:r>
            <w:proofErr w:type="spellEnd"/>
            <w:r w:rsidRPr="003C53CD">
              <w:rPr>
                <w:rFonts w:cs="Arial"/>
              </w:rPr>
              <w:t xml:space="preserve"> file</w:t>
            </w:r>
          </w:p>
        </w:tc>
      </w:tr>
      <w:tr w:rsidR="00A848E1" w:rsidRPr="003C53CD" w14:paraId="651F7B63" w14:textId="77777777" w:rsidTr="00542ECC">
        <w:tc>
          <w:tcPr>
            <w:tcW w:w="4406" w:type="dxa"/>
          </w:tcPr>
          <w:p w14:paraId="1C66024C"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719D1569" w14:textId="1072E458"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IPv4Runtime.CollectNotAuthorized</w:t>
            </w:r>
          </w:p>
          <w:p w14:paraId="651F7B61" w14:textId="3C2236EE" w:rsidR="00252414" w:rsidRPr="003C53CD" w:rsidRDefault="00A848E1">
            <w:pPr>
              <w:rPr>
                <w:rFonts w:cs="Arial"/>
              </w:rPr>
            </w:pPr>
            <w:r w:rsidRPr="003C53CD">
              <w:rPr>
                <w:rFonts w:cs="Arial"/>
              </w:rPr>
              <w:t>(Defined in DHCP Library)</w:t>
            </w:r>
          </w:p>
        </w:tc>
        <w:tc>
          <w:tcPr>
            <w:tcW w:w="4410" w:type="dxa"/>
          </w:tcPr>
          <w:p w14:paraId="651F7B62" w14:textId="77777777" w:rsidR="00252414" w:rsidRPr="003C53CD" w:rsidRDefault="00252414">
            <w:pPr>
              <w:rPr>
                <w:rFonts w:cs="Arial"/>
              </w:rPr>
            </w:pPr>
            <w:r w:rsidRPr="003C53CD">
              <w:rPr>
                <w:rFonts w:cs="Arial"/>
              </w:rPr>
              <w:t>DHCP server is not authorized to start</w:t>
            </w:r>
          </w:p>
        </w:tc>
      </w:tr>
      <w:tr w:rsidR="00A848E1" w:rsidRPr="003C53CD" w14:paraId="651F7B66" w14:textId="77777777" w:rsidTr="00542ECC">
        <w:tc>
          <w:tcPr>
            <w:tcW w:w="4406" w:type="dxa"/>
          </w:tcPr>
          <w:p w14:paraId="041505B7"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lastRenderedPageBreak/>
              <w:t>Microsoft.Windows.DHCPServer.Library</w:t>
            </w:r>
            <w:proofErr w:type="spellEnd"/>
            <w:proofErr w:type="gramEnd"/>
            <w:r w:rsidRPr="003C53CD">
              <w:rPr>
                <w:rFonts w:eastAsia="Times New Roman" w:cs="Arial"/>
              </w:rPr>
              <w:t>.</w:t>
            </w:r>
          </w:p>
          <w:p w14:paraId="4A0CE171" w14:textId="3588F2FB"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IPv4Runtime.CollectUnauthorized</w:t>
            </w:r>
          </w:p>
          <w:p w14:paraId="651F7B64" w14:textId="708E5B4C" w:rsidR="00252414" w:rsidRPr="003C53CD" w:rsidRDefault="00A848E1">
            <w:pPr>
              <w:rPr>
                <w:rFonts w:cs="Arial"/>
              </w:rPr>
            </w:pPr>
            <w:r w:rsidRPr="003C53CD">
              <w:rPr>
                <w:rFonts w:cs="Arial"/>
              </w:rPr>
              <w:t>(Defined in DHCP Library)</w:t>
            </w:r>
          </w:p>
        </w:tc>
        <w:tc>
          <w:tcPr>
            <w:tcW w:w="4410" w:type="dxa"/>
          </w:tcPr>
          <w:p w14:paraId="651F7B65" w14:textId="77777777" w:rsidR="00252414" w:rsidRPr="003C53CD" w:rsidRDefault="00252414">
            <w:pPr>
              <w:rPr>
                <w:rFonts w:cs="Arial"/>
              </w:rPr>
            </w:pPr>
            <w:r w:rsidRPr="003C53CD">
              <w:rPr>
                <w:rFonts w:cs="Arial"/>
              </w:rPr>
              <w:t>DHCP is unauthorized</w:t>
            </w:r>
          </w:p>
        </w:tc>
      </w:tr>
      <w:tr w:rsidR="00A848E1" w:rsidRPr="003C53CD" w14:paraId="651F7B69" w14:textId="77777777" w:rsidTr="00542ECC">
        <w:tc>
          <w:tcPr>
            <w:tcW w:w="4406" w:type="dxa"/>
          </w:tcPr>
          <w:p w14:paraId="426CEAE3"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3D938488" w14:textId="677BD24A"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IPv4Runtime.CollectWrongDNSCreds</w:t>
            </w:r>
          </w:p>
          <w:p w14:paraId="651F7B67" w14:textId="04F01667" w:rsidR="00252414" w:rsidRPr="003C53CD" w:rsidRDefault="00A848E1">
            <w:pPr>
              <w:rPr>
                <w:rFonts w:cs="Arial"/>
              </w:rPr>
            </w:pPr>
            <w:r w:rsidRPr="003C53CD">
              <w:rPr>
                <w:rFonts w:cs="Arial"/>
              </w:rPr>
              <w:t>(Defined in DHCP Library)</w:t>
            </w:r>
          </w:p>
        </w:tc>
        <w:tc>
          <w:tcPr>
            <w:tcW w:w="4410" w:type="dxa"/>
          </w:tcPr>
          <w:p w14:paraId="651F7B68" w14:textId="77777777" w:rsidR="00252414" w:rsidRPr="003C53CD" w:rsidRDefault="00252414">
            <w:pPr>
              <w:rPr>
                <w:rFonts w:cs="Arial"/>
              </w:rPr>
            </w:pPr>
            <w:r w:rsidRPr="003C53CD">
              <w:rPr>
                <w:rFonts w:cs="Arial"/>
              </w:rPr>
              <w:t>DHCP cannot use the credentials provided for DNS registrations</w:t>
            </w:r>
          </w:p>
        </w:tc>
      </w:tr>
      <w:tr w:rsidR="00A848E1" w:rsidRPr="003C53CD" w14:paraId="651F7B6C" w14:textId="77777777" w:rsidTr="00542ECC">
        <w:tc>
          <w:tcPr>
            <w:tcW w:w="4406" w:type="dxa"/>
          </w:tcPr>
          <w:p w14:paraId="0A0A3483"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4F124E53" w14:textId="448D4C2C"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IPv4Runtime.NoCredsOnDC</w:t>
            </w:r>
          </w:p>
          <w:p w14:paraId="651F7B6A" w14:textId="7BB4229A" w:rsidR="00252414" w:rsidRPr="003C53CD" w:rsidRDefault="00A848E1">
            <w:pPr>
              <w:rPr>
                <w:rFonts w:cs="Arial"/>
              </w:rPr>
            </w:pPr>
            <w:r w:rsidRPr="003C53CD">
              <w:rPr>
                <w:rFonts w:cs="Arial"/>
              </w:rPr>
              <w:t>(Defined in DHCP Library)</w:t>
            </w:r>
          </w:p>
        </w:tc>
        <w:tc>
          <w:tcPr>
            <w:tcW w:w="4410" w:type="dxa"/>
          </w:tcPr>
          <w:p w14:paraId="651F7B6B" w14:textId="77777777" w:rsidR="00252414" w:rsidRPr="003C53CD" w:rsidRDefault="00252414">
            <w:pPr>
              <w:rPr>
                <w:rFonts w:cs="Arial"/>
              </w:rPr>
            </w:pPr>
            <w:r w:rsidRPr="003C53CD">
              <w:rPr>
                <w:rFonts w:cs="Arial"/>
              </w:rPr>
              <w:t>DHCP is running on a domain controller but does not have specific credentials for registering DNS information</w:t>
            </w:r>
          </w:p>
        </w:tc>
      </w:tr>
      <w:tr w:rsidR="00A848E1" w:rsidRPr="003C53CD" w14:paraId="651F7B6F" w14:textId="77777777" w:rsidTr="00542ECC">
        <w:tc>
          <w:tcPr>
            <w:tcW w:w="4406" w:type="dxa"/>
          </w:tcPr>
          <w:p w14:paraId="4173BFF9" w14:textId="77777777" w:rsidR="00BC0454" w:rsidRDefault="00E60654" w:rsidP="00E60654">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56CE3F39" w14:textId="1098892E" w:rsidR="00E60654" w:rsidRPr="003C53CD" w:rsidRDefault="00E60654" w:rsidP="00E60654">
            <w:pPr>
              <w:autoSpaceDE w:val="0"/>
              <w:autoSpaceDN w:val="0"/>
              <w:adjustRightInd w:val="0"/>
              <w:spacing w:before="0" w:after="0" w:line="240" w:lineRule="auto"/>
              <w:rPr>
                <w:rFonts w:eastAsia="Times New Roman" w:cs="Arial"/>
              </w:rPr>
            </w:pPr>
            <w:r w:rsidRPr="003C53CD">
              <w:rPr>
                <w:rFonts w:eastAsia="Times New Roman" w:cs="Arial"/>
              </w:rPr>
              <w:t>IPv4Runtime.SBSOtherServer</w:t>
            </w:r>
          </w:p>
          <w:p w14:paraId="651F7B6D" w14:textId="7CECFE56" w:rsidR="00252414" w:rsidRPr="003C53CD" w:rsidRDefault="00A848E1">
            <w:pPr>
              <w:rPr>
                <w:rFonts w:cs="Arial"/>
              </w:rPr>
            </w:pPr>
            <w:r w:rsidRPr="003C53CD">
              <w:rPr>
                <w:rFonts w:cs="Arial"/>
              </w:rPr>
              <w:t>(Defined in DHCP Library)</w:t>
            </w:r>
          </w:p>
        </w:tc>
        <w:tc>
          <w:tcPr>
            <w:tcW w:w="4410" w:type="dxa"/>
          </w:tcPr>
          <w:p w14:paraId="651F7B6E" w14:textId="77777777" w:rsidR="00252414" w:rsidRPr="003C53CD" w:rsidRDefault="00252414">
            <w:pPr>
              <w:rPr>
                <w:rFonts w:cs="Arial"/>
              </w:rPr>
            </w:pPr>
            <w:r w:rsidRPr="003C53CD">
              <w:rPr>
                <w:rFonts w:cs="Arial"/>
              </w:rPr>
              <w:t>SBS DHCP server detects another DHCP server</w:t>
            </w:r>
          </w:p>
        </w:tc>
      </w:tr>
      <w:tr w:rsidR="00A848E1" w:rsidRPr="003C53CD" w14:paraId="651F7B72" w14:textId="77777777" w:rsidTr="00542ECC">
        <w:tc>
          <w:tcPr>
            <w:tcW w:w="4406" w:type="dxa"/>
          </w:tcPr>
          <w:p w14:paraId="44DA492B" w14:textId="77777777" w:rsidR="00BC0454" w:rsidRDefault="008900CD" w:rsidP="008900CD">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gramEnd"/>
            <w:r w:rsidRPr="003C53CD">
              <w:rPr>
                <w:rFonts w:eastAsia="Times New Roman" w:cs="Arial"/>
              </w:rPr>
              <w:t>.Rule</w:t>
            </w:r>
            <w:proofErr w:type="spellEnd"/>
            <w:r w:rsidRPr="003C53CD">
              <w:rPr>
                <w:rFonts w:eastAsia="Times New Roman" w:cs="Arial"/>
              </w:rPr>
              <w:t>.</w:t>
            </w:r>
          </w:p>
          <w:p w14:paraId="550B8127" w14:textId="0535D316" w:rsidR="008900CD" w:rsidRPr="003C53CD" w:rsidRDefault="008900CD" w:rsidP="008900CD">
            <w:pPr>
              <w:autoSpaceDE w:val="0"/>
              <w:autoSpaceDN w:val="0"/>
              <w:adjustRightInd w:val="0"/>
              <w:spacing w:before="0" w:after="0" w:line="240" w:lineRule="auto"/>
              <w:rPr>
                <w:rFonts w:eastAsia="Times New Roman" w:cs="Arial"/>
              </w:rPr>
            </w:pPr>
            <w:proofErr w:type="spellStart"/>
            <w:r w:rsidRPr="003C53CD">
              <w:rPr>
                <w:rFonts w:eastAsia="Times New Roman" w:cs="Arial"/>
              </w:rPr>
              <w:t>CollectPerformanceData</w:t>
            </w:r>
            <w:proofErr w:type="spellEnd"/>
          </w:p>
          <w:p w14:paraId="651F7B70" w14:textId="4C58A880" w:rsidR="00252414" w:rsidRPr="003C53CD" w:rsidRDefault="00A848E1">
            <w:pPr>
              <w:rPr>
                <w:rFonts w:cs="Arial"/>
              </w:rPr>
            </w:pPr>
            <w:r w:rsidRPr="003C53CD">
              <w:rPr>
                <w:rFonts w:cs="Arial"/>
              </w:rPr>
              <w:t>(Defined in DHCP Library)</w:t>
            </w:r>
          </w:p>
        </w:tc>
        <w:tc>
          <w:tcPr>
            <w:tcW w:w="4410" w:type="dxa"/>
          </w:tcPr>
          <w:p w14:paraId="651F7B71" w14:textId="0045075A" w:rsidR="00252414" w:rsidRPr="003C53CD" w:rsidRDefault="008900CD" w:rsidP="003C53CD">
            <w:pPr>
              <w:rPr>
                <w:rFonts w:cs="Arial"/>
              </w:rPr>
            </w:pPr>
            <w:r w:rsidRPr="003C53CD">
              <w:rPr>
                <w:rFonts w:cs="Arial"/>
              </w:rPr>
              <w:t xml:space="preserve">Collects all </w:t>
            </w:r>
            <w:r w:rsidR="00252414" w:rsidRPr="003C53CD">
              <w:rPr>
                <w:rFonts w:cs="Arial"/>
              </w:rPr>
              <w:t xml:space="preserve">DHCP </w:t>
            </w:r>
            <w:r w:rsidRPr="003C53CD">
              <w:rPr>
                <w:rFonts w:cs="Arial"/>
              </w:rPr>
              <w:t>Performance Data</w:t>
            </w:r>
          </w:p>
        </w:tc>
      </w:tr>
      <w:tr w:rsidR="00A848E1" w:rsidRPr="003C53CD" w14:paraId="651F7B7B" w14:textId="77777777" w:rsidTr="00542ECC">
        <w:tc>
          <w:tcPr>
            <w:tcW w:w="4406" w:type="dxa"/>
          </w:tcPr>
          <w:p w14:paraId="77D49AB0" w14:textId="77777777" w:rsidR="008900CD" w:rsidRPr="003C53CD" w:rsidRDefault="008900CD" w:rsidP="008900CD">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Microsoft.Windows.DHCPServer.Library</w:t>
            </w:r>
            <w:proofErr w:type="gramEnd"/>
            <w:r w:rsidRPr="003C53CD">
              <w:rPr>
                <w:rFonts w:eastAsia="Times New Roman" w:cs="Arial"/>
              </w:rPr>
              <w:t>.Server.Collect.DDNSUpdateRequest</w:t>
            </w:r>
          </w:p>
          <w:p w14:paraId="651F7B79" w14:textId="7BBB8BE4" w:rsidR="00252414" w:rsidRPr="003C53CD" w:rsidRDefault="00A848E1">
            <w:pPr>
              <w:rPr>
                <w:rFonts w:cs="Arial"/>
              </w:rPr>
            </w:pPr>
            <w:r w:rsidRPr="003C53CD">
              <w:rPr>
                <w:rFonts w:cs="Arial"/>
              </w:rPr>
              <w:t>(Defined in DHCP Library)</w:t>
            </w:r>
          </w:p>
        </w:tc>
        <w:tc>
          <w:tcPr>
            <w:tcW w:w="4410" w:type="dxa"/>
          </w:tcPr>
          <w:p w14:paraId="651F7B7A" w14:textId="77777777" w:rsidR="00252414" w:rsidRPr="003C53CD" w:rsidRDefault="00252414">
            <w:pPr>
              <w:rPr>
                <w:rFonts w:cs="Arial"/>
              </w:rPr>
            </w:pPr>
            <w:r w:rsidRPr="003C53CD">
              <w:rPr>
                <w:rFonts w:cs="Arial"/>
              </w:rPr>
              <w:t>DDNS update is requested</w:t>
            </w:r>
          </w:p>
        </w:tc>
      </w:tr>
      <w:tr w:rsidR="00A848E1" w:rsidRPr="003C53CD" w14:paraId="651F7B7E" w14:textId="77777777" w:rsidTr="00542ECC">
        <w:tc>
          <w:tcPr>
            <w:tcW w:w="4406" w:type="dxa"/>
          </w:tcPr>
          <w:p w14:paraId="44C1460A" w14:textId="77777777" w:rsidR="008900CD" w:rsidRPr="003C53CD" w:rsidRDefault="008900CD" w:rsidP="008900CD">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Microsoft.Windows.DHCPServer.Library</w:t>
            </w:r>
            <w:proofErr w:type="gramEnd"/>
            <w:r w:rsidRPr="003C53CD">
              <w:rPr>
                <w:rFonts w:eastAsia="Times New Roman" w:cs="Arial"/>
              </w:rPr>
              <w:t>.Server.Collect.DDNSUpdateSuccess</w:t>
            </w:r>
          </w:p>
          <w:p w14:paraId="651F7B7C" w14:textId="64F29A25" w:rsidR="00252414" w:rsidRPr="003C53CD" w:rsidRDefault="00A848E1">
            <w:pPr>
              <w:rPr>
                <w:rFonts w:cs="Arial"/>
              </w:rPr>
            </w:pPr>
            <w:r w:rsidRPr="003C53CD">
              <w:rPr>
                <w:rFonts w:cs="Arial"/>
              </w:rPr>
              <w:t>(Defined in DHCP Library)</w:t>
            </w:r>
          </w:p>
        </w:tc>
        <w:tc>
          <w:tcPr>
            <w:tcW w:w="4410" w:type="dxa"/>
          </w:tcPr>
          <w:p w14:paraId="651F7B7D" w14:textId="77777777" w:rsidR="00252414" w:rsidRPr="003C53CD" w:rsidRDefault="00252414">
            <w:pPr>
              <w:rPr>
                <w:rFonts w:cs="Arial"/>
              </w:rPr>
            </w:pPr>
            <w:r w:rsidRPr="003C53CD">
              <w:rPr>
                <w:rFonts w:cs="Arial"/>
              </w:rPr>
              <w:t>DDNS update successfully completes</w:t>
            </w:r>
          </w:p>
        </w:tc>
      </w:tr>
      <w:tr w:rsidR="00A848E1" w:rsidRPr="003C53CD" w14:paraId="651F7B84" w14:textId="77777777" w:rsidTr="00542ECC">
        <w:tc>
          <w:tcPr>
            <w:tcW w:w="4406" w:type="dxa"/>
          </w:tcPr>
          <w:p w14:paraId="7255B3EB" w14:textId="77777777" w:rsidR="008900CD" w:rsidRPr="003C53CD" w:rsidRDefault="008900CD" w:rsidP="008900CD">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Microsoft.Windows.DHCPServer.Library</w:t>
            </w:r>
            <w:proofErr w:type="gramEnd"/>
            <w:r w:rsidRPr="003C53CD">
              <w:rPr>
                <w:rFonts w:eastAsia="Times New Roman" w:cs="Arial"/>
              </w:rPr>
              <w:t>.Server.Collect.DHCPNotBoundToStaticIPAddress</w:t>
            </w:r>
          </w:p>
          <w:p w14:paraId="651F7B82" w14:textId="25B674B9" w:rsidR="00252414" w:rsidRPr="003C53CD" w:rsidRDefault="00A848E1">
            <w:pPr>
              <w:rPr>
                <w:rFonts w:cs="Arial"/>
              </w:rPr>
            </w:pPr>
            <w:r w:rsidRPr="003C53CD">
              <w:rPr>
                <w:rFonts w:cs="Arial"/>
              </w:rPr>
              <w:t>(Defined in DHCP Library)</w:t>
            </w:r>
          </w:p>
        </w:tc>
        <w:tc>
          <w:tcPr>
            <w:tcW w:w="4410" w:type="dxa"/>
          </w:tcPr>
          <w:p w14:paraId="651F7B83" w14:textId="77777777" w:rsidR="00252414" w:rsidRPr="003C53CD" w:rsidRDefault="00252414">
            <w:pPr>
              <w:rPr>
                <w:rFonts w:cs="Arial"/>
              </w:rPr>
            </w:pPr>
            <w:r w:rsidRPr="003C53CD">
              <w:rPr>
                <w:rFonts w:cs="Arial"/>
              </w:rPr>
              <w:t>DHCP service is not servicing any clients because none of the active network interfaces have statically configured IP addresses, or there are no active interfaces.</w:t>
            </w:r>
          </w:p>
        </w:tc>
      </w:tr>
      <w:tr w:rsidR="00A848E1" w:rsidRPr="003C53CD" w14:paraId="651F7B87" w14:textId="77777777" w:rsidTr="00542ECC">
        <w:tc>
          <w:tcPr>
            <w:tcW w:w="4406" w:type="dxa"/>
          </w:tcPr>
          <w:p w14:paraId="40EB1851" w14:textId="77777777" w:rsidR="008900CD" w:rsidRPr="003C53CD" w:rsidRDefault="008900CD" w:rsidP="008900CD">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Microsoft.Windows.DHCPServer.Library</w:t>
            </w:r>
            <w:proofErr w:type="gramEnd"/>
            <w:r w:rsidRPr="003C53CD">
              <w:rPr>
                <w:rFonts w:eastAsia="Times New Roman" w:cs="Arial"/>
              </w:rPr>
              <w:t>.Server.Collect.InitDataFailed</w:t>
            </w:r>
          </w:p>
          <w:p w14:paraId="651F7B85" w14:textId="63A8AA9B" w:rsidR="00252414" w:rsidRPr="003C53CD" w:rsidRDefault="00A848E1">
            <w:pPr>
              <w:rPr>
                <w:rFonts w:cs="Arial"/>
              </w:rPr>
            </w:pPr>
            <w:r w:rsidRPr="003C53CD">
              <w:rPr>
                <w:rFonts w:cs="Arial"/>
              </w:rPr>
              <w:t>(Defined in DHCP Library)</w:t>
            </w:r>
          </w:p>
        </w:tc>
        <w:tc>
          <w:tcPr>
            <w:tcW w:w="4410" w:type="dxa"/>
          </w:tcPr>
          <w:p w14:paraId="651F7B86" w14:textId="77777777" w:rsidR="00252414" w:rsidRPr="003C53CD" w:rsidRDefault="00252414">
            <w:pPr>
              <w:rPr>
                <w:rFonts w:cs="Arial"/>
              </w:rPr>
            </w:pPr>
            <w:r w:rsidRPr="003C53CD">
              <w:rPr>
                <w:rFonts w:cs="Arial"/>
              </w:rPr>
              <w:t>DHCP is unable to initialize its global parameters</w:t>
            </w:r>
          </w:p>
        </w:tc>
      </w:tr>
      <w:tr w:rsidR="00A848E1" w:rsidRPr="003C53CD" w14:paraId="651F7B8A" w14:textId="77777777" w:rsidTr="00542ECC">
        <w:tc>
          <w:tcPr>
            <w:tcW w:w="4406" w:type="dxa"/>
          </w:tcPr>
          <w:p w14:paraId="2D1CE5A1" w14:textId="77777777" w:rsidR="008900CD" w:rsidRPr="003C53CD" w:rsidRDefault="008900CD" w:rsidP="008900CD">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Microsoft.Windows.DHCPServer.Library</w:t>
            </w:r>
            <w:proofErr w:type="gramEnd"/>
            <w:r w:rsidRPr="003C53CD">
              <w:rPr>
                <w:rFonts w:eastAsia="Times New Roman" w:cs="Arial"/>
              </w:rPr>
              <w:t>.Server.Collect.InitRegistryFailed</w:t>
            </w:r>
          </w:p>
          <w:p w14:paraId="651F7B88" w14:textId="58A5EE80" w:rsidR="00252414" w:rsidRPr="003C53CD" w:rsidRDefault="00A848E1">
            <w:pPr>
              <w:rPr>
                <w:rFonts w:cs="Arial"/>
              </w:rPr>
            </w:pPr>
            <w:r w:rsidRPr="003C53CD">
              <w:rPr>
                <w:rFonts w:cs="Arial"/>
              </w:rPr>
              <w:t>(Defined in DHCP Library)</w:t>
            </w:r>
          </w:p>
        </w:tc>
        <w:tc>
          <w:tcPr>
            <w:tcW w:w="4410" w:type="dxa"/>
          </w:tcPr>
          <w:p w14:paraId="651F7B89" w14:textId="77777777" w:rsidR="00252414" w:rsidRPr="003C53CD" w:rsidRDefault="00252414">
            <w:pPr>
              <w:rPr>
                <w:rFonts w:cs="Arial"/>
              </w:rPr>
            </w:pPr>
            <w:r w:rsidRPr="003C53CD">
              <w:rPr>
                <w:rFonts w:cs="Arial"/>
              </w:rPr>
              <w:t>DHCP server failed to initialize its registry parameters</w:t>
            </w:r>
          </w:p>
        </w:tc>
      </w:tr>
      <w:tr w:rsidR="00A848E1" w:rsidRPr="003C53CD" w14:paraId="651F7B8D" w14:textId="77777777" w:rsidTr="00542ECC">
        <w:tc>
          <w:tcPr>
            <w:tcW w:w="4406" w:type="dxa"/>
          </w:tcPr>
          <w:p w14:paraId="16133645" w14:textId="77777777" w:rsidR="008900CD" w:rsidRPr="003C53CD" w:rsidRDefault="008900CD" w:rsidP="008900CD">
            <w:pPr>
              <w:autoSpaceDE w:val="0"/>
              <w:autoSpaceDN w:val="0"/>
              <w:adjustRightInd w:val="0"/>
              <w:spacing w:before="0" w:after="0" w:line="240" w:lineRule="auto"/>
              <w:rPr>
                <w:rFonts w:eastAsia="Times New Roman" w:cs="Arial"/>
              </w:rPr>
            </w:pPr>
            <w:proofErr w:type="gramStart"/>
            <w:r w:rsidRPr="003C53CD">
              <w:rPr>
                <w:rFonts w:eastAsia="Times New Roman" w:cs="Arial"/>
              </w:rPr>
              <w:lastRenderedPageBreak/>
              <w:t>Microsoft.Windows.DHCPServer.Library</w:t>
            </w:r>
            <w:proofErr w:type="gramEnd"/>
            <w:r w:rsidRPr="003C53CD">
              <w:rPr>
                <w:rFonts w:eastAsia="Times New Roman" w:cs="Arial"/>
              </w:rPr>
              <w:t>.Server.Collect.RegistrationFailure</w:t>
            </w:r>
          </w:p>
          <w:p w14:paraId="651F7B8B" w14:textId="70BB7771" w:rsidR="00252414" w:rsidRPr="003C53CD" w:rsidRDefault="00A848E1">
            <w:pPr>
              <w:rPr>
                <w:rFonts w:cs="Arial"/>
              </w:rPr>
            </w:pPr>
            <w:r w:rsidRPr="003C53CD">
              <w:rPr>
                <w:rFonts w:cs="Arial"/>
              </w:rPr>
              <w:t>(Defined in DHCP Library)</w:t>
            </w:r>
          </w:p>
        </w:tc>
        <w:tc>
          <w:tcPr>
            <w:tcW w:w="4410" w:type="dxa"/>
          </w:tcPr>
          <w:p w14:paraId="651F7B8C" w14:textId="77777777" w:rsidR="00252414" w:rsidRPr="003C53CD" w:rsidRDefault="00252414">
            <w:pPr>
              <w:rPr>
                <w:rFonts w:cs="Arial"/>
              </w:rPr>
            </w:pPr>
            <w:r w:rsidRPr="003C53CD">
              <w:rPr>
                <w:rFonts w:cs="Arial"/>
              </w:rPr>
              <w:t>DHCP service could not register with the Service Controller</w:t>
            </w:r>
          </w:p>
        </w:tc>
      </w:tr>
      <w:tr w:rsidR="00A848E1" w:rsidRPr="003C53CD" w14:paraId="651F7B90" w14:textId="77777777" w:rsidTr="00542ECC">
        <w:tc>
          <w:tcPr>
            <w:tcW w:w="4406" w:type="dxa"/>
          </w:tcPr>
          <w:p w14:paraId="3CB7D70C" w14:textId="77777777" w:rsidR="008900CD" w:rsidRPr="003C53CD" w:rsidRDefault="008900CD" w:rsidP="008900CD">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gramEnd"/>
            <w:r w:rsidRPr="003C53CD">
              <w:rPr>
                <w:rFonts w:eastAsia="Times New Roman" w:cs="Arial"/>
              </w:rPr>
              <w:t>.Server.Collect.RPCFail</w:t>
            </w:r>
            <w:proofErr w:type="spellEnd"/>
          </w:p>
          <w:p w14:paraId="651F7B8E" w14:textId="62E22D2C" w:rsidR="00252414" w:rsidRPr="003C53CD" w:rsidRDefault="00A848E1">
            <w:pPr>
              <w:rPr>
                <w:rFonts w:cs="Arial"/>
              </w:rPr>
            </w:pPr>
            <w:r w:rsidRPr="003C53CD">
              <w:rPr>
                <w:rFonts w:cs="Arial"/>
              </w:rPr>
              <w:t>(Defined in DHCP Library)</w:t>
            </w:r>
          </w:p>
        </w:tc>
        <w:tc>
          <w:tcPr>
            <w:tcW w:w="4410" w:type="dxa"/>
          </w:tcPr>
          <w:p w14:paraId="651F7B8F" w14:textId="77777777" w:rsidR="00252414" w:rsidRPr="003C53CD" w:rsidRDefault="00252414">
            <w:pPr>
              <w:rPr>
                <w:rFonts w:cs="Arial"/>
              </w:rPr>
            </w:pPr>
            <w:r w:rsidRPr="003C53CD">
              <w:rPr>
                <w:rFonts w:cs="Arial"/>
              </w:rPr>
              <w:t>DHCP server failed to start as a RPC server</w:t>
            </w:r>
          </w:p>
        </w:tc>
      </w:tr>
      <w:tr w:rsidR="00A848E1" w:rsidRPr="003C53CD" w14:paraId="651F7B93" w14:textId="77777777" w:rsidTr="00542ECC">
        <w:tc>
          <w:tcPr>
            <w:tcW w:w="4406" w:type="dxa"/>
          </w:tcPr>
          <w:p w14:paraId="34E084E3" w14:textId="77777777" w:rsidR="008900CD" w:rsidRPr="003C53CD" w:rsidRDefault="008900CD" w:rsidP="008900CD">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Microsoft.Windows.DHCPServer.Library</w:t>
            </w:r>
            <w:proofErr w:type="gramEnd"/>
            <w:r w:rsidRPr="003C53CD">
              <w:rPr>
                <w:rFonts w:eastAsia="Times New Roman" w:cs="Arial"/>
              </w:rPr>
              <w:t>.Server.Collect.ScriptTraceEvents</w:t>
            </w:r>
          </w:p>
          <w:p w14:paraId="651F7B91" w14:textId="19EBEC65" w:rsidR="00252414" w:rsidRPr="003C53CD" w:rsidRDefault="00A848E1">
            <w:pPr>
              <w:rPr>
                <w:rFonts w:cs="Arial"/>
              </w:rPr>
            </w:pPr>
            <w:r w:rsidRPr="003C53CD">
              <w:rPr>
                <w:rFonts w:cs="Arial"/>
              </w:rPr>
              <w:t>(Defined in DHCP Library)</w:t>
            </w:r>
          </w:p>
        </w:tc>
        <w:tc>
          <w:tcPr>
            <w:tcW w:w="4410" w:type="dxa"/>
          </w:tcPr>
          <w:p w14:paraId="651F7B92" w14:textId="77777777" w:rsidR="00252414" w:rsidRPr="003C53CD" w:rsidRDefault="00252414">
            <w:pPr>
              <w:rPr>
                <w:rFonts w:cs="Arial"/>
              </w:rPr>
            </w:pPr>
            <w:r w:rsidRPr="003C53CD">
              <w:rPr>
                <w:rFonts w:cs="Arial"/>
              </w:rPr>
              <w:t xml:space="preserve">DHCP server </w:t>
            </w:r>
            <w:proofErr w:type="gramStart"/>
            <w:r w:rsidRPr="003C53CD">
              <w:rPr>
                <w:rFonts w:cs="Arial"/>
              </w:rPr>
              <w:t>script based</w:t>
            </w:r>
            <w:proofErr w:type="gramEnd"/>
            <w:r w:rsidRPr="003C53CD">
              <w:rPr>
                <w:rFonts w:cs="Arial"/>
              </w:rPr>
              <w:t xml:space="preserve"> events</w:t>
            </w:r>
          </w:p>
        </w:tc>
      </w:tr>
      <w:tr w:rsidR="00A848E1" w:rsidRPr="003C53CD" w14:paraId="651F7B96" w14:textId="77777777" w:rsidTr="00542ECC">
        <w:tc>
          <w:tcPr>
            <w:tcW w:w="4406" w:type="dxa"/>
          </w:tcPr>
          <w:p w14:paraId="1DD27DF1" w14:textId="77777777" w:rsidR="008900CD" w:rsidRPr="003C53CD" w:rsidRDefault="008900CD" w:rsidP="008900CD">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Microsoft.Windows.DHCPServer.Library</w:t>
            </w:r>
            <w:proofErr w:type="gramEnd"/>
            <w:r w:rsidRPr="003C53CD">
              <w:rPr>
                <w:rFonts w:eastAsia="Times New Roman" w:cs="Arial"/>
              </w:rPr>
              <w:t>.Server.Collect.WinsockFailed</w:t>
            </w:r>
          </w:p>
          <w:p w14:paraId="651F7B94" w14:textId="0AD89864" w:rsidR="00252414" w:rsidRPr="003C53CD" w:rsidRDefault="00A848E1">
            <w:pPr>
              <w:rPr>
                <w:rFonts w:cs="Arial"/>
              </w:rPr>
            </w:pPr>
            <w:r w:rsidRPr="003C53CD">
              <w:rPr>
                <w:rFonts w:cs="Arial"/>
              </w:rPr>
              <w:t>(Defined in DHCP Library)</w:t>
            </w:r>
          </w:p>
        </w:tc>
        <w:tc>
          <w:tcPr>
            <w:tcW w:w="4410" w:type="dxa"/>
          </w:tcPr>
          <w:p w14:paraId="651F7B95" w14:textId="77777777" w:rsidR="00252414" w:rsidRPr="003C53CD" w:rsidRDefault="00252414">
            <w:pPr>
              <w:rPr>
                <w:rFonts w:cs="Arial"/>
              </w:rPr>
            </w:pPr>
            <w:r w:rsidRPr="003C53CD">
              <w:rPr>
                <w:rFonts w:cs="Arial"/>
              </w:rPr>
              <w:t>DHCP server failed to initialize its Winsock data</w:t>
            </w:r>
          </w:p>
        </w:tc>
      </w:tr>
      <w:tr w:rsidR="00A848E1" w:rsidRPr="003C53CD" w14:paraId="651F7B99" w14:textId="77777777" w:rsidTr="00542ECC">
        <w:tc>
          <w:tcPr>
            <w:tcW w:w="4406" w:type="dxa"/>
          </w:tcPr>
          <w:p w14:paraId="266CE883" w14:textId="77777777" w:rsidR="00B826A2" w:rsidRPr="003C53CD" w:rsidRDefault="00B826A2" w:rsidP="00B826A2">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Microsoft.Windows.DHCPServer.Library</w:t>
            </w:r>
            <w:proofErr w:type="gramEnd"/>
            <w:r w:rsidRPr="003C53CD">
              <w:rPr>
                <w:rFonts w:eastAsia="Times New Roman" w:cs="Arial"/>
              </w:rPr>
              <w:t>.Server.PerformanceCollection.AcksPerSecond</w:t>
            </w:r>
          </w:p>
          <w:p w14:paraId="651F7B97" w14:textId="28139D19" w:rsidR="00252414" w:rsidRPr="003C53CD" w:rsidRDefault="00A848E1">
            <w:pPr>
              <w:rPr>
                <w:rFonts w:cs="Arial"/>
              </w:rPr>
            </w:pPr>
            <w:r w:rsidRPr="003C53CD">
              <w:rPr>
                <w:rFonts w:cs="Arial"/>
              </w:rPr>
              <w:t>(Defined in DHCP Library)</w:t>
            </w:r>
          </w:p>
        </w:tc>
        <w:tc>
          <w:tcPr>
            <w:tcW w:w="4410" w:type="dxa"/>
          </w:tcPr>
          <w:p w14:paraId="651F7B98" w14:textId="765AF33E" w:rsidR="00252414" w:rsidRPr="003C53CD" w:rsidRDefault="00252414">
            <w:pPr>
              <w:rPr>
                <w:rFonts w:cs="Arial"/>
              </w:rPr>
            </w:pPr>
            <w:r w:rsidRPr="003C53CD">
              <w:rPr>
                <w:rFonts w:cs="Arial"/>
              </w:rPr>
              <w:t xml:space="preserve">DHCP server performance monitor - DHCP </w:t>
            </w:r>
            <w:r w:rsidR="00900220">
              <w:rPr>
                <w:rFonts w:cs="Arial"/>
              </w:rPr>
              <w:t>Ac</w:t>
            </w:r>
            <w:r w:rsidR="00900220" w:rsidRPr="003C53CD">
              <w:rPr>
                <w:rFonts w:cs="Arial"/>
              </w:rPr>
              <w:t>ks</w:t>
            </w:r>
            <w:r w:rsidRPr="003C53CD">
              <w:rPr>
                <w:rFonts w:cs="Arial"/>
              </w:rPr>
              <w:t xml:space="preserve"> Per Second</w:t>
            </w:r>
          </w:p>
        </w:tc>
      </w:tr>
      <w:tr w:rsidR="00A848E1" w:rsidRPr="003C53CD" w14:paraId="651F7B9C" w14:textId="77777777" w:rsidTr="00542ECC">
        <w:tc>
          <w:tcPr>
            <w:tcW w:w="4406" w:type="dxa"/>
          </w:tcPr>
          <w:p w14:paraId="04E729FF" w14:textId="77777777" w:rsidR="00B826A2" w:rsidRPr="003C53CD" w:rsidRDefault="00B826A2" w:rsidP="00B826A2">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Microsoft.Windows.DHCPServer.Library</w:t>
            </w:r>
            <w:proofErr w:type="gramEnd"/>
            <w:r w:rsidRPr="003C53CD">
              <w:rPr>
                <w:rFonts w:eastAsia="Times New Roman" w:cs="Arial"/>
              </w:rPr>
              <w:t>.Server.PerformanceCollection.ActiveQueueLength</w:t>
            </w:r>
          </w:p>
          <w:p w14:paraId="651F7B9A" w14:textId="525CD3F9" w:rsidR="00252414" w:rsidRPr="003C53CD" w:rsidRDefault="00A848E1">
            <w:pPr>
              <w:rPr>
                <w:rFonts w:cs="Arial"/>
              </w:rPr>
            </w:pPr>
            <w:r w:rsidRPr="003C53CD">
              <w:rPr>
                <w:rFonts w:cs="Arial"/>
              </w:rPr>
              <w:t>(Defined in DHCP Library)</w:t>
            </w:r>
          </w:p>
        </w:tc>
        <w:tc>
          <w:tcPr>
            <w:tcW w:w="4410" w:type="dxa"/>
          </w:tcPr>
          <w:p w14:paraId="651F7B9B" w14:textId="77777777" w:rsidR="00252414" w:rsidRPr="003C53CD" w:rsidRDefault="00252414">
            <w:pPr>
              <w:rPr>
                <w:rFonts w:cs="Arial"/>
              </w:rPr>
            </w:pPr>
            <w:r w:rsidRPr="003C53CD">
              <w:rPr>
                <w:rFonts w:cs="Arial"/>
              </w:rPr>
              <w:t>DHCP server performance monitor - DHCP Active Queue Length</w:t>
            </w:r>
          </w:p>
        </w:tc>
      </w:tr>
      <w:tr w:rsidR="00A848E1" w:rsidRPr="003C53CD" w14:paraId="651F7B9F" w14:textId="77777777" w:rsidTr="00542ECC">
        <w:tc>
          <w:tcPr>
            <w:tcW w:w="4406" w:type="dxa"/>
          </w:tcPr>
          <w:p w14:paraId="571A46D0" w14:textId="77777777" w:rsidR="00BC0454" w:rsidRDefault="000B4FDD" w:rsidP="000B4FDD">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Microsoft.Windows.DHCPServer.Library</w:t>
            </w:r>
            <w:proofErr w:type="gramEnd"/>
            <w:r w:rsidRPr="003C53CD">
              <w:rPr>
                <w:rFonts w:eastAsia="Times New Roman" w:cs="Arial"/>
              </w:rPr>
              <w:t>.Server.PerformanceCollection.ConflictCheckQueue</w:t>
            </w:r>
          </w:p>
          <w:p w14:paraId="0446A9F1" w14:textId="261B7DF8" w:rsidR="000B4FDD" w:rsidRPr="003C53CD" w:rsidRDefault="000B4FDD" w:rsidP="000B4FDD">
            <w:pPr>
              <w:autoSpaceDE w:val="0"/>
              <w:autoSpaceDN w:val="0"/>
              <w:adjustRightInd w:val="0"/>
              <w:spacing w:before="0" w:after="0" w:line="240" w:lineRule="auto"/>
              <w:rPr>
                <w:rFonts w:eastAsia="Times New Roman" w:cs="Arial"/>
              </w:rPr>
            </w:pPr>
            <w:r w:rsidRPr="003C53CD">
              <w:rPr>
                <w:rFonts w:eastAsia="Times New Roman" w:cs="Arial"/>
              </w:rPr>
              <w:t>Length</w:t>
            </w:r>
          </w:p>
          <w:p w14:paraId="651F7B9D" w14:textId="79592E72" w:rsidR="00252414" w:rsidRPr="003C53CD" w:rsidRDefault="00A848E1">
            <w:pPr>
              <w:rPr>
                <w:rFonts w:cs="Arial"/>
              </w:rPr>
            </w:pPr>
            <w:r w:rsidRPr="003C53CD">
              <w:rPr>
                <w:rFonts w:cs="Arial"/>
              </w:rPr>
              <w:t>(Defined in DHCP Library)</w:t>
            </w:r>
          </w:p>
        </w:tc>
        <w:tc>
          <w:tcPr>
            <w:tcW w:w="4410" w:type="dxa"/>
          </w:tcPr>
          <w:p w14:paraId="651F7B9E" w14:textId="77777777" w:rsidR="00252414" w:rsidRPr="003C53CD" w:rsidRDefault="00252414">
            <w:pPr>
              <w:rPr>
                <w:rFonts w:cs="Arial"/>
              </w:rPr>
            </w:pPr>
            <w:r w:rsidRPr="003C53CD">
              <w:rPr>
                <w:rFonts w:cs="Arial"/>
              </w:rPr>
              <w:t>DHCP server performance monitor - DHCP Conflict Check Queue Length</w:t>
            </w:r>
          </w:p>
        </w:tc>
      </w:tr>
      <w:tr w:rsidR="00A848E1" w:rsidRPr="003C53CD" w14:paraId="651F7BA2" w14:textId="77777777" w:rsidTr="00542ECC">
        <w:tc>
          <w:tcPr>
            <w:tcW w:w="4406" w:type="dxa"/>
          </w:tcPr>
          <w:p w14:paraId="653CB151" w14:textId="77777777" w:rsidR="000B4FDD" w:rsidRPr="003C53CD" w:rsidRDefault="000B4FDD" w:rsidP="000B4FDD">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Microsoft.Windows.DHCPServer.Library</w:t>
            </w:r>
            <w:proofErr w:type="gramEnd"/>
            <w:r w:rsidRPr="003C53CD">
              <w:rPr>
                <w:rFonts w:eastAsia="Times New Roman" w:cs="Arial"/>
              </w:rPr>
              <w:t>.Server.PerformanceCollection.DeclinesPerSecond</w:t>
            </w:r>
          </w:p>
          <w:p w14:paraId="651F7BA0" w14:textId="23E87139" w:rsidR="00252414" w:rsidRPr="003C53CD" w:rsidRDefault="00A848E1">
            <w:pPr>
              <w:rPr>
                <w:rFonts w:cs="Arial"/>
              </w:rPr>
            </w:pPr>
            <w:r w:rsidRPr="003C53CD">
              <w:rPr>
                <w:rFonts w:cs="Arial"/>
              </w:rPr>
              <w:t>(Defined in DHCP Library)</w:t>
            </w:r>
          </w:p>
        </w:tc>
        <w:tc>
          <w:tcPr>
            <w:tcW w:w="4410" w:type="dxa"/>
          </w:tcPr>
          <w:p w14:paraId="651F7BA1" w14:textId="77777777" w:rsidR="00252414" w:rsidRPr="003C53CD" w:rsidRDefault="00252414">
            <w:pPr>
              <w:rPr>
                <w:rFonts w:cs="Arial"/>
              </w:rPr>
            </w:pPr>
            <w:r w:rsidRPr="003C53CD">
              <w:rPr>
                <w:rFonts w:cs="Arial"/>
              </w:rPr>
              <w:t>DHCP server performance monitor - DHCP Declines / Second</w:t>
            </w:r>
          </w:p>
        </w:tc>
      </w:tr>
      <w:tr w:rsidR="00A848E1" w:rsidRPr="003C53CD" w14:paraId="651F7BAB" w14:textId="77777777" w:rsidTr="00542ECC">
        <w:tc>
          <w:tcPr>
            <w:tcW w:w="4406" w:type="dxa"/>
          </w:tcPr>
          <w:p w14:paraId="4D1C8684" w14:textId="77777777" w:rsidR="00B90003" w:rsidRPr="003C53CD" w:rsidRDefault="00B90003" w:rsidP="00B90003">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Microsoft.Windows.DHCPServer.Library</w:t>
            </w:r>
            <w:proofErr w:type="gramEnd"/>
            <w:r w:rsidRPr="003C53CD">
              <w:rPr>
                <w:rFonts w:eastAsia="Times New Roman" w:cs="Arial"/>
              </w:rPr>
              <w:t>.Server.PerformanceCollection.DiscoversPerSecond</w:t>
            </w:r>
          </w:p>
          <w:p w14:paraId="651F7BA9" w14:textId="65E2546F" w:rsidR="00252414" w:rsidRPr="003C53CD" w:rsidRDefault="00A848E1">
            <w:pPr>
              <w:rPr>
                <w:rFonts w:cs="Arial"/>
              </w:rPr>
            </w:pPr>
            <w:r w:rsidRPr="003C53CD">
              <w:rPr>
                <w:rFonts w:cs="Arial"/>
              </w:rPr>
              <w:t>(Defined in DHCP Library)</w:t>
            </w:r>
          </w:p>
        </w:tc>
        <w:tc>
          <w:tcPr>
            <w:tcW w:w="4410" w:type="dxa"/>
          </w:tcPr>
          <w:p w14:paraId="651F7BAA" w14:textId="77777777" w:rsidR="00252414" w:rsidRPr="003C53CD" w:rsidRDefault="00252414">
            <w:pPr>
              <w:rPr>
                <w:rFonts w:cs="Arial"/>
              </w:rPr>
            </w:pPr>
            <w:r w:rsidRPr="003C53CD">
              <w:rPr>
                <w:rFonts w:cs="Arial"/>
              </w:rPr>
              <w:t>DHCP server performance monitor - DHCP Discovers / Second</w:t>
            </w:r>
          </w:p>
        </w:tc>
      </w:tr>
      <w:tr w:rsidR="00A848E1" w:rsidRPr="003C53CD" w14:paraId="651F7BAE" w14:textId="77777777" w:rsidTr="00542ECC">
        <w:tc>
          <w:tcPr>
            <w:tcW w:w="4406" w:type="dxa"/>
          </w:tcPr>
          <w:p w14:paraId="43BDA1B8" w14:textId="77777777" w:rsidR="00B90003" w:rsidRPr="003C53CD" w:rsidRDefault="00B90003" w:rsidP="00B90003">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Microsoft.Windows.DHCPServer.Library</w:t>
            </w:r>
            <w:proofErr w:type="gramEnd"/>
            <w:r w:rsidRPr="003C53CD">
              <w:rPr>
                <w:rFonts w:eastAsia="Times New Roman" w:cs="Arial"/>
              </w:rPr>
              <w:t>.Server.PerformanceCollection.DuplicatesDroppedPerSecond</w:t>
            </w:r>
          </w:p>
          <w:p w14:paraId="651F7BAC" w14:textId="19A6A8E3" w:rsidR="00252414" w:rsidRPr="003C53CD" w:rsidRDefault="00A848E1">
            <w:pPr>
              <w:rPr>
                <w:rFonts w:cs="Arial"/>
              </w:rPr>
            </w:pPr>
            <w:r w:rsidRPr="003C53CD">
              <w:rPr>
                <w:rFonts w:cs="Arial"/>
              </w:rPr>
              <w:t>(Defined in DHCP Library)</w:t>
            </w:r>
          </w:p>
        </w:tc>
        <w:tc>
          <w:tcPr>
            <w:tcW w:w="4410" w:type="dxa"/>
          </w:tcPr>
          <w:p w14:paraId="651F7BAD" w14:textId="77777777" w:rsidR="00252414" w:rsidRPr="003C53CD" w:rsidRDefault="00252414">
            <w:pPr>
              <w:rPr>
                <w:rFonts w:cs="Arial"/>
              </w:rPr>
            </w:pPr>
            <w:r w:rsidRPr="003C53CD">
              <w:rPr>
                <w:rFonts w:cs="Arial"/>
              </w:rPr>
              <w:t>DHCP server performance monitor - DHCP Duplicates Dropped / Second</w:t>
            </w:r>
          </w:p>
        </w:tc>
      </w:tr>
      <w:tr w:rsidR="00A848E1" w:rsidRPr="003C53CD" w14:paraId="651F7BB1" w14:textId="77777777" w:rsidTr="00542ECC">
        <w:tc>
          <w:tcPr>
            <w:tcW w:w="4406" w:type="dxa"/>
          </w:tcPr>
          <w:p w14:paraId="114F8F09" w14:textId="77777777" w:rsidR="00B90003" w:rsidRPr="003C53CD" w:rsidRDefault="00B90003" w:rsidP="00B90003">
            <w:pPr>
              <w:autoSpaceDE w:val="0"/>
              <w:autoSpaceDN w:val="0"/>
              <w:adjustRightInd w:val="0"/>
              <w:spacing w:before="0" w:after="0" w:line="240" w:lineRule="auto"/>
              <w:rPr>
                <w:rFonts w:eastAsia="Times New Roman" w:cs="Arial"/>
              </w:rPr>
            </w:pPr>
            <w:proofErr w:type="gramStart"/>
            <w:r w:rsidRPr="003C53CD">
              <w:rPr>
                <w:rFonts w:eastAsia="Times New Roman" w:cs="Arial"/>
              </w:rPr>
              <w:lastRenderedPageBreak/>
              <w:t>Microsoft.Windows.DHCPServer.Library</w:t>
            </w:r>
            <w:proofErr w:type="gramEnd"/>
            <w:r w:rsidRPr="003C53CD">
              <w:rPr>
                <w:rFonts w:eastAsia="Times New Roman" w:cs="Arial"/>
              </w:rPr>
              <w:t>.Server.PerformanceCollection.InformsPerSecond</w:t>
            </w:r>
          </w:p>
          <w:p w14:paraId="651F7BAF" w14:textId="29A9CCE8" w:rsidR="00252414" w:rsidRPr="003C53CD" w:rsidRDefault="00A848E1">
            <w:pPr>
              <w:rPr>
                <w:rFonts w:cs="Arial"/>
              </w:rPr>
            </w:pPr>
            <w:r w:rsidRPr="003C53CD">
              <w:rPr>
                <w:rFonts w:cs="Arial"/>
              </w:rPr>
              <w:t>(Defined in DHCP Library)</w:t>
            </w:r>
          </w:p>
        </w:tc>
        <w:tc>
          <w:tcPr>
            <w:tcW w:w="4410" w:type="dxa"/>
          </w:tcPr>
          <w:p w14:paraId="651F7BB0" w14:textId="77777777" w:rsidR="00252414" w:rsidRPr="003C53CD" w:rsidRDefault="00252414">
            <w:pPr>
              <w:rPr>
                <w:rFonts w:cs="Arial"/>
              </w:rPr>
            </w:pPr>
            <w:r w:rsidRPr="003C53CD">
              <w:rPr>
                <w:rFonts w:cs="Arial"/>
              </w:rPr>
              <w:t>DHCP server performance monitor - DHCP Informs / Second</w:t>
            </w:r>
          </w:p>
        </w:tc>
      </w:tr>
      <w:tr w:rsidR="00A848E1" w:rsidRPr="003C53CD" w14:paraId="651F7BB4" w14:textId="77777777" w:rsidTr="00542ECC">
        <w:tc>
          <w:tcPr>
            <w:tcW w:w="4406" w:type="dxa"/>
          </w:tcPr>
          <w:p w14:paraId="07110561" w14:textId="77777777" w:rsidR="00B90003" w:rsidRPr="003C53CD" w:rsidRDefault="00B90003" w:rsidP="00B90003">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Microsoft.Windows.DHCPServer.Library</w:t>
            </w:r>
            <w:proofErr w:type="gramEnd"/>
            <w:r w:rsidRPr="003C53CD">
              <w:rPr>
                <w:rFonts w:eastAsia="Times New Roman" w:cs="Arial"/>
              </w:rPr>
              <w:t>.Server.PerformanceCollection.MillisecondsPerPacketAvg</w:t>
            </w:r>
          </w:p>
          <w:p w14:paraId="651F7BB2" w14:textId="4E35BD2E" w:rsidR="00252414" w:rsidRPr="003C53CD" w:rsidRDefault="00A848E1">
            <w:pPr>
              <w:rPr>
                <w:rFonts w:cs="Arial"/>
              </w:rPr>
            </w:pPr>
            <w:r w:rsidRPr="003C53CD">
              <w:rPr>
                <w:rFonts w:cs="Arial"/>
              </w:rPr>
              <w:t>(Defined in DHCP Library)</w:t>
            </w:r>
          </w:p>
        </w:tc>
        <w:tc>
          <w:tcPr>
            <w:tcW w:w="4410" w:type="dxa"/>
          </w:tcPr>
          <w:p w14:paraId="651F7BB3" w14:textId="77777777" w:rsidR="00252414" w:rsidRPr="003C53CD" w:rsidRDefault="00252414">
            <w:pPr>
              <w:rPr>
                <w:rFonts w:cs="Arial"/>
              </w:rPr>
            </w:pPr>
            <w:r w:rsidRPr="003C53CD">
              <w:rPr>
                <w:rFonts w:cs="Arial"/>
              </w:rPr>
              <w:t>DHCP server performance monitor - DHCP Average Milliseconds / Packet</w:t>
            </w:r>
          </w:p>
        </w:tc>
      </w:tr>
      <w:tr w:rsidR="00A848E1" w:rsidRPr="003C53CD" w14:paraId="651F7BB7" w14:textId="77777777" w:rsidTr="00542ECC">
        <w:tc>
          <w:tcPr>
            <w:tcW w:w="4406" w:type="dxa"/>
          </w:tcPr>
          <w:p w14:paraId="53EB7A9A" w14:textId="77777777" w:rsidR="00B90003" w:rsidRPr="003C53CD" w:rsidRDefault="00B90003" w:rsidP="00B90003">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Microsoft.Windows.DHCPServer.Library</w:t>
            </w:r>
            <w:proofErr w:type="gramEnd"/>
            <w:r w:rsidRPr="003C53CD">
              <w:rPr>
                <w:rFonts w:eastAsia="Times New Roman" w:cs="Arial"/>
              </w:rPr>
              <w:t>.Server.PerformanceCollection.NacksPerSecond</w:t>
            </w:r>
          </w:p>
          <w:p w14:paraId="651F7BB5" w14:textId="7EA77688" w:rsidR="00252414" w:rsidRPr="003C53CD" w:rsidRDefault="00A848E1">
            <w:pPr>
              <w:rPr>
                <w:rFonts w:cs="Arial"/>
              </w:rPr>
            </w:pPr>
            <w:r w:rsidRPr="003C53CD">
              <w:rPr>
                <w:rFonts w:cs="Arial"/>
              </w:rPr>
              <w:t>(Defined in DHCP Library)</w:t>
            </w:r>
          </w:p>
        </w:tc>
        <w:tc>
          <w:tcPr>
            <w:tcW w:w="4410" w:type="dxa"/>
          </w:tcPr>
          <w:p w14:paraId="651F7BB6" w14:textId="77777777" w:rsidR="00252414" w:rsidRPr="003C53CD" w:rsidRDefault="00252414">
            <w:pPr>
              <w:rPr>
                <w:rFonts w:cs="Arial"/>
              </w:rPr>
            </w:pPr>
            <w:r w:rsidRPr="003C53CD">
              <w:rPr>
                <w:rFonts w:cs="Arial"/>
              </w:rPr>
              <w:t xml:space="preserve">DHCP server performance monitor - DHCP </w:t>
            </w:r>
            <w:proofErr w:type="spellStart"/>
            <w:r w:rsidRPr="003C53CD">
              <w:rPr>
                <w:rFonts w:cs="Arial"/>
              </w:rPr>
              <w:t>Nacks</w:t>
            </w:r>
            <w:proofErr w:type="spellEnd"/>
            <w:r w:rsidRPr="003C53CD">
              <w:rPr>
                <w:rFonts w:cs="Arial"/>
              </w:rPr>
              <w:t xml:space="preserve"> / Second</w:t>
            </w:r>
          </w:p>
        </w:tc>
      </w:tr>
      <w:tr w:rsidR="00A848E1" w:rsidRPr="003C53CD" w14:paraId="651F7BBD" w14:textId="77777777" w:rsidTr="00542ECC">
        <w:tc>
          <w:tcPr>
            <w:tcW w:w="4406" w:type="dxa"/>
          </w:tcPr>
          <w:p w14:paraId="38C6FA28" w14:textId="77777777" w:rsidR="006C2F8A" w:rsidRPr="003C53CD" w:rsidRDefault="006C2F8A" w:rsidP="006C2F8A">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Microsoft.Windows.DHCPServer.Library</w:t>
            </w:r>
            <w:proofErr w:type="gramEnd"/>
            <w:r w:rsidRPr="003C53CD">
              <w:rPr>
                <w:rFonts w:eastAsia="Times New Roman" w:cs="Arial"/>
              </w:rPr>
              <w:t>.Server.PerformanceCollection.OffersPerSecond</w:t>
            </w:r>
          </w:p>
          <w:p w14:paraId="651F7BBB" w14:textId="7DCCA4C5" w:rsidR="00252414" w:rsidRPr="003C53CD" w:rsidRDefault="00A848E1">
            <w:pPr>
              <w:rPr>
                <w:rFonts w:cs="Arial"/>
              </w:rPr>
            </w:pPr>
            <w:r w:rsidRPr="003C53CD">
              <w:rPr>
                <w:rFonts w:cs="Arial"/>
              </w:rPr>
              <w:t>(Defined in DHCP Library)</w:t>
            </w:r>
          </w:p>
        </w:tc>
        <w:tc>
          <w:tcPr>
            <w:tcW w:w="4410" w:type="dxa"/>
          </w:tcPr>
          <w:p w14:paraId="651F7BBC" w14:textId="77777777" w:rsidR="00252414" w:rsidRPr="003C53CD" w:rsidRDefault="00252414">
            <w:pPr>
              <w:rPr>
                <w:rFonts w:cs="Arial"/>
              </w:rPr>
            </w:pPr>
            <w:r w:rsidRPr="003C53CD">
              <w:rPr>
                <w:rFonts w:cs="Arial"/>
              </w:rPr>
              <w:t>DHCP server performance monitor - DHCP Offers / Second</w:t>
            </w:r>
          </w:p>
        </w:tc>
      </w:tr>
      <w:tr w:rsidR="00A848E1" w:rsidRPr="003C53CD" w14:paraId="651F7BC0" w14:textId="77777777" w:rsidTr="00542ECC">
        <w:tc>
          <w:tcPr>
            <w:tcW w:w="4406" w:type="dxa"/>
          </w:tcPr>
          <w:p w14:paraId="354FC2B2" w14:textId="77777777" w:rsidR="00BC0454" w:rsidRDefault="006C2F8A" w:rsidP="006C2F8A">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Microsoft.Windows.DHCPServer.Library</w:t>
            </w:r>
            <w:proofErr w:type="gramEnd"/>
            <w:r w:rsidRPr="003C53CD">
              <w:rPr>
                <w:rFonts w:eastAsia="Times New Roman" w:cs="Arial"/>
              </w:rPr>
              <w:t>.Server.PerformanceCollection.PacketsExpiredPer</w:t>
            </w:r>
          </w:p>
          <w:p w14:paraId="50A64886" w14:textId="4FECF437" w:rsidR="006C2F8A" w:rsidRPr="003C53CD" w:rsidRDefault="006C2F8A" w:rsidP="006C2F8A">
            <w:pPr>
              <w:autoSpaceDE w:val="0"/>
              <w:autoSpaceDN w:val="0"/>
              <w:adjustRightInd w:val="0"/>
              <w:spacing w:before="0" w:after="0" w:line="240" w:lineRule="auto"/>
              <w:rPr>
                <w:rFonts w:eastAsia="Times New Roman" w:cs="Arial"/>
              </w:rPr>
            </w:pPr>
            <w:r w:rsidRPr="003C53CD">
              <w:rPr>
                <w:rFonts w:eastAsia="Times New Roman" w:cs="Arial"/>
              </w:rPr>
              <w:t>Second</w:t>
            </w:r>
          </w:p>
          <w:p w14:paraId="651F7BBE" w14:textId="2EDA26F5" w:rsidR="00252414" w:rsidRPr="003C53CD" w:rsidRDefault="00A848E1">
            <w:pPr>
              <w:rPr>
                <w:rFonts w:cs="Arial"/>
              </w:rPr>
            </w:pPr>
            <w:r w:rsidRPr="003C53CD">
              <w:rPr>
                <w:rFonts w:cs="Arial"/>
              </w:rPr>
              <w:t>(Defined in DHCP Library)</w:t>
            </w:r>
          </w:p>
        </w:tc>
        <w:tc>
          <w:tcPr>
            <w:tcW w:w="4410" w:type="dxa"/>
          </w:tcPr>
          <w:p w14:paraId="651F7BBF" w14:textId="77777777" w:rsidR="00252414" w:rsidRPr="003C53CD" w:rsidRDefault="00252414">
            <w:pPr>
              <w:rPr>
                <w:rFonts w:cs="Arial"/>
              </w:rPr>
            </w:pPr>
            <w:r w:rsidRPr="003C53CD">
              <w:rPr>
                <w:rFonts w:cs="Arial"/>
              </w:rPr>
              <w:t>DHCP server performance monitor - DHCP Packets Expired / Second</w:t>
            </w:r>
          </w:p>
        </w:tc>
      </w:tr>
      <w:tr w:rsidR="00A848E1" w:rsidRPr="003C53CD" w14:paraId="651F7BC3" w14:textId="77777777" w:rsidTr="00542ECC">
        <w:tc>
          <w:tcPr>
            <w:tcW w:w="4406" w:type="dxa"/>
          </w:tcPr>
          <w:p w14:paraId="38C8FCF6" w14:textId="77777777" w:rsidR="00BC0454" w:rsidRDefault="006C2F8A" w:rsidP="006C2F8A">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Microsoft.Windows.DHCPServer.Library</w:t>
            </w:r>
            <w:proofErr w:type="gramEnd"/>
            <w:r w:rsidRPr="003C53CD">
              <w:rPr>
                <w:rFonts w:eastAsia="Times New Roman" w:cs="Arial"/>
              </w:rPr>
              <w:t>.Server.PerformanceCollection.PacketsReceivedPer</w:t>
            </w:r>
          </w:p>
          <w:p w14:paraId="0009BF6D" w14:textId="119D29E2" w:rsidR="006C2F8A" w:rsidRPr="003C53CD" w:rsidRDefault="006C2F8A" w:rsidP="006C2F8A">
            <w:pPr>
              <w:autoSpaceDE w:val="0"/>
              <w:autoSpaceDN w:val="0"/>
              <w:adjustRightInd w:val="0"/>
              <w:spacing w:before="0" w:after="0" w:line="240" w:lineRule="auto"/>
              <w:rPr>
                <w:rFonts w:eastAsia="Times New Roman" w:cs="Arial"/>
              </w:rPr>
            </w:pPr>
            <w:r w:rsidRPr="003C53CD">
              <w:rPr>
                <w:rFonts w:eastAsia="Times New Roman" w:cs="Arial"/>
              </w:rPr>
              <w:t>Second</w:t>
            </w:r>
          </w:p>
          <w:p w14:paraId="651F7BC1" w14:textId="077FE62E" w:rsidR="00252414" w:rsidRPr="003C53CD" w:rsidRDefault="00A848E1">
            <w:pPr>
              <w:rPr>
                <w:rFonts w:cs="Arial"/>
              </w:rPr>
            </w:pPr>
            <w:r w:rsidRPr="003C53CD">
              <w:rPr>
                <w:rFonts w:cs="Arial"/>
              </w:rPr>
              <w:t>(Defined in DHCP Library)</w:t>
            </w:r>
          </w:p>
        </w:tc>
        <w:tc>
          <w:tcPr>
            <w:tcW w:w="4410" w:type="dxa"/>
          </w:tcPr>
          <w:p w14:paraId="651F7BC2" w14:textId="77777777" w:rsidR="00252414" w:rsidRPr="003C53CD" w:rsidRDefault="00252414">
            <w:pPr>
              <w:rPr>
                <w:rFonts w:cs="Arial"/>
              </w:rPr>
            </w:pPr>
            <w:r w:rsidRPr="003C53CD">
              <w:rPr>
                <w:rFonts w:cs="Arial"/>
              </w:rPr>
              <w:t>DHCP server performance monitor - DHCP Packets Received / Second</w:t>
            </w:r>
          </w:p>
        </w:tc>
      </w:tr>
      <w:tr w:rsidR="00A848E1" w:rsidRPr="003C53CD" w14:paraId="651F7BC6" w14:textId="77777777" w:rsidTr="00542ECC">
        <w:tc>
          <w:tcPr>
            <w:tcW w:w="4406" w:type="dxa"/>
          </w:tcPr>
          <w:p w14:paraId="4B6AE8B3" w14:textId="77777777" w:rsidR="006C2F8A" w:rsidRPr="003C53CD" w:rsidRDefault="006C2F8A" w:rsidP="006C2F8A">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Microsoft.Windows.DHCPServer.Library</w:t>
            </w:r>
            <w:proofErr w:type="gramEnd"/>
            <w:r w:rsidRPr="003C53CD">
              <w:rPr>
                <w:rFonts w:eastAsia="Times New Roman" w:cs="Arial"/>
              </w:rPr>
              <w:t>.Server.PerformanceCollection.ReleasesPerSecond</w:t>
            </w:r>
          </w:p>
          <w:p w14:paraId="651F7BC4" w14:textId="50AE3207" w:rsidR="00252414" w:rsidRPr="003C53CD" w:rsidRDefault="00A848E1">
            <w:pPr>
              <w:rPr>
                <w:rFonts w:cs="Arial"/>
              </w:rPr>
            </w:pPr>
            <w:r w:rsidRPr="003C53CD">
              <w:rPr>
                <w:rFonts w:cs="Arial"/>
              </w:rPr>
              <w:t>(Defined in DHCP Library)</w:t>
            </w:r>
          </w:p>
        </w:tc>
        <w:tc>
          <w:tcPr>
            <w:tcW w:w="4410" w:type="dxa"/>
          </w:tcPr>
          <w:p w14:paraId="651F7BC5" w14:textId="77777777" w:rsidR="00252414" w:rsidRPr="003C53CD" w:rsidRDefault="00252414">
            <w:pPr>
              <w:rPr>
                <w:rFonts w:cs="Arial"/>
              </w:rPr>
            </w:pPr>
            <w:r w:rsidRPr="003C53CD">
              <w:rPr>
                <w:rFonts w:cs="Arial"/>
              </w:rPr>
              <w:t>DHCP server performance monitor - DHCP Releases / Second</w:t>
            </w:r>
          </w:p>
        </w:tc>
      </w:tr>
      <w:tr w:rsidR="00A848E1" w:rsidRPr="003C53CD" w14:paraId="651F7BC9" w14:textId="77777777" w:rsidTr="00542ECC">
        <w:tc>
          <w:tcPr>
            <w:tcW w:w="4406" w:type="dxa"/>
          </w:tcPr>
          <w:p w14:paraId="0F90DC91" w14:textId="77777777" w:rsidR="006C2F8A" w:rsidRPr="003C53CD" w:rsidRDefault="006C2F8A" w:rsidP="006C2F8A">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Microsoft.Windows.DHCPServer.Library</w:t>
            </w:r>
            <w:proofErr w:type="gramEnd"/>
            <w:r w:rsidRPr="003C53CD">
              <w:rPr>
                <w:rFonts w:eastAsia="Times New Roman" w:cs="Arial"/>
              </w:rPr>
              <w:t>.Server.PerformanceCollection.RequestsPerSecond</w:t>
            </w:r>
          </w:p>
          <w:p w14:paraId="651F7BC7" w14:textId="41796F92" w:rsidR="00252414" w:rsidRPr="003C53CD" w:rsidRDefault="00A848E1">
            <w:pPr>
              <w:rPr>
                <w:rFonts w:cs="Arial"/>
              </w:rPr>
            </w:pPr>
            <w:r w:rsidRPr="003C53CD">
              <w:rPr>
                <w:rFonts w:cs="Arial"/>
              </w:rPr>
              <w:t>(Defined in DHCP Library)</w:t>
            </w:r>
          </w:p>
        </w:tc>
        <w:tc>
          <w:tcPr>
            <w:tcW w:w="4410" w:type="dxa"/>
          </w:tcPr>
          <w:p w14:paraId="651F7BC8" w14:textId="77777777" w:rsidR="00252414" w:rsidRPr="003C53CD" w:rsidRDefault="00252414">
            <w:pPr>
              <w:rPr>
                <w:rFonts w:cs="Arial"/>
              </w:rPr>
            </w:pPr>
            <w:r w:rsidRPr="003C53CD">
              <w:rPr>
                <w:rFonts w:cs="Arial"/>
              </w:rPr>
              <w:t>DHCP server performance monitor - DHCP Requests / Second</w:t>
            </w:r>
          </w:p>
        </w:tc>
      </w:tr>
      <w:tr w:rsidR="00A848E1" w:rsidRPr="003C53CD" w14:paraId="651F7BF9" w14:textId="77777777" w:rsidTr="00542ECC">
        <w:tc>
          <w:tcPr>
            <w:tcW w:w="4406" w:type="dxa"/>
          </w:tcPr>
          <w:p w14:paraId="34697CC2" w14:textId="77777777" w:rsidR="008900CD" w:rsidRPr="003C53CD" w:rsidRDefault="008900CD" w:rsidP="008900CD">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Microsoft.Windows.DHCPServer.Library</w:t>
            </w:r>
            <w:proofErr w:type="gramEnd"/>
            <w:r w:rsidRPr="003C53CD">
              <w:rPr>
                <w:rFonts w:eastAsia="Times New Roman" w:cs="Arial"/>
              </w:rPr>
              <w:t>.Server.Collect.DHCPInitialized</w:t>
            </w:r>
          </w:p>
          <w:p w14:paraId="651F7BF7" w14:textId="27C72FB8" w:rsidR="00252414" w:rsidRPr="003C53CD" w:rsidRDefault="00A848E1">
            <w:pPr>
              <w:rPr>
                <w:rFonts w:cs="Arial"/>
              </w:rPr>
            </w:pPr>
            <w:r w:rsidRPr="003C53CD">
              <w:rPr>
                <w:rFonts w:cs="Arial"/>
              </w:rPr>
              <w:t>(Defined in DHCP Library)</w:t>
            </w:r>
          </w:p>
        </w:tc>
        <w:tc>
          <w:tcPr>
            <w:tcW w:w="4410" w:type="dxa"/>
          </w:tcPr>
          <w:p w14:paraId="651F7BF8" w14:textId="77777777" w:rsidR="00252414" w:rsidRPr="003C53CD" w:rsidRDefault="00252414">
            <w:pPr>
              <w:rPr>
                <w:rFonts w:cs="Arial"/>
              </w:rPr>
            </w:pPr>
            <w:r w:rsidRPr="003C53CD">
              <w:rPr>
                <w:rFonts w:cs="Arial"/>
              </w:rPr>
              <w:t>DHCP server service Initialization</w:t>
            </w:r>
          </w:p>
        </w:tc>
      </w:tr>
      <w:tr w:rsidR="00A848E1" w:rsidRPr="003C53CD" w14:paraId="651F7C08" w14:textId="77777777" w:rsidTr="00542ECC">
        <w:tc>
          <w:tcPr>
            <w:tcW w:w="4406" w:type="dxa"/>
          </w:tcPr>
          <w:p w14:paraId="60B55637" w14:textId="77777777" w:rsidR="00BC0454" w:rsidRDefault="008900CD" w:rsidP="008900CD">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56BE2D17" w14:textId="27B96568" w:rsidR="008900CD" w:rsidRPr="003C53CD" w:rsidRDefault="008900CD" w:rsidP="008900CD">
            <w:pPr>
              <w:autoSpaceDE w:val="0"/>
              <w:autoSpaceDN w:val="0"/>
              <w:adjustRightInd w:val="0"/>
              <w:spacing w:before="0" w:after="0" w:line="240" w:lineRule="auto"/>
              <w:rPr>
                <w:rFonts w:eastAsia="Times New Roman" w:cs="Arial"/>
              </w:rPr>
            </w:pPr>
            <w:proofErr w:type="gramStart"/>
            <w:r w:rsidRPr="003C53CD">
              <w:rPr>
                <w:rFonts w:eastAsia="Times New Roman" w:cs="Arial"/>
              </w:rPr>
              <w:t>IPv4Scope.Collect.LeaseDeclined</w:t>
            </w:r>
            <w:proofErr w:type="gramEnd"/>
          </w:p>
          <w:p w14:paraId="651F7C06" w14:textId="3B1711FC" w:rsidR="00252414" w:rsidRPr="003C53CD" w:rsidRDefault="00A848E1">
            <w:pPr>
              <w:rPr>
                <w:rFonts w:cs="Arial"/>
              </w:rPr>
            </w:pPr>
            <w:r w:rsidRPr="003C53CD">
              <w:rPr>
                <w:rFonts w:cs="Arial"/>
              </w:rPr>
              <w:t>(Defined in DHCP Library)</w:t>
            </w:r>
          </w:p>
        </w:tc>
        <w:tc>
          <w:tcPr>
            <w:tcW w:w="4410" w:type="dxa"/>
          </w:tcPr>
          <w:p w14:paraId="651F7C07" w14:textId="77777777" w:rsidR="00252414" w:rsidRPr="003C53CD" w:rsidRDefault="00252414">
            <w:pPr>
              <w:rPr>
                <w:rFonts w:cs="Arial"/>
              </w:rPr>
            </w:pPr>
            <w:r w:rsidRPr="003C53CD">
              <w:rPr>
                <w:rFonts w:cs="Arial"/>
              </w:rPr>
              <w:t>Lease declined</w:t>
            </w:r>
          </w:p>
        </w:tc>
      </w:tr>
      <w:tr w:rsidR="00A848E1" w:rsidRPr="003C53CD" w14:paraId="651F7C0B" w14:textId="77777777" w:rsidTr="00542ECC">
        <w:tc>
          <w:tcPr>
            <w:tcW w:w="4406" w:type="dxa"/>
          </w:tcPr>
          <w:p w14:paraId="598EC48D" w14:textId="77777777" w:rsidR="00BC0454" w:rsidRDefault="008900CD" w:rsidP="008900CD">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lastRenderedPageBreak/>
              <w:t>Microsoft.Windows.DHCPServer.Library</w:t>
            </w:r>
            <w:proofErr w:type="spellEnd"/>
            <w:proofErr w:type="gramEnd"/>
            <w:r w:rsidRPr="003C53CD">
              <w:rPr>
                <w:rFonts w:eastAsia="Times New Roman" w:cs="Arial"/>
              </w:rPr>
              <w:t>.</w:t>
            </w:r>
          </w:p>
          <w:p w14:paraId="0434A4F9" w14:textId="55173428" w:rsidR="008900CD" w:rsidRPr="003C53CD" w:rsidRDefault="008900CD" w:rsidP="008900CD">
            <w:pPr>
              <w:autoSpaceDE w:val="0"/>
              <w:autoSpaceDN w:val="0"/>
              <w:adjustRightInd w:val="0"/>
              <w:spacing w:before="0" w:after="0" w:line="240" w:lineRule="auto"/>
              <w:rPr>
                <w:rFonts w:eastAsia="Times New Roman" w:cs="Arial"/>
              </w:rPr>
            </w:pPr>
            <w:proofErr w:type="gramStart"/>
            <w:r w:rsidRPr="003C53CD">
              <w:rPr>
                <w:rFonts w:eastAsia="Times New Roman" w:cs="Arial"/>
              </w:rPr>
              <w:t>IPv4Scope.Collect.LowAddressWarning</w:t>
            </w:r>
            <w:proofErr w:type="gramEnd"/>
          </w:p>
          <w:p w14:paraId="651F7C09" w14:textId="7F19D120" w:rsidR="00252414" w:rsidRPr="003C53CD" w:rsidRDefault="00A848E1">
            <w:pPr>
              <w:rPr>
                <w:rFonts w:cs="Arial"/>
              </w:rPr>
            </w:pPr>
            <w:r w:rsidRPr="003C53CD">
              <w:rPr>
                <w:rFonts w:cs="Arial"/>
              </w:rPr>
              <w:t>(Defined in DHCP Library)</w:t>
            </w:r>
          </w:p>
        </w:tc>
        <w:tc>
          <w:tcPr>
            <w:tcW w:w="4410" w:type="dxa"/>
          </w:tcPr>
          <w:p w14:paraId="651F7C0A" w14:textId="77777777" w:rsidR="00252414" w:rsidRPr="003C53CD" w:rsidRDefault="00252414">
            <w:pPr>
              <w:rPr>
                <w:rFonts w:cs="Arial"/>
              </w:rPr>
            </w:pPr>
            <w:r w:rsidRPr="003C53CD">
              <w:rPr>
                <w:rFonts w:cs="Arial"/>
              </w:rPr>
              <w:t>IPv4 scopes that are running low on available leases</w:t>
            </w:r>
          </w:p>
        </w:tc>
      </w:tr>
      <w:tr w:rsidR="00A848E1" w:rsidRPr="003C53CD" w14:paraId="651F7C0E" w14:textId="77777777" w:rsidTr="00542ECC">
        <w:tc>
          <w:tcPr>
            <w:tcW w:w="4406" w:type="dxa"/>
          </w:tcPr>
          <w:p w14:paraId="51C92AB4" w14:textId="77777777" w:rsidR="00BC0454" w:rsidRDefault="006C2F8A" w:rsidP="006C2F8A">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16CA7BF3" w14:textId="2D7815FB" w:rsidR="006C2F8A" w:rsidRPr="003C53CD" w:rsidRDefault="006C2F8A" w:rsidP="006C2F8A">
            <w:pPr>
              <w:autoSpaceDE w:val="0"/>
              <w:autoSpaceDN w:val="0"/>
              <w:adjustRightInd w:val="0"/>
              <w:spacing w:before="0" w:after="0" w:line="240" w:lineRule="auto"/>
              <w:rPr>
                <w:rFonts w:eastAsia="Times New Roman" w:cs="Arial"/>
              </w:rPr>
            </w:pPr>
            <w:proofErr w:type="gramStart"/>
            <w:r w:rsidRPr="003C53CD">
              <w:rPr>
                <w:rFonts w:eastAsia="Times New Roman" w:cs="Arial"/>
              </w:rPr>
              <w:t>IPv4Scope.Collect.NACKIssued</w:t>
            </w:r>
            <w:proofErr w:type="gramEnd"/>
          </w:p>
          <w:p w14:paraId="651F7C0C" w14:textId="5F1DC5C3" w:rsidR="00252414" w:rsidRPr="003C53CD" w:rsidRDefault="00A848E1">
            <w:pPr>
              <w:rPr>
                <w:rFonts w:cs="Arial"/>
              </w:rPr>
            </w:pPr>
            <w:r w:rsidRPr="003C53CD">
              <w:rPr>
                <w:rFonts w:cs="Arial"/>
              </w:rPr>
              <w:t>(Defined in DHCP Library)</w:t>
            </w:r>
          </w:p>
        </w:tc>
        <w:tc>
          <w:tcPr>
            <w:tcW w:w="4410" w:type="dxa"/>
          </w:tcPr>
          <w:p w14:paraId="651F7C0D" w14:textId="77777777" w:rsidR="00252414" w:rsidRPr="003C53CD" w:rsidRDefault="00252414">
            <w:pPr>
              <w:rPr>
                <w:rFonts w:cs="Arial"/>
              </w:rPr>
            </w:pPr>
            <w:r w:rsidRPr="003C53CD">
              <w:rPr>
                <w:rFonts w:cs="Arial"/>
              </w:rPr>
              <w:t>IPv4 NACK Issued</w:t>
            </w:r>
          </w:p>
        </w:tc>
      </w:tr>
      <w:tr w:rsidR="00A848E1" w:rsidRPr="003C53CD" w14:paraId="651F7C11" w14:textId="77777777" w:rsidTr="00542ECC">
        <w:tc>
          <w:tcPr>
            <w:tcW w:w="4406" w:type="dxa"/>
          </w:tcPr>
          <w:p w14:paraId="3CCEE8E9" w14:textId="77777777" w:rsidR="00BC0454" w:rsidRDefault="006C2F8A" w:rsidP="006C2F8A">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2F3DBAA4" w14:textId="68CA16F9" w:rsidR="006C2F8A" w:rsidRPr="003C53CD" w:rsidRDefault="006C2F8A" w:rsidP="006C2F8A">
            <w:pPr>
              <w:autoSpaceDE w:val="0"/>
              <w:autoSpaceDN w:val="0"/>
              <w:adjustRightInd w:val="0"/>
              <w:spacing w:before="0" w:after="0" w:line="240" w:lineRule="auto"/>
              <w:rPr>
                <w:rFonts w:eastAsia="Times New Roman" w:cs="Arial"/>
              </w:rPr>
            </w:pPr>
            <w:proofErr w:type="gramStart"/>
            <w:r w:rsidRPr="003C53CD">
              <w:rPr>
                <w:rFonts w:eastAsia="Times New Roman" w:cs="Arial"/>
              </w:rPr>
              <w:t>IPv4Scope.Collect.ScopeFull</w:t>
            </w:r>
            <w:proofErr w:type="gramEnd"/>
          </w:p>
          <w:p w14:paraId="651F7C0F" w14:textId="1438B9C9" w:rsidR="00252414" w:rsidRPr="003C53CD" w:rsidRDefault="00A848E1">
            <w:pPr>
              <w:rPr>
                <w:rFonts w:cs="Arial"/>
              </w:rPr>
            </w:pPr>
            <w:r w:rsidRPr="003C53CD">
              <w:rPr>
                <w:rFonts w:cs="Arial"/>
              </w:rPr>
              <w:t>(Defined in DHCP Library)</w:t>
            </w:r>
          </w:p>
        </w:tc>
        <w:tc>
          <w:tcPr>
            <w:tcW w:w="4410" w:type="dxa"/>
          </w:tcPr>
          <w:p w14:paraId="651F7C10" w14:textId="77777777" w:rsidR="00252414" w:rsidRPr="003C53CD" w:rsidRDefault="00252414">
            <w:pPr>
              <w:rPr>
                <w:rFonts w:cs="Arial"/>
              </w:rPr>
            </w:pPr>
            <w:r w:rsidRPr="003C53CD">
              <w:rPr>
                <w:rFonts w:cs="Arial"/>
              </w:rPr>
              <w:t>IPv4 scopes that are out of available leases</w:t>
            </w:r>
          </w:p>
        </w:tc>
      </w:tr>
      <w:tr w:rsidR="00A848E1" w:rsidRPr="003C53CD" w14:paraId="651F7C14" w14:textId="77777777" w:rsidTr="00542ECC">
        <w:tc>
          <w:tcPr>
            <w:tcW w:w="4406" w:type="dxa"/>
          </w:tcPr>
          <w:p w14:paraId="063C30B8" w14:textId="77777777" w:rsidR="00BC0454" w:rsidRDefault="006C2F8A" w:rsidP="006C2F8A">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67A2A838" w14:textId="4E25A71C" w:rsidR="006C2F8A" w:rsidRPr="003C53CD" w:rsidRDefault="006C2F8A" w:rsidP="006C2F8A">
            <w:pPr>
              <w:autoSpaceDE w:val="0"/>
              <w:autoSpaceDN w:val="0"/>
              <w:adjustRightInd w:val="0"/>
              <w:spacing w:before="0" w:after="0" w:line="240" w:lineRule="auto"/>
              <w:rPr>
                <w:rFonts w:eastAsia="Times New Roman" w:cs="Arial"/>
              </w:rPr>
            </w:pPr>
            <w:proofErr w:type="gramStart"/>
            <w:r w:rsidRPr="003C53CD">
              <w:rPr>
                <w:rFonts w:eastAsia="Times New Roman" w:cs="Arial"/>
              </w:rPr>
              <w:t>IPv4Scope.Collect.UnknownOption</w:t>
            </w:r>
            <w:proofErr w:type="gramEnd"/>
          </w:p>
          <w:p w14:paraId="651F7C12" w14:textId="5F3C15BB" w:rsidR="00252414" w:rsidRPr="003C53CD" w:rsidRDefault="00A848E1">
            <w:pPr>
              <w:rPr>
                <w:rFonts w:cs="Arial"/>
              </w:rPr>
            </w:pPr>
            <w:r w:rsidRPr="003C53CD">
              <w:rPr>
                <w:rFonts w:cs="Arial"/>
              </w:rPr>
              <w:t>(Defined in DHCP Library)</w:t>
            </w:r>
          </w:p>
        </w:tc>
        <w:tc>
          <w:tcPr>
            <w:tcW w:w="4410" w:type="dxa"/>
          </w:tcPr>
          <w:p w14:paraId="651F7C13" w14:textId="77777777" w:rsidR="00252414" w:rsidRPr="003C53CD" w:rsidRDefault="00252414">
            <w:pPr>
              <w:rPr>
                <w:rFonts w:cs="Arial"/>
              </w:rPr>
            </w:pPr>
            <w:r w:rsidRPr="003C53CD">
              <w:rPr>
                <w:rFonts w:cs="Arial"/>
              </w:rPr>
              <w:t>IPv4 DHCP client requests that contained a request for an unknown DHCP option</w:t>
            </w:r>
          </w:p>
        </w:tc>
      </w:tr>
      <w:tr w:rsidR="00A848E1" w:rsidRPr="003C53CD" w14:paraId="651F7C17" w14:textId="77777777" w:rsidTr="00542ECC">
        <w:tc>
          <w:tcPr>
            <w:tcW w:w="4406" w:type="dxa"/>
          </w:tcPr>
          <w:p w14:paraId="7B1D0790" w14:textId="77777777" w:rsidR="00BC0454" w:rsidRDefault="006C2F8A" w:rsidP="006C2F8A">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3E8D9FEE" w14:textId="23B81AC9" w:rsidR="006C2F8A" w:rsidRPr="003C53CD" w:rsidRDefault="006C2F8A" w:rsidP="006C2F8A">
            <w:pPr>
              <w:autoSpaceDE w:val="0"/>
              <w:autoSpaceDN w:val="0"/>
              <w:adjustRightInd w:val="0"/>
              <w:spacing w:before="0" w:after="0" w:line="240" w:lineRule="auto"/>
              <w:rPr>
                <w:rFonts w:eastAsia="Times New Roman" w:cs="Arial"/>
              </w:rPr>
            </w:pPr>
            <w:r w:rsidRPr="003C53CD">
              <w:rPr>
                <w:rFonts w:eastAsia="Times New Roman" w:cs="Arial"/>
              </w:rPr>
              <w:t>IPv4Scope.CollectBOOTPFull</w:t>
            </w:r>
          </w:p>
          <w:p w14:paraId="651F7C15" w14:textId="1F1A8C3D" w:rsidR="00252414" w:rsidRPr="003C53CD" w:rsidRDefault="00A848E1">
            <w:pPr>
              <w:rPr>
                <w:rFonts w:cs="Arial"/>
              </w:rPr>
            </w:pPr>
            <w:r w:rsidRPr="003C53CD">
              <w:rPr>
                <w:rFonts w:cs="Arial"/>
              </w:rPr>
              <w:t>(Defined in DHCP Library)</w:t>
            </w:r>
          </w:p>
        </w:tc>
        <w:tc>
          <w:tcPr>
            <w:tcW w:w="4410" w:type="dxa"/>
          </w:tcPr>
          <w:p w14:paraId="651F7C16" w14:textId="77777777" w:rsidR="00252414" w:rsidRPr="003C53CD" w:rsidRDefault="00252414">
            <w:pPr>
              <w:rPr>
                <w:rFonts w:cs="Arial"/>
              </w:rPr>
            </w:pPr>
            <w:r w:rsidRPr="003C53CD">
              <w:rPr>
                <w:rFonts w:cs="Arial"/>
              </w:rPr>
              <w:t>IPv4 BOOTP requests that could not be filled due to lack of available addresses</w:t>
            </w:r>
          </w:p>
        </w:tc>
      </w:tr>
      <w:tr w:rsidR="00A848E1" w:rsidRPr="003C53CD" w14:paraId="651F7C1A" w14:textId="77777777" w:rsidTr="00542ECC">
        <w:tc>
          <w:tcPr>
            <w:tcW w:w="4406" w:type="dxa"/>
          </w:tcPr>
          <w:p w14:paraId="7028F380" w14:textId="77777777" w:rsidR="00BC0454" w:rsidRDefault="006C2F8A" w:rsidP="006C2F8A">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16F417EA" w14:textId="6E125F4C" w:rsidR="006C2F8A" w:rsidRPr="003C53CD" w:rsidRDefault="006C2F8A" w:rsidP="006C2F8A">
            <w:pPr>
              <w:autoSpaceDE w:val="0"/>
              <w:autoSpaceDN w:val="0"/>
              <w:adjustRightInd w:val="0"/>
              <w:spacing w:before="0" w:after="0" w:line="240" w:lineRule="auto"/>
              <w:rPr>
                <w:rFonts w:eastAsia="Times New Roman" w:cs="Arial"/>
              </w:rPr>
            </w:pPr>
            <w:r w:rsidRPr="003C53CD">
              <w:rPr>
                <w:rFonts w:eastAsia="Times New Roman" w:cs="Arial"/>
              </w:rPr>
              <w:t>IPv4Scope.CollectLeaseRelease</w:t>
            </w:r>
          </w:p>
          <w:p w14:paraId="651F7C18" w14:textId="2C851F9C" w:rsidR="00252414" w:rsidRPr="003C53CD" w:rsidRDefault="00A848E1">
            <w:pPr>
              <w:rPr>
                <w:rFonts w:cs="Arial"/>
              </w:rPr>
            </w:pPr>
            <w:r w:rsidRPr="003C53CD">
              <w:rPr>
                <w:rFonts w:cs="Arial"/>
              </w:rPr>
              <w:t>(Defined in DHCP Library)</w:t>
            </w:r>
          </w:p>
        </w:tc>
        <w:tc>
          <w:tcPr>
            <w:tcW w:w="4410" w:type="dxa"/>
          </w:tcPr>
          <w:p w14:paraId="651F7C19" w14:textId="77777777" w:rsidR="00252414" w:rsidRPr="003C53CD" w:rsidRDefault="00252414">
            <w:pPr>
              <w:rPr>
                <w:rFonts w:cs="Arial"/>
              </w:rPr>
            </w:pPr>
            <w:r w:rsidRPr="003C53CD">
              <w:rPr>
                <w:rFonts w:cs="Arial"/>
              </w:rPr>
              <w:t>Released IPv4 leases</w:t>
            </w:r>
          </w:p>
        </w:tc>
      </w:tr>
      <w:tr w:rsidR="00A848E1" w:rsidRPr="003C53CD" w14:paraId="651F7C1D" w14:textId="77777777" w:rsidTr="00542ECC">
        <w:tc>
          <w:tcPr>
            <w:tcW w:w="4406" w:type="dxa"/>
          </w:tcPr>
          <w:p w14:paraId="58B7FF27" w14:textId="77777777" w:rsidR="00BC0454" w:rsidRDefault="006C2F8A" w:rsidP="006C2F8A">
            <w:pPr>
              <w:autoSpaceDE w:val="0"/>
              <w:autoSpaceDN w:val="0"/>
              <w:adjustRightInd w:val="0"/>
              <w:spacing w:before="0" w:after="0" w:line="240" w:lineRule="auto"/>
              <w:rPr>
                <w:rFonts w:eastAsia="Times New Roman" w:cs="Arial"/>
              </w:rPr>
            </w:pPr>
            <w:proofErr w:type="spellStart"/>
            <w:proofErr w:type="gramStart"/>
            <w:r w:rsidRPr="003C53CD">
              <w:rPr>
                <w:rFonts w:eastAsia="Times New Roman" w:cs="Arial"/>
              </w:rPr>
              <w:t>Microsoft.Windows.DHCPServer.Library</w:t>
            </w:r>
            <w:proofErr w:type="spellEnd"/>
            <w:proofErr w:type="gramEnd"/>
            <w:r w:rsidRPr="003C53CD">
              <w:rPr>
                <w:rFonts w:eastAsia="Times New Roman" w:cs="Arial"/>
              </w:rPr>
              <w:t>.</w:t>
            </w:r>
          </w:p>
          <w:p w14:paraId="5C7E3512" w14:textId="25C46951" w:rsidR="006C2F8A" w:rsidRPr="003C53CD" w:rsidRDefault="006C2F8A" w:rsidP="006C2F8A">
            <w:pPr>
              <w:autoSpaceDE w:val="0"/>
              <w:autoSpaceDN w:val="0"/>
              <w:adjustRightInd w:val="0"/>
              <w:spacing w:before="0" w:after="0" w:line="240" w:lineRule="auto"/>
              <w:rPr>
                <w:rFonts w:eastAsia="Times New Roman" w:cs="Arial"/>
              </w:rPr>
            </w:pPr>
            <w:r w:rsidRPr="003C53CD">
              <w:rPr>
                <w:rFonts w:eastAsia="Times New Roman" w:cs="Arial"/>
              </w:rPr>
              <w:t>IPv4Scope.CollectOrphanedEntriesDeleted</w:t>
            </w:r>
          </w:p>
          <w:p w14:paraId="651F7C1B" w14:textId="0A1A5E7F" w:rsidR="00252414" w:rsidRPr="003C53CD" w:rsidRDefault="00A848E1">
            <w:pPr>
              <w:rPr>
                <w:rFonts w:cs="Arial"/>
              </w:rPr>
            </w:pPr>
            <w:r w:rsidRPr="003C53CD">
              <w:rPr>
                <w:rFonts w:cs="Arial"/>
              </w:rPr>
              <w:t>(Defined in DHCP Library)</w:t>
            </w:r>
          </w:p>
        </w:tc>
        <w:tc>
          <w:tcPr>
            <w:tcW w:w="4410" w:type="dxa"/>
          </w:tcPr>
          <w:p w14:paraId="651F7C1C" w14:textId="77777777" w:rsidR="00252414" w:rsidRPr="003C53CD" w:rsidRDefault="00252414">
            <w:pPr>
              <w:rPr>
                <w:rFonts w:cs="Arial"/>
              </w:rPr>
            </w:pPr>
            <w:r w:rsidRPr="003C53CD">
              <w:rPr>
                <w:rFonts w:cs="Arial"/>
              </w:rPr>
              <w:t>orphaned entries deleted in the configuration due to the deletion of a class or option definition</w:t>
            </w:r>
          </w:p>
        </w:tc>
      </w:tr>
      <w:tr w:rsidR="008900CD" w:rsidRPr="003C53CD" w14:paraId="1803DC67" w14:textId="77777777" w:rsidTr="00542ECC">
        <w:tc>
          <w:tcPr>
            <w:tcW w:w="4406" w:type="dxa"/>
          </w:tcPr>
          <w:p w14:paraId="5238E66E" w14:textId="77777777" w:rsidR="00BC0454" w:rsidRDefault="008900CD" w:rsidP="008900CD">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w:t>
            </w:r>
            <w:proofErr w:type="gramEnd"/>
            <w:r w:rsidRPr="003C53CD">
              <w:rPr>
                <w:rFonts w:eastAsia="Times New Roman" w:cs="Arial"/>
              </w:rPr>
              <w:t>.2012.Scope.</w:t>
            </w:r>
          </w:p>
          <w:p w14:paraId="587C3A63" w14:textId="6BECF867" w:rsidR="008900CD" w:rsidRPr="003C53CD"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t>IPV4.CollectFreeScopeAddresses</w:t>
            </w:r>
          </w:p>
          <w:p w14:paraId="2162FD20" w14:textId="6F205494" w:rsidR="008900CD" w:rsidRPr="003C53CD" w:rsidRDefault="00A848E1" w:rsidP="006C2F8A">
            <w:pPr>
              <w:autoSpaceDE w:val="0"/>
              <w:autoSpaceDN w:val="0"/>
              <w:adjustRightInd w:val="0"/>
              <w:spacing w:before="0" w:after="0" w:line="240" w:lineRule="auto"/>
              <w:rPr>
                <w:rFonts w:eastAsia="Times New Roman" w:cs="Arial"/>
              </w:rPr>
            </w:pPr>
            <w:r w:rsidRPr="003C53CD">
              <w:rPr>
                <w:rFonts w:cs="Arial"/>
              </w:rPr>
              <w:t>(Defined in DHCP 2012)</w:t>
            </w:r>
          </w:p>
        </w:tc>
        <w:tc>
          <w:tcPr>
            <w:tcW w:w="4410" w:type="dxa"/>
          </w:tcPr>
          <w:p w14:paraId="6D9569AC" w14:textId="263F6CF7" w:rsidR="008900CD" w:rsidRPr="003C53CD" w:rsidRDefault="00A848E1">
            <w:pPr>
              <w:rPr>
                <w:rFonts w:cs="Arial"/>
              </w:rPr>
            </w:pPr>
            <w:r w:rsidRPr="003C53CD">
              <w:rPr>
                <w:rFonts w:cs="Arial"/>
              </w:rPr>
              <w:t>Collects IPV4 Free Scope Addresses</w:t>
            </w:r>
          </w:p>
        </w:tc>
      </w:tr>
      <w:tr w:rsidR="00A848E1" w:rsidRPr="003C53CD" w14:paraId="6F6945C5" w14:textId="77777777" w:rsidTr="00542ECC">
        <w:tc>
          <w:tcPr>
            <w:tcW w:w="4406" w:type="dxa"/>
          </w:tcPr>
          <w:p w14:paraId="4809C348" w14:textId="77777777" w:rsidR="00BC0454" w:rsidRDefault="00A848E1" w:rsidP="00A848E1">
            <w:pPr>
              <w:autoSpaceDE w:val="0"/>
              <w:autoSpaceDN w:val="0"/>
              <w:adjustRightInd w:val="0"/>
              <w:spacing w:before="0" w:after="0" w:line="240" w:lineRule="auto"/>
              <w:rPr>
                <w:rFonts w:cs="Arial"/>
              </w:rPr>
            </w:pPr>
            <w:proofErr w:type="gramStart"/>
            <w:r w:rsidRPr="003C53CD">
              <w:rPr>
                <w:rFonts w:cs="Arial"/>
              </w:rPr>
              <w:t>Microsoft.Windows.DHCPServer</w:t>
            </w:r>
            <w:proofErr w:type="gramEnd"/>
            <w:r w:rsidRPr="003C53CD">
              <w:rPr>
                <w:rFonts w:cs="Arial"/>
              </w:rPr>
              <w:t>.2012.Scope.</w:t>
            </w:r>
          </w:p>
          <w:p w14:paraId="4659B723" w14:textId="39957D18" w:rsidR="00A848E1" w:rsidRPr="003C53CD" w:rsidRDefault="00A848E1" w:rsidP="00A848E1">
            <w:pPr>
              <w:autoSpaceDE w:val="0"/>
              <w:autoSpaceDN w:val="0"/>
              <w:adjustRightInd w:val="0"/>
              <w:spacing w:before="0" w:after="0" w:line="240" w:lineRule="auto"/>
              <w:rPr>
                <w:rFonts w:cs="Arial"/>
              </w:rPr>
            </w:pPr>
            <w:r w:rsidRPr="003C53CD">
              <w:rPr>
                <w:rFonts w:cs="Arial"/>
              </w:rPr>
              <w:t>IPV6.CollectFreeScopeAddresses</w:t>
            </w:r>
          </w:p>
          <w:p w14:paraId="54711D49" w14:textId="7AD39FD7" w:rsidR="00A848E1" w:rsidRPr="003C53CD" w:rsidRDefault="00A848E1" w:rsidP="00A848E1">
            <w:pPr>
              <w:autoSpaceDE w:val="0"/>
              <w:autoSpaceDN w:val="0"/>
              <w:adjustRightInd w:val="0"/>
              <w:spacing w:before="0" w:after="0" w:line="240" w:lineRule="auto"/>
              <w:rPr>
                <w:rFonts w:eastAsia="Times New Roman" w:cs="Arial"/>
              </w:rPr>
            </w:pPr>
            <w:r w:rsidRPr="003C53CD">
              <w:rPr>
                <w:rFonts w:cs="Arial"/>
              </w:rPr>
              <w:t>(Defined in DHCP 2012)</w:t>
            </w:r>
          </w:p>
        </w:tc>
        <w:tc>
          <w:tcPr>
            <w:tcW w:w="4410" w:type="dxa"/>
          </w:tcPr>
          <w:p w14:paraId="127D63C5" w14:textId="1CF26288" w:rsidR="00A848E1" w:rsidRPr="003C53CD" w:rsidRDefault="00A848E1" w:rsidP="00A848E1">
            <w:pPr>
              <w:rPr>
                <w:rFonts w:cs="Arial"/>
              </w:rPr>
            </w:pPr>
            <w:r w:rsidRPr="003C53CD">
              <w:rPr>
                <w:rFonts w:cs="Arial"/>
              </w:rPr>
              <w:t>Collects IPV6 Free Scope Addresses</w:t>
            </w:r>
          </w:p>
        </w:tc>
      </w:tr>
      <w:tr w:rsidR="00A848E1" w:rsidRPr="003C53CD" w14:paraId="35C15ADF" w14:textId="77777777" w:rsidTr="00542ECC">
        <w:tc>
          <w:tcPr>
            <w:tcW w:w="4406" w:type="dxa"/>
          </w:tcPr>
          <w:p w14:paraId="36936889" w14:textId="77777777" w:rsidR="00BC0454" w:rsidRDefault="008900CD" w:rsidP="008900CD">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w:t>
            </w:r>
            <w:proofErr w:type="gramEnd"/>
            <w:r w:rsidRPr="003C53CD">
              <w:rPr>
                <w:rFonts w:eastAsia="Times New Roman" w:cs="Arial"/>
              </w:rPr>
              <w:t>.2012.Scope.</w:t>
            </w:r>
          </w:p>
          <w:p w14:paraId="66F145A3" w14:textId="501E1F58" w:rsidR="008900CD" w:rsidRPr="003C53CD"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t>IPV4.CollectScopeAddressesInUse</w:t>
            </w:r>
          </w:p>
          <w:p w14:paraId="00E4FE8B" w14:textId="23A7EB0D" w:rsidR="008900CD" w:rsidRPr="003C53CD" w:rsidRDefault="00A848E1" w:rsidP="008900CD">
            <w:pPr>
              <w:autoSpaceDE w:val="0"/>
              <w:autoSpaceDN w:val="0"/>
              <w:adjustRightInd w:val="0"/>
              <w:spacing w:before="0" w:after="0" w:line="240" w:lineRule="auto"/>
              <w:rPr>
                <w:rFonts w:eastAsia="Times New Roman" w:cs="Arial"/>
              </w:rPr>
            </w:pPr>
            <w:r w:rsidRPr="003C53CD">
              <w:rPr>
                <w:rFonts w:cs="Arial"/>
              </w:rPr>
              <w:t>(Defined in DHCP 2012)</w:t>
            </w:r>
          </w:p>
        </w:tc>
        <w:tc>
          <w:tcPr>
            <w:tcW w:w="4410" w:type="dxa"/>
          </w:tcPr>
          <w:p w14:paraId="6C05CE1F" w14:textId="5252EAB8" w:rsidR="008900CD" w:rsidRPr="003C53CD" w:rsidRDefault="00A848E1" w:rsidP="003C53CD">
            <w:pPr>
              <w:rPr>
                <w:rFonts w:cs="Arial"/>
              </w:rPr>
            </w:pPr>
            <w:r w:rsidRPr="003C53CD">
              <w:rPr>
                <w:rFonts w:cs="Arial"/>
              </w:rPr>
              <w:t xml:space="preserve">Collects IPV4 Scope Addresses </w:t>
            </w:r>
            <w:proofErr w:type="gramStart"/>
            <w:r w:rsidRPr="003C53CD">
              <w:rPr>
                <w:rFonts w:cs="Arial"/>
              </w:rPr>
              <w:t>In</w:t>
            </w:r>
            <w:proofErr w:type="gramEnd"/>
            <w:r w:rsidRPr="003C53CD">
              <w:rPr>
                <w:rFonts w:cs="Arial"/>
              </w:rPr>
              <w:t xml:space="preserve"> Use</w:t>
            </w:r>
          </w:p>
        </w:tc>
      </w:tr>
      <w:tr w:rsidR="008900CD" w:rsidRPr="003C53CD" w14:paraId="217306E8" w14:textId="77777777" w:rsidTr="00542ECC">
        <w:tc>
          <w:tcPr>
            <w:tcW w:w="4406" w:type="dxa"/>
          </w:tcPr>
          <w:p w14:paraId="55253C3E" w14:textId="77777777" w:rsidR="00BC0454" w:rsidRDefault="008900CD" w:rsidP="008900CD">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w:t>
            </w:r>
            <w:proofErr w:type="gramEnd"/>
            <w:r w:rsidRPr="003C53CD">
              <w:rPr>
                <w:rFonts w:eastAsia="Times New Roman" w:cs="Arial"/>
              </w:rPr>
              <w:t>.2012.Scope.</w:t>
            </w:r>
          </w:p>
          <w:p w14:paraId="0FF2F6A9" w14:textId="10850353" w:rsidR="008900CD" w:rsidRPr="003C53CD" w:rsidRDefault="008900CD" w:rsidP="008900CD">
            <w:pPr>
              <w:autoSpaceDE w:val="0"/>
              <w:autoSpaceDN w:val="0"/>
              <w:adjustRightInd w:val="0"/>
              <w:spacing w:before="0" w:after="0" w:line="240" w:lineRule="auto"/>
              <w:rPr>
                <w:rFonts w:eastAsia="Times New Roman" w:cs="Arial"/>
              </w:rPr>
            </w:pPr>
            <w:r w:rsidRPr="003C53CD">
              <w:rPr>
                <w:rFonts w:eastAsia="Times New Roman" w:cs="Arial"/>
              </w:rPr>
              <w:t>IPV6.CollectScopeAddressesInUse</w:t>
            </w:r>
          </w:p>
          <w:p w14:paraId="1E1A86B7" w14:textId="7BF11395" w:rsidR="008900CD" w:rsidRPr="003C53CD" w:rsidRDefault="00A848E1" w:rsidP="008900CD">
            <w:pPr>
              <w:autoSpaceDE w:val="0"/>
              <w:autoSpaceDN w:val="0"/>
              <w:adjustRightInd w:val="0"/>
              <w:spacing w:before="0" w:after="0" w:line="240" w:lineRule="auto"/>
              <w:rPr>
                <w:rFonts w:eastAsia="Times New Roman" w:cs="Arial"/>
              </w:rPr>
            </w:pPr>
            <w:r w:rsidRPr="003C53CD">
              <w:rPr>
                <w:rFonts w:cs="Arial"/>
              </w:rPr>
              <w:t>(Defined in DHCP 2012)</w:t>
            </w:r>
          </w:p>
        </w:tc>
        <w:tc>
          <w:tcPr>
            <w:tcW w:w="4410" w:type="dxa"/>
          </w:tcPr>
          <w:p w14:paraId="7AAEDD77" w14:textId="2ACD21D2" w:rsidR="008900CD" w:rsidRPr="003C53CD" w:rsidRDefault="00A848E1">
            <w:pPr>
              <w:rPr>
                <w:rFonts w:cs="Arial"/>
              </w:rPr>
            </w:pPr>
            <w:r w:rsidRPr="003C53CD">
              <w:rPr>
                <w:rFonts w:cs="Arial"/>
              </w:rPr>
              <w:t xml:space="preserve">Collects IPV6 Scope Addresses </w:t>
            </w:r>
            <w:proofErr w:type="gramStart"/>
            <w:r w:rsidRPr="003C53CD">
              <w:rPr>
                <w:rFonts w:cs="Arial"/>
              </w:rPr>
              <w:t>In</w:t>
            </w:r>
            <w:proofErr w:type="gramEnd"/>
            <w:r w:rsidRPr="003C53CD">
              <w:rPr>
                <w:rFonts w:cs="Arial"/>
              </w:rPr>
              <w:t xml:space="preserve"> Use</w:t>
            </w:r>
          </w:p>
        </w:tc>
      </w:tr>
      <w:tr w:rsidR="008724F2" w:rsidRPr="003C53CD" w14:paraId="32249540" w14:textId="77777777" w:rsidTr="00542ECC">
        <w:tc>
          <w:tcPr>
            <w:tcW w:w="4406" w:type="dxa"/>
          </w:tcPr>
          <w:p w14:paraId="780D42D8" w14:textId="1AD0A5E3" w:rsidR="008724F2" w:rsidRDefault="008724F2" w:rsidP="008724F2">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w:t>
            </w:r>
            <w:proofErr w:type="gramEnd"/>
            <w:r w:rsidRPr="003C53CD">
              <w:rPr>
                <w:rFonts w:eastAsia="Times New Roman" w:cs="Arial"/>
              </w:rPr>
              <w:t>.2012</w:t>
            </w:r>
            <w:r>
              <w:rPr>
                <w:rFonts w:eastAsia="Times New Roman" w:cs="Arial"/>
              </w:rPr>
              <w:t>.R2</w:t>
            </w:r>
            <w:r w:rsidRPr="003C53CD">
              <w:rPr>
                <w:rFonts w:eastAsia="Times New Roman" w:cs="Arial"/>
              </w:rPr>
              <w:t>.Scope.</w:t>
            </w:r>
          </w:p>
          <w:p w14:paraId="2FCA5BD2" w14:textId="77777777" w:rsidR="008724F2" w:rsidRPr="003C53CD" w:rsidRDefault="008724F2" w:rsidP="008724F2">
            <w:pPr>
              <w:autoSpaceDE w:val="0"/>
              <w:autoSpaceDN w:val="0"/>
              <w:adjustRightInd w:val="0"/>
              <w:spacing w:before="0" w:after="0" w:line="240" w:lineRule="auto"/>
              <w:rPr>
                <w:rFonts w:eastAsia="Times New Roman" w:cs="Arial"/>
              </w:rPr>
            </w:pPr>
            <w:r w:rsidRPr="003C53CD">
              <w:rPr>
                <w:rFonts w:eastAsia="Times New Roman" w:cs="Arial"/>
              </w:rPr>
              <w:t>IPV4.CollectFreeScopeAddresses</w:t>
            </w:r>
          </w:p>
          <w:p w14:paraId="462F80D0" w14:textId="1BCCE631" w:rsidR="008724F2" w:rsidRPr="003C53CD" w:rsidRDefault="008724F2" w:rsidP="008724F2">
            <w:pPr>
              <w:autoSpaceDE w:val="0"/>
              <w:autoSpaceDN w:val="0"/>
              <w:adjustRightInd w:val="0"/>
              <w:spacing w:before="0" w:after="0" w:line="240" w:lineRule="auto"/>
              <w:rPr>
                <w:rFonts w:eastAsia="Times New Roman" w:cs="Arial"/>
              </w:rPr>
            </w:pPr>
            <w:r w:rsidRPr="003C53CD">
              <w:rPr>
                <w:rFonts w:cs="Arial"/>
              </w:rPr>
              <w:t>(Defined in DHCP 2012</w:t>
            </w:r>
            <w:r>
              <w:rPr>
                <w:rFonts w:cs="Arial"/>
              </w:rPr>
              <w:t xml:space="preserve"> R2</w:t>
            </w:r>
            <w:r w:rsidRPr="003C53CD">
              <w:rPr>
                <w:rFonts w:cs="Arial"/>
              </w:rPr>
              <w:t>)</w:t>
            </w:r>
          </w:p>
        </w:tc>
        <w:tc>
          <w:tcPr>
            <w:tcW w:w="4410" w:type="dxa"/>
          </w:tcPr>
          <w:p w14:paraId="276D961D" w14:textId="5B0F6733" w:rsidR="008724F2" w:rsidRPr="003C53CD" w:rsidRDefault="008724F2" w:rsidP="008724F2">
            <w:pPr>
              <w:rPr>
                <w:rFonts w:cs="Arial"/>
              </w:rPr>
            </w:pPr>
            <w:r w:rsidRPr="003C53CD">
              <w:rPr>
                <w:rFonts w:cs="Arial"/>
              </w:rPr>
              <w:t>Collects IPV4 Free Scope Addresses</w:t>
            </w:r>
          </w:p>
        </w:tc>
      </w:tr>
      <w:tr w:rsidR="008724F2" w:rsidRPr="003C53CD" w14:paraId="2FE64413" w14:textId="77777777" w:rsidTr="00542ECC">
        <w:tc>
          <w:tcPr>
            <w:tcW w:w="4406" w:type="dxa"/>
          </w:tcPr>
          <w:p w14:paraId="78F6E95D" w14:textId="5178AB1D" w:rsidR="008724F2" w:rsidRDefault="008724F2" w:rsidP="008724F2">
            <w:pPr>
              <w:autoSpaceDE w:val="0"/>
              <w:autoSpaceDN w:val="0"/>
              <w:adjustRightInd w:val="0"/>
              <w:spacing w:before="0" w:after="0" w:line="240" w:lineRule="auto"/>
              <w:rPr>
                <w:rFonts w:cs="Arial"/>
              </w:rPr>
            </w:pPr>
            <w:proofErr w:type="gramStart"/>
            <w:r w:rsidRPr="003C53CD">
              <w:rPr>
                <w:rFonts w:cs="Arial"/>
              </w:rPr>
              <w:lastRenderedPageBreak/>
              <w:t>Microsoft.Windows.DHCPServer</w:t>
            </w:r>
            <w:proofErr w:type="gramEnd"/>
            <w:r w:rsidRPr="003C53CD">
              <w:rPr>
                <w:rFonts w:cs="Arial"/>
              </w:rPr>
              <w:t>.2012.</w:t>
            </w:r>
            <w:r>
              <w:rPr>
                <w:rFonts w:cs="Arial"/>
              </w:rPr>
              <w:t>R2.</w:t>
            </w:r>
            <w:r w:rsidRPr="003C53CD">
              <w:rPr>
                <w:rFonts w:cs="Arial"/>
              </w:rPr>
              <w:t>Scope.</w:t>
            </w:r>
          </w:p>
          <w:p w14:paraId="33639849" w14:textId="77777777" w:rsidR="008724F2" w:rsidRPr="003C53CD" w:rsidRDefault="008724F2" w:rsidP="008724F2">
            <w:pPr>
              <w:autoSpaceDE w:val="0"/>
              <w:autoSpaceDN w:val="0"/>
              <w:adjustRightInd w:val="0"/>
              <w:spacing w:before="0" w:after="0" w:line="240" w:lineRule="auto"/>
              <w:rPr>
                <w:rFonts w:cs="Arial"/>
              </w:rPr>
            </w:pPr>
            <w:r w:rsidRPr="003C53CD">
              <w:rPr>
                <w:rFonts w:cs="Arial"/>
              </w:rPr>
              <w:t>IPV6.CollectFreeScopeAddresses</w:t>
            </w:r>
          </w:p>
          <w:p w14:paraId="407E935D" w14:textId="1EA79828" w:rsidR="008724F2" w:rsidRPr="003C53CD" w:rsidRDefault="008724F2" w:rsidP="008724F2">
            <w:pPr>
              <w:autoSpaceDE w:val="0"/>
              <w:autoSpaceDN w:val="0"/>
              <w:adjustRightInd w:val="0"/>
              <w:spacing w:before="0" w:after="0" w:line="240" w:lineRule="auto"/>
              <w:rPr>
                <w:rFonts w:eastAsia="Times New Roman" w:cs="Arial"/>
              </w:rPr>
            </w:pPr>
            <w:r w:rsidRPr="003C53CD">
              <w:rPr>
                <w:rFonts w:cs="Arial"/>
              </w:rPr>
              <w:t>(Defined in DHCP 2012</w:t>
            </w:r>
            <w:r>
              <w:rPr>
                <w:rFonts w:cs="Arial"/>
              </w:rPr>
              <w:t xml:space="preserve"> R2</w:t>
            </w:r>
            <w:r w:rsidRPr="003C53CD">
              <w:rPr>
                <w:rFonts w:cs="Arial"/>
              </w:rPr>
              <w:t>)</w:t>
            </w:r>
          </w:p>
        </w:tc>
        <w:tc>
          <w:tcPr>
            <w:tcW w:w="4410" w:type="dxa"/>
          </w:tcPr>
          <w:p w14:paraId="52E82BD4" w14:textId="41E36394" w:rsidR="008724F2" w:rsidRPr="003C53CD" w:rsidRDefault="008724F2" w:rsidP="008724F2">
            <w:pPr>
              <w:rPr>
                <w:rFonts w:cs="Arial"/>
              </w:rPr>
            </w:pPr>
            <w:r w:rsidRPr="003C53CD">
              <w:rPr>
                <w:rFonts w:cs="Arial"/>
              </w:rPr>
              <w:t>Collects IPV6 Free Scope Addresses</w:t>
            </w:r>
          </w:p>
        </w:tc>
      </w:tr>
      <w:tr w:rsidR="008724F2" w:rsidRPr="003C53CD" w14:paraId="773E89B4" w14:textId="77777777" w:rsidTr="00542ECC">
        <w:tc>
          <w:tcPr>
            <w:tcW w:w="4406" w:type="dxa"/>
          </w:tcPr>
          <w:p w14:paraId="4B6FFF5B" w14:textId="1D49537A" w:rsidR="008724F2" w:rsidRDefault="008724F2" w:rsidP="008724F2">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w:t>
            </w:r>
            <w:proofErr w:type="gramEnd"/>
            <w:r w:rsidRPr="003C53CD">
              <w:rPr>
                <w:rFonts w:eastAsia="Times New Roman" w:cs="Arial"/>
              </w:rPr>
              <w:t>.2012.</w:t>
            </w:r>
            <w:r>
              <w:rPr>
                <w:rFonts w:eastAsia="Times New Roman" w:cs="Arial"/>
              </w:rPr>
              <w:t>R2.</w:t>
            </w:r>
            <w:r w:rsidRPr="003C53CD">
              <w:rPr>
                <w:rFonts w:eastAsia="Times New Roman" w:cs="Arial"/>
              </w:rPr>
              <w:t>Scope.</w:t>
            </w:r>
          </w:p>
          <w:p w14:paraId="22A410B0" w14:textId="77777777" w:rsidR="008724F2" w:rsidRPr="003C53CD" w:rsidRDefault="008724F2" w:rsidP="008724F2">
            <w:pPr>
              <w:autoSpaceDE w:val="0"/>
              <w:autoSpaceDN w:val="0"/>
              <w:adjustRightInd w:val="0"/>
              <w:spacing w:before="0" w:after="0" w:line="240" w:lineRule="auto"/>
              <w:rPr>
                <w:rFonts w:eastAsia="Times New Roman" w:cs="Arial"/>
              </w:rPr>
            </w:pPr>
            <w:r w:rsidRPr="003C53CD">
              <w:rPr>
                <w:rFonts w:eastAsia="Times New Roman" w:cs="Arial"/>
              </w:rPr>
              <w:t>IPV4.CollectScopeAddressesInUse</w:t>
            </w:r>
          </w:p>
          <w:p w14:paraId="2FCE617F" w14:textId="1E84EC68" w:rsidR="008724F2" w:rsidRPr="003C53CD" w:rsidRDefault="008724F2" w:rsidP="008724F2">
            <w:pPr>
              <w:autoSpaceDE w:val="0"/>
              <w:autoSpaceDN w:val="0"/>
              <w:adjustRightInd w:val="0"/>
              <w:spacing w:before="0" w:after="0" w:line="240" w:lineRule="auto"/>
              <w:rPr>
                <w:rFonts w:eastAsia="Times New Roman" w:cs="Arial"/>
              </w:rPr>
            </w:pPr>
            <w:r w:rsidRPr="003C53CD">
              <w:rPr>
                <w:rFonts w:cs="Arial"/>
              </w:rPr>
              <w:t>(Defined in DHCP 2012</w:t>
            </w:r>
            <w:r>
              <w:rPr>
                <w:rFonts w:cs="Arial"/>
              </w:rPr>
              <w:t xml:space="preserve"> R2</w:t>
            </w:r>
            <w:r w:rsidRPr="003C53CD">
              <w:rPr>
                <w:rFonts w:cs="Arial"/>
              </w:rPr>
              <w:t>)</w:t>
            </w:r>
          </w:p>
        </w:tc>
        <w:tc>
          <w:tcPr>
            <w:tcW w:w="4410" w:type="dxa"/>
          </w:tcPr>
          <w:p w14:paraId="1B7F21C0" w14:textId="0D026EA9" w:rsidR="008724F2" w:rsidRPr="003C53CD" w:rsidRDefault="008724F2" w:rsidP="008724F2">
            <w:pPr>
              <w:rPr>
                <w:rFonts w:cs="Arial"/>
              </w:rPr>
            </w:pPr>
            <w:r w:rsidRPr="003C53CD">
              <w:rPr>
                <w:rFonts w:cs="Arial"/>
              </w:rPr>
              <w:t xml:space="preserve">Collects IPV4 Scope Addresses </w:t>
            </w:r>
            <w:proofErr w:type="gramStart"/>
            <w:r w:rsidRPr="003C53CD">
              <w:rPr>
                <w:rFonts w:cs="Arial"/>
              </w:rPr>
              <w:t>In</w:t>
            </w:r>
            <w:proofErr w:type="gramEnd"/>
            <w:r w:rsidRPr="003C53CD">
              <w:rPr>
                <w:rFonts w:cs="Arial"/>
              </w:rPr>
              <w:t xml:space="preserve"> Use</w:t>
            </w:r>
          </w:p>
        </w:tc>
      </w:tr>
      <w:tr w:rsidR="008724F2" w:rsidRPr="003C53CD" w14:paraId="7A180F31" w14:textId="77777777" w:rsidTr="00542ECC">
        <w:tc>
          <w:tcPr>
            <w:tcW w:w="4406" w:type="dxa"/>
          </w:tcPr>
          <w:p w14:paraId="315BF1EF" w14:textId="21141DEE" w:rsidR="008724F2" w:rsidRDefault="008724F2" w:rsidP="008724F2">
            <w:pPr>
              <w:autoSpaceDE w:val="0"/>
              <w:autoSpaceDN w:val="0"/>
              <w:adjustRightInd w:val="0"/>
              <w:spacing w:before="0" w:after="0" w:line="240" w:lineRule="auto"/>
              <w:rPr>
                <w:rFonts w:eastAsia="Times New Roman" w:cs="Arial"/>
              </w:rPr>
            </w:pPr>
            <w:proofErr w:type="gramStart"/>
            <w:r w:rsidRPr="003C53CD">
              <w:rPr>
                <w:rFonts w:eastAsia="Times New Roman" w:cs="Arial"/>
              </w:rPr>
              <w:t>Microsoft.Windows.DHCPServer</w:t>
            </w:r>
            <w:proofErr w:type="gramEnd"/>
            <w:r w:rsidRPr="003C53CD">
              <w:rPr>
                <w:rFonts w:eastAsia="Times New Roman" w:cs="Arial"/>
              </w:rPr>
              <w:t>.2012.</w:t>
            </w:r>
            <w:r>
              <w:rPr>
                <w:rFonts w:eastAsia="Times New Roman" w:cs="Arial"/>
              </w:rPr>
              <w:t>R2.</w:t>
            </w:r>
            <w:r w:rsidRPr="003C53CD">
              <w:rPr>
                <w:rFonts w:eastAsia="Times New Roman" w:cs="Arial"/>
              </w:rPr>
              <w:t>Scope.</w:t>
            </w:r>
          </w:p>
          <w:p w14:paraId="2F5D1B91" w14:textId="77777777" w:rsidR="008724F2" w:rsidRPr="003C53CD" w:rsidRDefault="008724F2" w:rsidP="008724F2">
            <w:pPr>
              <w:autoSpaceDE w:val="0"/>
              <w:autoSpaceDN w:val="0"/>
              <w:adjustRightInd w:val="0"/>
              <w:spacing w:before="0" w:after="0" w:line="240" w:lineRule="auto"/>
              <w:rPr>
                <w:rFonts w:eastAsia="Times New Roman" w:cs="Arial"/>
              </w:rPr>
            </w:pPr>
            <w:r w:rsidRPr="003C53CD">
              <w:rPr>
                <w:rFonts w:eastAsia="Times New Roman" w:cs="Arial"/>
              </w:rPr>
              <w:t>IPV6.CollectScopeAddressesInUse</w:t>
            </w:r>
          </w:p>
          <w:p w14:paraId="3535BF1E" w14:textId="6C6E1C42" w:rsidR="008724F2" w:rsidRPr="003C53CD" w:rsidRDefault="008724F2" w:rsidP="008724F2">
            <w:pPr>
              <w:autoSpaceDE w:val="0"/>
              <w:autoSpaceDN w:val="0"/>
              <w:adjustRightInd w:val="0"/>
              <w:spacing w:before="0" w:after="0" w:line="240" w:lineRule="auto"/>
              <w:rPr>
                <w:rFonts w:eastAsia="Times New Roman" w:cs="Arial"/>
              </w:rPr>
            </w:pPr>
            <w:r w:rsidRPr="003C53CD">
              <w:rPr>
                <w:rFonts w:cs="Arial"/>
              </w:rPr>
              <w:t>(Defined in DHCP 2012</w:t>
            </w:r>
            <w:r>
              <w:rPr>
                <w:rFonts w:cs="Arial"/>
              </w:rPr>
              <w:t xml:space="preserve"> R2</w:t>
            </w:r>
            <w:r w:rsidRPr="003C53CD">
              <w:rPr>
                <w:rFonts w:cs="Arial"/>
              </w:rPr>
              <w:t>)</w:t>
            </w:r>
          </w:p>
        </w:tc>
        <w:tc>
          <w:tcPr>
            <w:tcW w:w="4410" w:type="dxa"/>
          </w:tcPr>
          <w:p w14:paraId="69F1BE22" w14:textId="28CEA65A" w:rsidR="008724F2" w:rsidRPr="003C53CD" w:rsidRDefault="008724F2" w:rsidP="008724F2">
            <w:pPr>
              <w:rPr>
                <w:rFonts w:cs="Arial"/>
              </w:rPr>
            </w:pPr>
            <w:r w:rsidRPr="003C53CD">
              <w:rPr>
                <w:rFonts w:cs="Arial"/>
              </w:rPr>
              <w:t xml:space="preserve">Collects IPV6 Scope Addresses </w:t>
            </w:r>
            <w:proofErr w:type="gramStart"/>
            <w:r w:rsidRPr="003C53CD">
              <w:rPr>
                <w:rFonts w:cs="Arial"/>
              </w:rPr>
              <w:t>In</w:t>
            </w:r>
            <w:proofErr w:type="gramEnd"/>
            <w:r w:rsidRPr="003C53CD">
              <w:rPr>
                <w:rFonts w:cs="Arial"/>
              </w:rPr>
              <w:t xml:space="preserve"> Use</w:t>
            </w:r>
          </w:p>
        </w:tc>
      </w:tr>
      <w:tr w:rsidR="00C02700" w:rsidRPr="003C53CD" w14:paraId="0201FEEF" w14:textId="77777777" w:rsidTr="00542ECC">
        <w:tc>
          <w:tcPr>
            <w:tcW w:w="4406" w:type="dxa"/>
          </w:tcPr>
          <w:p w14:paraId="39526985" w14:textId="099CFFFC" w:rsidR="00C02700" w:rsidRPr="003C53CD" w:rsidRDefault="00C02700" w:rsidP="008724F2">
            <w:pPr>
              <w:autoSpaceDE w:val="0"/>
              <w:autoSpaceDN w:val="0"/>
              <w:adjustRightInd w:val="0"/>
              <w:spacing w:before="0" w:after="0" w:line="240" w:lineRule="auto"/>
              <w:rPr>
                <w:rFonts w:eastAsia="Times New Roman" w:cs="Arial"/>
              </w:rPr>
            </w:pPr>
            <w:proofErr w:type="gramStart"/>
            <w:r w:rsidRPr="00C02700">
              <w:rPr>
                <w:rFonts w:eastAsia="Times New Roman" w:cs="Arial"/>
              </w:rPr>
              <w:t>Microsoft.Windows.DHCPServer</w:t>
            </w:r>
            <w:proofErr w:type="gramEnd"/>
            <w:r w:rsidRPr="00C02700">
              <w:rPr>
                <w:rFonts w:eastAsia="Times New Roman" w:cs="Arial"/>
              </w:rPr>
              <w:t>.2012.R2.SuperScope.IPV4.CollectFreeAddresses</w:t>
            </w:r>
          </w:p>
        </w:tc>
        <w:tc>
          <w:tcPr>
            <w:tcW w:w="4410" w:type="dxa"/>
          </w:tcPr>
          <w:p w14:paraId="29A6E092" w14:textId="296F2A8E" w:rsidR="00C02700" w:rsidRPr="003C53CD" w:rsidRDefault="00210496" w:rsidP="00210496">
            <w:pPr>
              <w:rPr>
                <w:rFonts w:cs="Arial"/>
              </w:rPr>
            </w:pPr>
            <w:r>
              <w:rPr>
                <w:rFonts w:cs="Arial"/>
              </w:rPr>
              <w:t xml:space="preserve">Collect IPV4 Free Super Scope Addresses </w:t>
            </w:r>
          </w:p>
        </w:tc>
      </w:tr>
      <w:tr w:rsidR="00C02700" w:rsidRPr="003C53CD" w14:paraId="6C6B93A2" w14:textId="77777777" w:rsidTr="00542ECC">
        <w:tc>
          <w:tcPr>
            <w:tcW w:w="4406" w:type="dxa"/>
          </w:tcPr>
          <w:p w14:paraId="6A79C55D" w14:textId="1807B566" w:rsidR="00C02700" w:rsidRPr="003C53CD" w:rsidRDefault="00C02700" w:rsidP="008724F2">
            <w:pPr>
              <w:autoSpaceDE w:val="0"/>
              <w:autoSpaceDN w:val="0"/>
              <w:adjustRightInd w:val="0"/>
              <w:spacing w:before="0" w:after="0" w:line="240" w:lineRule="auto"/>
              <w:rPr>
                <w:rFonts w:eastAsia="Times New Roman" w:cs="Arial"/>
              </w:rPr>
            </w:pPr>
            <w:proofErr w:type="gramStart"/>
            <w:r w:rsidRPr="00C02700">
              <w:rPr>
                <w:rFonts w:eastAsia="Times New Roman" w:cs="Arial"/>
              </w:rPr>
              <w:t>Microsoft.Windows.DHCPServer</w:t>
            </w:r>
            <w:proofErr w:type="gramEnd"/>
            <w:r w:rsidRPr="00C02700">
              <w:rPr>
                <w:rFonts w:eastAsia="Times New Roman" w:cs="Arial"/>
              </w:rPr>
              <w:t>.2012.R2.SuperScope.IPV4.CollectAddressesInUse</w:t>
            </w:r>
          </w:p>
        </w:tc>
        <w:tc>
          <w:tcPr>
            <w:tcW w:w="4410" w:type="dxa"/>
          </w:tcPr>
          <w:p w14:paraId="5C95730D" w14:textId="28C04455" w:rsidR="00C02700" w:rsidRPr="003C53CD" w:rsidRDefault="00210496" w:rsidP="008724F2">
            <w:pPr>
              <w:rPr>
                <w:rFonts w:cs="Arial"/>
              </w:rPr>
            </w:pPr>
            <w:r>
              <w:rPr>
                <w:rFonts w:cs="Arial"/>
              </w:rPr>
              <w:t xml:space="preserve">Collect IPV4 Super Scope Addresses </w:t>
            </w:r>
            <w:proofErr w:type="gramStart"/>
            <w:r>
              <w:rPr>
                <w:rFonts w:cs="Arial"/>
              </w:rPr>
              <w:t>In</w:t>
            </w:r>
            <w:proofErr w:type="gramEnd"/>
            <w:r>
              <w:rPr>
                <w:rFonts w:cs="Arial"/>
              </w:rPr>
              <w:t xml:space="preserve"> Use</w:t>
            </w:r>
          </w:p>
        </w:tc>
      </w:tr>
      <w:tr w:rsidR="00C02700" w:rsidRPr="003C53CD" w14:paraId="116934E5" w14:textId="77777777" w:rsidTr="00542ECC">
        <w:tc>
          <w:tcPr>
            <w:tcW w:w="4406" w:type="dxa"/>
          </w:tcPr>
          <w:p w14:paraId="3D394DF1" w14:textId="0664C8E5" w:rsidR="00C02700" w:rsidRPr="00C02700" w:rsidRDefault="00C02700" w:rsidP="008724F2">
            <w:pPr>
              <w:autoSpaceDE w:val="0"/>
              <w:autoSpaceDN w:val="0"/>
              <w:adjustRightInd w:val="0"/>
              <w:spacing w:before="0" w:after="0" w:line="240" w:lineRule="auto"/>
              <w:rPr>
                <w:rFonts w:eastAsia="Times New Roman" w:cs="Arial"/>
              </w:rPr>
            </w:pPr>
            <w:proofErr w:type="gramStart"/>
            <w:r w:rsidRPr="00C02700">
              <w:rPr>
                <w:rFonts w:eastAsia="Times New Roman" w:cs="Arial"/>
              </w:rPr>
              <w:t>Microsoft.Windows.DHCPServer</w:t>
            </w:r>
            <w:proofErr w:type="gramEnd"/>
            <w:r w:rsidRPr="00C02700">
              <w:rPr>
                <w:rFonts w:eastAsia="Times New Roman" w:cs="Arial"/>
              </w:rPr>
              <w:t>.2012.R2.Policy.FailOver.PacketDrop</w:t>
            </w:r>
          </w:p>
        </w:tc>
        <w:tc>
          <w:tcPr>
            <w:tcW w:w="4410" w:type="dxa"/>
          </w:tcPr>
          <w:p w14:paraId="5A6FE320" w14:textId="21F08A6A" w:rsidR="00C02700" w:rsidRPr="003C53CD" w:rsidRDefault="00210496" w:rsidP="008724F2">
            <w:pPr>
              <w:rPr>
                <w:rFonts w:cs="Arial"/>
              </w:rPr>
            </w:pPr>
            <w:r>
              <w:rPr>
                <w:rFonts w:cs="Arial"/>
              </w:rPr>
              <w:t xml:space="preserve">Packet dropped because of Client ID hash mismatch or standby  </w:t>
            </w:r>
          </w:p>
        </w:tc>
      </w:tr>
    </w:tbl>
    <w:p w14:paraId="651F7C21" w14:textId="77777777" w:rsidR="00A80EA4" w:rsidRDefault="00A80EA4">
      <w:pPr>
        <w:pStyle w:val="TableSpacing"/>
        <w:rPr>
          <w:rFonts w:cs="Arial"/>
          <w:sz w:val="20"/>
          <w:szCs w:val="20"/>
        </w:rPr>
      </w:pPr>
    </w:p>
    <w:tbl>
      <w:tblPr>
        <w:tblW w:w="8816"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4406"/>
        <w:gridCol w:w="4410"/>
      </w:tblGrid>
      <w:tr w:rsidR="00C02700" w:rsidRPr="00A80EA4" w14:paraId="3121CFAC" w14:textId="77777777" w:rsidTr="00B22218">
        <w:trPr>
          <w:tblHeader/>
        </w:trPr>
        <w:tc>
          <w:tcPr>
            <w:tcW w:w="440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77A61AEF" w14:textId="3BA48C8A" w:rsidR="00C02700" w:rsidRPr="00664578" w:rsidRDefault="00C02700" w:rsidP="00B22218">
            <w:pPr>
              <w:keepNext/>
              <w:rPr>
                <w:rFonts w:cs="Arial"/>
                <w:b/>
              </w:rPr>
            </w:pPr>
            <w:r>
              <w:rPr>
                <w:rStyle w:val="Bold"/>
                <w:rFonts w:cs="Arial"/>
                <w:b w:val="0"/>
                <w:szCs w:val="20"/>
              </w:rPr>
              <w:t>Tasks</w:t>
            </w:r>
          </w:p>
        </w:tc>
        <w:tc>
          <w:tcPr>
            <w:tcW w:w="4410"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3A6433BE" w14:textId="77777777" w:rsidR="00C02700" w:rsidRPr="00A80EA4" w:rsidRDefault="00C02700" w:rsidP="00B22218">
            <w:pPr>
              <w:keepNext/>
              <w:rPr>
                <w:b/>
                <w:sz w:val="18"/>
                <w:szCs w:val="18"/>
              </w:rPr>
            </w:pPr>
            <w:r w:rsidRPr="00A80EA4">
              <w:rPr>
                <w:rStyle w:val="Bold"/>
                <w:b w:val="0"/>
                <w:sz w:val="18"/>
              </w:rPr>
              <w:t>Purpose</w:t>
            </w:r>
          </w:p>
        </w:tc>
      </w:tr>
      <w:tr w:rsidR="00C02700" w14:paraId="384F8CD0" w14:textId="77777777" w:rsidTr="00B22218">
        <w:tc>
          <w:tcPr>
            <w:tcW w:w="4406" w:type="dxa"/>
          </w:tcPr>
          <w:p w14:paraId="2EBB8344" w14:textId="59B06EB7" w:rsidR="00C02700" w:rsidRPr="00664578" w:rsidRDefault="00C02700" w:rsidP="00210496">
            <w:pPr>
              <w:autoSpaceDE w:val="0"/>
              <w:autoSpaceDN w:val="0"/>
              <w:adjustRightInd w:val="0"/>
              <w:spacing w:before="0" w:after="0" w:line="240" w:lineRule="auto"/>
              <w:rPr>
                <w:rFonts w:cs="Arial"/>
              </w:rPr>
            </w:pPr>
            <w:proofErr w:type="gramStart"/>
            <w:r w:rsidRPr="00C02700">
              <w:rPr>
                <w:rFonts w:eastAsia="Times New Roman" w:cs="Arial"/>
              </w:rPr>
              <w:t>Microsoft.Windows.DHCPServer</w:t>
            </w:r>
            <w:proofErr w:type="gramEnd"/>
            <w:r w:rsidRPr="00C02700">
              <w:rPr>
                <w:rFonts w:eastAsia="Times New Roman" w:cs="Arial"/>
              </w:rPr>
              <w:t>.2012.R2.Tasks.TestIPV4Scope</w:t>
            </w:r>
          </w:p>
        </w:tc>
        <w:tc>
          <w:tcPr>
            <w:tcW w:w="4410" w:type="dxa"/>
          </w:tcPr>
          <w:p w14:paraId="6AA7896A" w14:textId="4A3C9E83" w:rsidR="00C02700" w:rsidRDefault="00210496" w:rsidP="00B22218">
            <w:r>
              <w:t>Test IPV4 Scope</w:t>
            </w:r>
          </w:p>
        </w:tc>
      </w:tr>
      <w:tr w:rsidR="00C02700" w14:paraId="3C086ED1" w14:textId="77777777" w:rsidTr="00B22218">
        <w:tc>
          <w:tcPr>
            <w:tcW w:w="4406" w:type="dxa"/>
          </w:tcPr>
          <w:p w14:paraId="653C1A06" w14:textId="45D6BA28" w:rsidR="00C02700" w:rsidRPr="00664578" w:rsidRDefault="00210496" w:rsidP="00210496">
            <w:pPr>
              <w:autoSpaceDE w:val="0"/>
              <w:autoSpaceDN w:val="0"/>
              <w:adjustRightInd w:val="0"/>
              <w:spacing w:before="0" w:after="0" w:line="240" w:lineRule="auto"/>
              <w:rPr>
                <w:rFonts w:cs="Arial"/>
              </w:rPr>
            </w:pPr>
            <w:proofErr w:type="gramStart"/>
            <w:r w:rsidRPr="00210496">
              <w:rPr>
                <w:rFonts w:eastAsia="Times New Roman" w:cs="Arial"/>
              </w:rPr>
              <w:t>Microsoft.Windows.DHCPServer</w:t>
            </w:r>
            <w:proofErr w:type="gramEnd"/>
            <w:r w:rsidRPr="00210496">
              <w:rPr>
                <w:rFonts w:eastAsia="Times New Roman" w:cs="Arial"/>
              </w:rPr>
              <w:t>.2012.R2.Tasks.TestIPV6Scope</w:t>
            </w:r>
          </w:p>
        </w:tc>
        <w:tc>
          <w:tcPr>
            <w:tcW w:w="4410" w:type="dxa"/>
          </w:tcPr>
          <w:p w14:paraId="4DBF395C" w14:textId="1299E75A" w:rsidR="00C02700" w:rsidRDefault="00210496" w:rsidP="00B22218">
            <w:r>
              <w:t>Test IPV6 Scope</w:t>
            </w:r>
          </w:p>
        </w:tc>
      </w:tr>
    </w:tbl>
    <w:p w14:paraId="651F7C22" w14:textId="77777777" w:rsidR="00A80EA4" w:rsidRDefault="00A80EA4">
      <w:pPr>
        <w:pStyle w:val="TableSpacing"/>
      </w:pPr>
    </w:p>
    <w:tbl>
      <w:tblPr>
        <w:tblW w:w="8816"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4406"/>
        <w:gridCol w:w="4410"/>
      </w:tblGrid>
      <w:tr w:rsidR="00252414" w14:paraId="651F7C25" w14:textId="77777777" w:rsidTr="00542ECC">
        <w:trPr>
          <w:tblHeader/>
        </w:trPr>
        <w:tc>
          <w:tcPr>
            <w:tcW w:w="440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51F7C23" w14:textId="77777777" w:rsidR="00252414" w:rsidRPr="00664578" w:rsidRDefault="00252414" w:rsidP="00A80EA4">
            <w:pPr>
              <w:keepNext/>
              <w:rPr>
                <w:rFonts w:cs="Arial"/>
                <w:b/>
              </w:rPr>
            </w:pPr>
            <w:r w:rsidRPr="00664578">
              <w:rPr>
                <w:rStyle w:val="Bold"/>
                <w:rFonts w:cs="Arial"/>
                <w:b w:val="0"/>
                <w:szCs w:val="20"/>
              </w:rPr>
              <w:t>VIEWS</w:t>
            </w:r>
          </w:p>
        </w:tc>
        <w:tc>
          <w:tcPr>
            <w:tcW w:w="4410"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51F7C24" w14:textId="77777777" w:rsidR="00252414" w:rsidRPr="00A80EA4" w:rsidRDefault="00252414" w:rsidP="00A80EA4">
            <w:pPr>
              <w:keepNext/>
              <w:rPr>
                <w:b/>
                <w:sz w:val="18"/>
                <w:szCs w:val="18"/>
              </w:rPr>
            </w:pPr>
            <w:r w:rsidRPr="00A80EA4">
              <w:rPr>
                <w:rStyle w:val="Bold"/>
                <w:b w:val="0"/>
                <w:sz w:val="18"/>
              </w:rPr>
              <w:t>Purpose</w:t>
            </w:r>
          </w:p>
        </w:tc>
      </w:tr>
      <w:tr w:rsidR="00252414" w14:paraId="651F7C2B" w14:textId="77777777" w:rsidTr="00542ECC">
        <w:tc>
          <w:tcPr>
            <w:tcW w:w="4406" w:type="dxa"/>
          </w:tcPr>
          <w:p w14:paraId="6CB07E42" w14:textId="77777777" w:rsidR="00664578" w:rsidRDefault="009E745C" w:rsidP="00AB5E24">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.2012.View.</w:t>
            </w:r>
          </w:p>
          <w:p w14:paraId="651F7C29" w14:textId="49E8A648" w:rsidR="00252414" w:rsidRPr="00664578" w:rsidRDefault="009E745C" w:rsidP="00AB5E24">
            <w:pPr>
              <w:autoSpaceDE w:val="0"/>
              <w:autoSpaceDN w:val="0"/>
              <w:adjustRightInd w:val="0"/>
              <w:spacing w:before="0" w:after="0" w:line="240" w:lineRule="auto"/>
              <w:rPr>
                <w:rFonts w:cs="Arial"/>
              </w:rPr>
            </w:pPr>
            <w:proofErr w:type="spellStart"/>
            <w:r w:rsidRPr="00664578">
              <w:rPr>
                <w:rFonts w:eastAsia="Times New Roman" w:cs="Arial"/>
              </w:rPr>
              <w:t>Alert.AllActiveAlerts</w:t>
            </w:r>
            <w:proofErr w:type="spellEnd"/>
          </w:p>
        </w:tc>
        <w:tc>
          <w:tcPr>
            <w:tcW w:w="4410" w:type="dxa"/>
          </w:tcPr>
          <w:p w14:paraId="651F7C2A" w14:textId="72799FFE" w:rsidR="00252414" w:rsidRDefault="00252414" w:rsidP="00AB5E24">
            <w:r>
              <w:t>To view all the active alerts of Windows Server 20</w:t>
            </w:r>
            <w:r w:rsidR="00AB5E24">
              <w:t>12</w:t>
            </w:r>
            <w:r>
              <w:t xml:space="preserve"> DHCP server</w:t>
            </w:r>
          </w:p>
        </w:tc>
      </w:tr>
      <w:tr w:rsidR="00252414" w14:paraId="651F7C2E" w14:textId="77777777" w:rsidTr="00542ECC">
        <w:tc>
          <w:tcPr>
            <w:tcW w:w="4406" w:type="dxa"/>
          </w:tcPr>
          <w:p w14:paraId="7D3FFF2E" w14:textId="77777777" w:rsidR="00664578" w:rsidRDefault="00AB5E24" w:rsidP="00AB5E24">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.2012.View.</w:t>
            </w:r>
          </w:p>
          <w:p w14:paraId="651F7C2C" w14:textId="1B2D7E8D" w:rsidR="00252414" w:rsidRPr="00664578" w:rsidRDefault="00AB5E24" w:rsidP="00AB5E24">
            <w:pPr>
              <w:autoSpaceDE w:val="0"/>
              <w:autoSpaceDN w:val="0"/>
              <w:adjustRightInd w:val="0"/>
              <w:spacing w:before="0" w:after="0" w:line="240" w:lineRule="auto"/>
              <w:rPr>
                <w:rFonts w:cs="Arial"/>
              </w:rPr>
            </w:pPr>
            <w:proofErr w:type="spellStart"/>
            <w:r w:rsidRPr="00664578">
              <w:rPr>
                <w:rFonts w:eastAsia="Times New Roman" w:cs="Arial"/>
              </w:rPr>
              <w:t>Event.AllEvents</w:t>
            </w:r>
            <w:proofErr w:type="spellEnd"/>
          </w:p>
        </w:tc>
        <w:tc>
          <w:tcPr>
            <w:tcW w:w="4410" w:type="dxa"/>
          </w:tcPr>
          <w:p w14:paraId="651F7C2D" w14:textId="0EE2C67B" w:rsidR="00252414" w:rsidRDefault="00252414" w:rsidP="00AB5E24">
            <w:r>
              <w:t>To view all the events of Windows Server 20</w:t>
            </w:r>
            <w:r w:rsidR="00AB5E24">
              <w:t>12</w:t>
            </w:r>
            <w:r>
              <w:t xml:space="preserve"> DHCP server</w:t>
            </w:r>
          </w:p>
        </w:tc>
      </w:tr>
      <w:tr w:rsidR="00252414" w14:paraId="651F7C31" w14:textId="77777777" w:rsidTr="00542ECC">
        <w:tc>
          <w:tcPr>
            <w:tcW w:w="4406" w:type="dxa"/>
          </w:tcPr>
          <w:p w14:paraId="3B5C9DFF" w14:textId="77777777" w:rsidR="00664578" w:rsidRDefault="00AB5E24" w:rsidP="00AB5E24">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.2012.View.</w:t>
            </w:r>
          </w:p>
          <w:p w14:paraId="651F7C2F" w14:textId="6B261102" w:rsidR="00252414" w:rsidRPr="00664578" w:rsidRDefault="00AB5E24" w:rsidP="00AB5E24">
            <w:pPr>
              <w:autoSpaceDE w:val="0"/>
              <w:autoSpaceDN w:val="0"/>
              <w:adjustRightInd w:val="0"/>
              <w:spacing w:before="0" w:after="0" w:line="240" w:lineRule="auto"/>
              <w:rPr>
                <w:rFonts w:eastAsia="Times New Roman" w:cs="Arial"/>
              </w:rPr>
            </w:pPr>
            <w:proofErr w:type="spellStart"/>
            <w:r w:rsidRPr="00664578">
              <w:rPr>
                <w:rFonts w:eastAsia="Times New Roman" w:cs="Arial"/>
              </w:rPr>
              <w:t>State.ServerHealth</w:t>
            </w:r>
            <w:proofErr w:type="spellEnd"/>
          </w:p>
        </w:tc>
        <w:tc>
          <w:tcPr>
            <w:tcW w:w="4410" w:type="dxa"/>
          </w:tcPr>
          <w:p w14:paraId="651F7C30" w14:textId="479A43B2" w:rsidR="00252414" w:rsidRDefault="00252414" w:rsidP="00AB5E24">
            <w:r>
              <w:t>To view the health state of the Windows Server 20</w:t>
            </w:r>
            <w:r w:rsidR="00AB5E24">
              <w:t>12</w:t>
            </w:r>
            <w:r>
              <w:t xml:space="preserve"> DHCP server</w:t>
            </w:r>
          </w:p>
        </w:tc>
      </w:tr>
      <w:tr w:rsidR="00252414" w14:paraId="651F7C34" w14:textId="77777777" w:rsidTr="00542ECC">
        <w:tc>
          <w:tcPr>
            <w:tcW w:w="4406" w:type="dxa"/>
          </w:tcPr>
          <w:p w14:paraId="2E675D9B" w14:textId="77777777" w:rsidR="00664578" w:rsidRDefault="00AB5E24" w:rsidP="00AB5E24">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.2012.View.</w:t>
            </w:r>
          </w:p>
          <w:p w14:paraId="651F7C32" w14:textId="4E7EE218" w:rsidR="00252414" w:rsidRPr="00664578" w:rsidRDefault="00AB5E24" w:rsidP="00AB5E24">
            <w:pPr>
              <w:autoSpaceDE w:val="0"/>
              <w:autoSpaceDN w:val="0"/>
              <w:adjustRightInd w:val="0"/>
              <w:spacing w:before="0" w:after="0" w:line="240" w:lineRule="auto"/>
              <w:rPr>
                <w:rFonts w:cs="Arial"/>
              </w:rPr>
            </w:pPr>
            <w:proofErr w:type="spellStart"/>
            <w:r w:rsidRPr="00664578">
              <w:rPr>
                <w:rFonts w:eastAsia="Times New Roman" w:cs="Arial"/>
              </w:rPr>
              <w:t>Performance.AllPerformanceCounters</w:t>
            </w:r>
            <w:proofErr w:type="spellEnd"/>
          </w:p>
        </w:tc>
        <w:tc>
          <w:tcPr>
            <w:tcW w:w="4410" w:type="dxa"/>
          </w:tcPr>
          <w:p w14:paraId="651F7C33" w14:textId="32637582" w:rsidR="00252414" w:rsidRDefault="00252414" w:rsidP="00AB5E24">
            <w:r>
              <w:t xml:space="preserve">To view all the performance counters of the Windows Server </w:t>
            </w:r>
            <w:r w:rsidR="00AB5E24">
              <w:t>2012</w:t>
            </w:r>
            <w:r>
              <w:t xml:space="preserve"> DHCP server</w:t>
            </w:r>
          </w:p>
        </w:tc>
      </w:tr>
      <w:tr w:rsidR="00252414" w14:paraId="651F7C37" w14:textId="77777777" w:rsidTr="00542ECC">
        <w:tc>
          <w:tcPr>
            <w:tcW w:w="4406" w:type="dxa"/>
          </w:tcPr>
          <w:p w14:paraId="74B483F0" w14:textId="77777777" w:rsidR="00664578" w:rsidRDefault="00AB5E24" w:rsidP="00AB5E24">
            <w:pPr>
              <w:autoSpaceDE w:val="0"/>
              <w:autoSpaceDN w:val="0"/>
              <w:adjustRightInd w:val="0"/>
              <w:spacing w:before="0" w:after="0" w:line="240" w:lineRule="auto"/>
              <w:rPr>
                <w:rFonts w:eastAsia="Times New Roman" w:cs="Arial"/>
              </w:rPr>
            </w:pPr>
            <w:proofErr w:type="gramStart"/>
            <w:r w:rsidRPr="00664578">
              <w:rPr>
                <w:rFonts w:eastAsia="Times New Roman" w:cs="Arial"/>
              </w:rPr>
              <w:lastRenderedPageBreak/>
              <w:t>Microsoft.Windows.DHCPServer</w:t>
            </w:r>
            <w:proofErr w:type="gramEnd"/>
            <w:r w:rsidRPr="00664578">
              <w:rPr>
                <w:rFonts w:eastAsia="Times New Roman" w:cs="Arial"/>
              </w:rPr>
              <w:t>.2012.View.</w:t>
            </w:r>
          </w:p>
          <w:p w14:paraId="651F7C35" w14:textId="4C368A7E" w:rsidR="00252414" w:rsidRPr="00664578" w:rsidRDefault="00AB5E24" w:rsidP="00AB5E24">
            <w:pPr>
              <w:autoSpaceDE w:val="0"/>
              <w:autoSpaceDN w:val="0"/>
              <w:adjustRightInd w:val="0"/>
              <w:spacing w:before="0" w:after="0" w:line="240" w:lineRule="auto"/>
              <w:rPr>
                <w:rFonts w:cs="Arial"/>
              </w:rPr>
            </w:pPr>
            <w:proofErr w:type="spellStart"/>
            <w:r w:rsidRPr="00664578">
              <w:rPr>
                <w:rFonts w:eastAsia="Times New Roman" w:cs="Arial"/>
              </w:rPr>
              <w:t>Performance.ActiveQueueLength</w:t>
            </w:r>
            <w:proofErr w:type="spellEnd"/>
          </w:p>
        </w:tc>
        <w:tc>
          <w:tcPr>
            <w:tcW w:w="4410" w:type="dxa"/>
          </w:tcPr>
          <w:p w14:paraId="651F7C36" w14:textId="62FF7AB6" w:rsidR="00252414" w:rsidRDefault="00252414" w:rsidP="00AB5E24">
            <w:r>
              <w:t>To view all the IPv4 active queue length performance counters of the Windows Server 20</w:t>
            </w:r>
            <w:r w:rsidR="00AB5E24">
              <w:t>12</w:t>
            </w:r>
            <w:r>
              <w:t xml:space="preserve"> DHCP server </w:t>
            </w:r>
          </w:p>
        </w:tc>
      </w:tr>
      <w:tr w:rsidR="00252414" w14:paraId="651F7C3A" w14:textId="77777777" w:rsidTr="00542ECC">
        <w:tc>
          <w:tcPr>
            <w:tcW w:w="4406" w:type="dxa"/>
          </w:tcPr>
          <w:p w14:paraId="636BEACC" w14:textId="77777777" w:rsidR="00664578" w:rsidRDefault="00AB5E24" w:rsidP="00AB5E24">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.2012.View.</w:t>
            </w:r>
          </w:p>
          <w:p w14:paraId="4D1FCA13" w14:textId="3E1B8AF2" w:rsidR="00AB5E24" w:rsidRPr="00664578" w:rsidRDefault="00AB5E24" w:rsidP="00AB5E24">
            <w:pPr>
              <w:autoSpaceDE w:val="0"/>
              <w:autoSpaceDN w:val="0"/>
              <w:adjustRightInd w:val="0"/>
              <w:spacing w:before="0" w:after="0" w:line="240" w:lineRule="auto"/>
              <w:rPr>
                <w:rFonts w:eastAsia="Times New Roman" w:cs="Arial"/>
              </w:rPr>
            </w:pPr>
            <w:proofErr w:type="spellStart"/>
            <w:r w:rsidRPr="00664578">
              <w:rPr>
                <w:rFonts w:eastAsia="Times New Roman" w:cs="Arial"/>
              </w:rPr>
              <w:t>Performance.ConflictCheckQueueLength</w:t>
            </w:r>
            <w:proofErr w:type="spellEnd"/>
          </w:p>
          <w:p w14:paraId="651F7C38" w14:textId="4BA5AE90" w:rsidR="00252414" w:rsidRPr="00664578" w:rsidRDefault="00252414">
            <w:pPr>
              <w:rPr>
                <w:rFonts w:cs="Arial"/>
              </w:rPr>
            </w:pPr>
          </w:p>
        </w:tc>
        <w:tc>
          <w:tcPr>
            <w:tcW w:w="4410" w:type="dxa"/>
          </w:tcPr>
          <w:p w14:paraId="651F7C39" w14:textId="07536D9C" w:rsidR="00252414" w:rsidRDefault="00252414" w:rsidP="00AB5E24">
            <w:r>
              <w:t xml:space="preserve">To view all the IPv4 conflict </w:t>
            </w:r>
            <w:proofErr w:type="gramStart"/>
            <w:r>
              <w:t>check  queue</w:t>
            </w:r>
            <w:proofErr w:type="gramEnd"/>
            <w:r>
              <w:t xml:space="preserve"> length performance counters of the Windows Server 20</w:t>
            </w:r>
            <w:r w:rsidR="00AB5E24">
              <w:t>12</w:t>
            </w:r>
            <w:r>
              <w:t xml:space="preserve"> DHCP server</w:t>
            </w:r>
          </w:p>
        </w:tc>
      </w:tr>
      <w:tr w:rsidR="00252414" w14:paraId="651F7C3D" w14:textId="77777777" w:rsidTr="00542ECC">
        <w:tc>
          <w:tcPr>
            <w:tcW w:w="4406" w:type="dxa"/>
          </w:tcPr>
          <w:p w14:paraId="41AE42E6" w14:textId="77777777" w:rsidR="00664578" w:rsidRDefault="00AB5E24" w:rsidP="00AB5E24">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.2012.View.</w:t>
            </w:r>
          </w:p>
          <w:p w14:paraId="01B2F5FD" w14:textId="55495B5A" w:rsidR="00AB5E24" w:rsidRPr="00664578" w:rsidRDefault="00AB5E24" w:rsidP="00AB5E24">
            <w:pPr>
              <w:autoSpaceDE w:val="0"/>
              <w:autoSpaceDN w:val="0"/>
              <w:adjustRightInd w:val="0"/>
              <w:spacing w:before="0" w:after="0" w:line="240" w:lineRule="auto"/>
              <w:rPr>
                <w:rFonts w:eastAsia="Times New Roman" w:cs="Arial"/>
              </w:rPr>
            </w:pPr>
            <w:proofErr w:type="spellStart"/>
            <w:r w:rsidRPr="00664578">
              <w:rPr>
                <w:rFonts w:eastAsia="Times New Roman" w:cs="Arial"/>
              </w:rPr>
              <w:t>Performance.AverageMillisecondsPerPacket</w:t>
            </w:r>
            <w:proofErr w:type="spellEnd"/>
          </w:p>
          <w:p w14:paraId="651F7C3B" w14:textId="7E9ACB67" w:rsidR="00252414" w:rsidRPr="00664578" w:rsidRDefault="00252414">
            <w:pPr>
              <w:rPr>
                <w:rFonts w:cs="Arial"/>
              </w:rPr>
            </w:pPr>
          </w:p>
        </w:tc>
        <w:tc>
          <w:tcPr>
            <w:tcW w:w="4410" w:type="dxa"/>
          </w:tcPr>
          <w:p w14:paraId="651F7C3C" w14:textId="1D1F4953" w:rsidR="00252414" w:rsidRDefault="00252414" w:rsidP="00AB5E24">
            <w:r>
              <w:t xml:space="preserve">To view all the IPv4 average milliseconds per packet performance counters of the Windows Server </w:t>
            </w:r>
            <w:r w:rsidR="00AB5E24">
              <w:t>2012</w:t>
            </w:r>
            <w:r>
              <w:t xml:space="preserve"> DHCP server</w:t>
            </w:r>
          </w:p>
        </w:tc>
      </w:tr>
      <w:tr w:rsidR="00252414" w14:paraId="651F7C40" w14:textId="77777777" w:rsidTr="00542ECC">
        <w:tc>
          <w:tcPr>
            <w:tcW w:w="4406" w:type="dxa"/>
          </w:tcPr>
          <w:p w14:paraId="7A4277D0" w14:textId="77777777" w:rsidR="00664578" w:rsidRDefault="00AB5E24" w:rsidP="00AB5E24">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.2012.View.</w:t>
            </w:r>
          </w:p>
          <w:p w14:paraId="6959841C" w14:textId="62FB6AE2" w:rsidR="00AB5E24" w:rsidRPr="00664578" w:rsidRDefault="00AB5E24" w:rsidP="00AB5E24">
            <w:pPr>
              <w:autoSpaceDE w:val="0"/>
              <w:autoSpaceDN w:val="0"/>
              <w:adjustRightInd w:val="0"/>
              <w:spacing w:before="0" w:after="0" w:line="240" w:lineRule="auto"/>
              <w:rPr>
                <w:rFonts w:eastAsia="Times New Roman" w:cs="Arial"/>
              </w:rPr>
            </w:pPr>
            <w:proofErr w:type="spellStart"/>
            <w:r w:rsidRPr="00664578">
              <w:rPr>
                <w:rFonts w:eastAsia="Times New Roman" w:cs="Arial"/>
              </w:rPr>
              <w:t>Performance.DeclinesPerSecond</w:t>
            </w:r>
            <w:proofErr w:type="spellEnd"/>
          </w:p>
          <w:p w14:paraId="651F7C3E" w14:textId="544CB67D" w:rsidR="00252414" w:rsidRPr="00664578" w:rsidRDefault="00252414">
            <w:pPr>
              <w:rPr>
                <w:rFonts w:cs="Arial"/>
              </w:rPr>
            </w:pPr>
          </w:p>
        </w:tc>
        <w:tc>
          <w:tcPr>
            <w:tcW w:w="4410" w:type="dxa"/>
          </w:tcPr>
          <w:p w14:paraId="651F7C3F" w14:textId="18555F1E" w:rsidR="00252414" w:rsidRDefault="00252414" w:rsidP="00AB5E24">
            <w:r>
              <w:t>To view all the IPv4 declines per second performance counters of the Windows Server 20</w:t>
            </w:r>
            <w:r w:rsidR="00AB5E24">
              <w:t>12</w:t>
            </w:r>
            <w:r>
              <w:t xml:space="preserve"> DHCP server</w:t>
            </w:r>
          </w:p>
        </w:tc>
      </w:tr>
      <w:tr w:rsidR="00252414" w14:paraId="651F7C43" w14:textId="77777777" w:rsidTr="00542ECC">
        <w:tc>
          <w:tcPr>
            <w:tcW w:w="4406" w:type="dxa"/>
          </w:tcPr>
          <w:p w14:paraId="624057E9" w14:textId="77777777" w:rsidR="00664578" w:rsidRDefault="00AB5E24" w:rsidP="00AB5E24">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.2012.View.</w:t>
            </w:r>
          </w:p>
          <w:p w14:paraId="651F7C41" w14:textId="5979707E" w:rsidR="00252414" w:rsidRPr="00664578" w:rsidRDefault="00AB5E24" w:rsidP="00AB5E24">
            <w:pPr>
              <w:autoSpaceDE w:val="0"/>
              <w:autoSpaceDN w:val="0"/>
              <w:adjustRightInd w:val="0"/>
              <w:spacing w:before="0" w:after="0" w:line="240" w:lineRule="auto"/>
              <w:rPr>
                <w:rFonts w:cs="Arial"/>
              </w:rPr>
            </w:pPr>
            <w:proofErr w:type="spellStart"/>
            <w:r w:rsidRPr="00664578">
              <w:rPr>
                <w:rFonts w:eastAsia="Times New Roman" w:cs="Arial"/>
              </w:rPr>
              <w:t>Performance.DiscoversPerSecond</w:t>
            </w:r>
            <w:proofErr w:type="spellEnd"/>
          </w:p>
        </w:tc>
        <w:tc>
          <w:tcPr>
            <w:tcW w:w="4410" w:type="dxa"/>
          </w:tcPr>
          <w:p w14:paraId="651F7C42" w14:textId="49AB89EB" w:rsidR="00252414" w:rsidRDefault="00252414" w:rsidP="00AB5E24">
            <w:r>
              <w:t>To view all the IPv4 discovers per second performance counters of the Windows Server 20</w:t>
            </w:r>
            <w:r w:rsidR="00AB5E24">
              <w:t>12</w:t>
            </w:r>
            <w:r>
              <w:t xml:space="preserve"> DHCP server</w:t>
            </w:r>
          </w:p>
        </w:tc>
      </w:tr>
      <w:tr w:rsidR="00252414" w14:paraId="651F7C46" w14:textId="77777777" w:rsidTr="00542ECC">
        <w:tc>
          <w:tcPr>
            <w:tcW w:w="4406" w:type="dxa"/>
          </w:tcPr>
          <w:p w14:paraId="22DD6C5D" w14:textId="77777777" w:rsidR="00664578" w:rsidRDefault="00AB5E24" w:rsidP="00AB5E24">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.2012.View.</w:t>
            </w:r>
          </w:p>
          <w:p w14:paraId="6FD3E821" w14:textId="2392F66A" w:rsidR="00AB5E24" w:rsidRPr="00664578" w:rsidRDefault="00AB5E24" w:rsidP="00AB5E24">
            <w:pPr>
              <w:autoSpaceDE w:val="0"/>
              <w:autoSpaceDN w:val="0"/>
              <w:adjustRightInd w:val="0"/>
              <w:spacing w:before="0" w:after="0" w:line="240" w:lineRule="auto"/>
              <w:rPr>
                <w:rFonts w:eastAsia="Times New Roman" w:cs="Arial"/>
              </w:rPr>
            </w:pPr>
            <w:proofErr w:type="spellStart"/>
            <w:r w:rsidRPr="00664578">
              <w:rPr>
                <w:rFonts w:eastAsia="Times New Roman" w:cs="Arial"/>
              </w:rPr>
              <w:t>Performance.NACKsPerSecond</w:t>
            </w:r>
            <w:proofErr w:type="spellEnd"/>
          </w:p>
          <w:p w14:paraId="651F7C44" w14:textId="50634D1C" w:rsidR="00252414" w:rsidRPr="00664578" w:rsidRDefault="00252414">
            <w:pPr>
              <w:rPr>
                <w:rFonts w:cs="Arial"/>
              </w:rPr>
            </w:pPr>
          </w:p>
        </w:tc>
        <w:tc>
          <w:tcPr>
            <w:tcW w:w="4410" w:type="dxa"/>
          </w:tcPr>
          <w:p w14:paraId="651F7C45" w14:textId="1E0B848B" w:rsidR="00252414" w:rsidRDefault="00252414" w:rsidP="00AB5E24">
            <w:r>
              <w:t>To view all the IPv4 NACKs per second performance counters of the Windows Server 20</w:t>
            </w:r>
            <w:r w:rsidR="00AB5E24">
              <w:t>12</w:t>
            </w:r>
            <w:r>
              <w:t xml:space="preserve"> DHCP server</w:t>
            </w:r>
          </w:p>
        </w:tc>
      </w:tr>
      <w:tr w:rsidR="00252414" w14:paraId="651F7C49" w14:textId="77777777" w:rsidTr="00542ECC">
        <w:tc>
          <w:tcPr>
            <w:tcW w:w="4406" w:type="dxa"/>
          </w:tcPr>
          <w:p w14:paraId="5804170D" w14:textId="77777777" w:rsidR="00664578" w:rsidRDefault="00AB5E24" w:rsidP="00AB5E24">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.2012.View.</w:t>
            </w:r>
          </w:p>
          <w:p w14:paraId="232CE7EC" w14:textId="2FF51FB2" w:rsidR="00AB5E24" w:rsidRPr="00664578" w:rsidRDefault="00AB5E24" w:rsidP="00AB5E24">
            <w:pPr>
              <w:autoSpaceDE w:val="0"/>
              <w:autoSpaceDN w:val="0"/>
              <w:adjustRightInd w:val="0"/>
              <w:spacing w:before="0" w:after="0" w:line="240" w:lineRule="auto"/>
              <w:rPr>
                <w:rFonts w:eastAsia="Times New Roman" w:cs="Arial"/>
              </w:rPr>
            </w:pPr>
            <w:proofErr w:type="spellStart"/>
            <w:r w:rsidRPr="00664578">
              <w:rPr>
                <w:rFonts w:eastAsia="Times New Roman" w:cs="Arial"/>
              </w:rPr>
              <w:t>DatabaseEvents</w:t>
            </w:r>
            <w:proofErr w:type="spellEnd"/>
          </w:p>
          <w:p w14:paraId="651F7C47" w14:textId="3AE88916" w:rsidR="00252414" w:rsidRPr="00664578" w:rsidRDefault="00252414">
            <w:pPr>
              <w:rPr>
                <w:rFonts w:cs="Arial"/>
              </w:rPr>
            </w:pPr>
          </w:p>
        </w:tc>
        <w:tc>
          <w:tcPr>
            <w:tcW w:w="4410" w:type="dxa"/>
          </w:tcPr>
          <w:p w14:paraId="651F7C48" w14:textId="4EEF1973" w:rsidR="00252414" w:rsidRDefault="00AB5E24">
            <w:r>
              <w:t>To view all the Database events of Windows Server 2012 DHCP server</w:t>
            </w:r>
          </w:p>
        </w:tc>
      </w:tr>
      <w:tr w:rsidR="00252414" w14:paraId="651F7C4C" w14:textId="77777777" w:rsidTr="00542ECC">
        <w:tc>
          <w:tcPr>
            <w:tcW w:w="4406" w:type="dxa"/>
          </w:tcPr>
          <w:p w14:paraId="69CDBE90" w14:textId="77777777" w:rsidR="00664578" w:rsidRDefault="00AB5E24" w:rsidP="00AB5E24">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.2012.View.</w:t>
            </w:r>
          </w:p>
          <w:p w14:paraId="154A0B4A" w14:textId="15147E6B" w:rsidR="00AB5E24" w:rsidRPr="00664578" w:rsidRDefault="00AB5E24" w:rsidP="00AB5E24">
            <w:pPr>
              <w:autoSpaceDE w:val="0"/>
              <w:autoSpaceDN w:val="0"/>
              <w:adjustRightInd w:val="0"/>
              <w:spacing w:before="0" w:after="0" w:line="240" w:lineRule="auto"/>
              <w:rPr>
                <w:rFonts w:eastAsia="Times New Roman" w:cs="Arial"/>
              </w:rPr>
            </w:pPr>
            <w:proofErr w:type="spellStart"/>
            <w:r w:rsidRPr="00664578">
              <w:rPr>
                <w:rFonts w:eastAsia="Times New Roman" w:cs="Arial"/>
              </w:rPr>
              <w:t>Event.AllScriptTraceEvents</w:t>
            </w:r>
            <w:proofErr w:type="spellEnd"/>
          </w:p>
          <w:p w14:paraId="651F7C4A" w14:textId="23B6A384" w:rsidR="00252414" w:rsidRPr="00664578" w:rsidRDefault="00252414">
            <w:pPr>
              <w:rPr>
                <w:rFonts w:cs="Arial"/>
              </w:rPr>
            </w:pPr>
          </w:p>
        </w:tc>
        <w:tc>
          <w:tcPr>
            <w:tcW w:w="4410" w:type="dxa"/>
          </w:tcPr>
          <w:p w14:paraId="651F7C4B" w14:textId="2424904F" w:rsidR="00252414" w:rsidRDefault="00AB5E24" w:rsidP="00664578">
            <w:r>
              <w:t>To view all the script trace events of Windows Server 2012 DHCP server</w:t>
            </w:r>
          </w:p>
        </w:tc>
      </w:tr>
      <w:tr w:rsidR="00252414" w14:paraId="651F7C4F" w14:textId="77777777" w:rsidTr="00542ECC">
        <w:tc>
          <w:tcPr>
            <w:tcW w:w="4406" w:type="dxa"/>
          </w:tcPr>
          <w:p w14:paraId="4E429C1F" w14:textId="77777777" w:rsidR="00664578" w:rsidRDefault="00AB5E24" w:rsidP="00AB5E24">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.2012.View.</w:t>
            </w:r>
          </w:p>
          <w:p w14:paraId="3346355D" w14:textId="6C6C3583" w:rsidR="00AB5E24" w:rsidRPr="00664578" w:rsidRDefault="00AB5E24" w:rsidP="00AB5E24">
            <w:pPr>
              <w:autoSpaceDE w:val="0"/>
              <w:autoSpaceDN w:val="0"/>
              <w:adjustRightInd w:val="0"/>
              <w:spacing w:before="0" w:after="0" w:line="240" w:lineRule="auto"/>
              <w:rPr>
                <w:rFonts w:eastAsia="Times New Roman" w:cs="Arial"/>
              </w:rPr>
            </w:pPr>
            <w:r w:rsidRPr="00664578">
              <w:rPr>
                <w:rFonts w:eastAsia="Times New Roman" w:cs="Arial"/>
              </w:rPr>
              <w:t>IPv4RuntimeEvents</w:t>
            </w:r>
          </w:p>
          <w:p w14:paraId="651F7C4D" w14:textId="14267BEE" w:rsidR="00252414" w:rsidRPr="00664578" w:rsidRDefault="00252414">
            <w:pPr>
              <w:rPr>
                <w:rFonts w:cs="Arial"/>
              </w:rPr>
            </w:pPr>
          </w:p>
        </w:tc>
        <w:tc>
          <w:tcPr>
            <w:tcW w:w="4410" w:type="dxa"/>
          </w:tcPr>
          <w:p w14:paraId="651F7C4E" w14:textId="3E71F9CF" w:rsidR="00252414" w:rsidRDefault="00AB5E24" w:rsidP="00664578">
            <w:r>
              <w:t>To view all the IPV4 Runtime events of Windows Server 2012 DHCP server</w:t>
            </w:r>
          </w:p>
        </w:tc>
      </w:tr>
      <w:tr w:rsidR="00252414" w14:paraId="651F7C52" w14:textId="77777777" w:rsidTr="00542ECC">
        <w:tc>
          <w:tcPr>
            <w:tcW w:w="4406" w:type="dxa"/>
          </w:tcPr>
          <w:p w14:paraId="0E4DE425" w14:textId="77777777" w:rsidR="00664578" w:rsidRDefault="00664578" w:rsidP="00664578">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.2012.View.</w:t>
            </w:r>
          </w:p>
          <w:p w14:paraId="6FC7640F" w14:textId="5D36152A" w:rsidR="00664578" w:rsidRPr="00664578" w:rsidRDefault="00664578" w:rsidP="00664578">
            <w:pPr>
              <w:autoSpaceDE w:val="0"/>
              <w:autoSpaceDN w:val="0"/>
              <w:adjustRightInd w:val="0"/>
              <w:spacing w:before="0" w:after="0" w:line="240" w:lineRule="auto"/>
              <w:rPr>
                <w:rFonts w:eastAsia="Times New Roman" w:cs="Arial"/>
              </w:rPr>
            </w:pPr>
            <w:r w:rsidRPr="00664578">
              <w:rPr>
                <w:rFonts w:eastAsia="Times New Roman" w:cs="Arial"/>
              </w:rPr>
              <w:t>IPv6RuntimeEvents</w:t>
            </w:r>
          </w:p>
          <w:p w14:paraId="651F7C50" w14:textId="7665820E" w:rsidR="00252414" w:rsidRPr="00664578" w:rsidRDefault="00252414">
            <w:pPr>
              <w:rPr>
                <w:rFonts w:cs="Arial"/>
              </w:rPr>
            </w:pPr>
          </w:p>
        </w:tc>
        <w:tc>
          <w:tcPr>
            <w:tcW w:w="4410" w:type="dxa"/>
          </w:tcPr>
          <w:p w14:paraId="651F7C51" w14:textId="6224CE9E" w:rsidR="00252414" w:rsidRDefault="00664578">
            <w:r>
              <w:t>To view all the IPV6 Runtime events of Windows Server 2012 DHCP server</w:t>
            </w:r>
          </w:p>
        </w:tc>
      </w:tr>
      <w:tr w:rsidR="00252414" w14:paraId="651F7C55" w14:textId="77777777" w:rsidTr="00542ECC">
        <w:tc>
          <w:tcPr>
            <w:tcW w:w="4406" w:type="dxa"/>
          </w:tcPr>
          <w:p w14:paraId="7ED6CF29" w14:textId="77777777" w:rsidR="00664578" w:rsidRDefault="00664578" w:rsidP="00664578">
            <w:pPr>
              <w:autoSpaceDE w:val="0"/>
              <w:autoSpaceDN w:val="0"/>
              <w:adjustRightInd w:val="0"/>
              <w:spacing w:before="0" w:after="0" w:line="240" w:lineRule="auto"/>
              <w:rPr>
                <w:rFonts w:eastAsia="Times New Roman" w:cs="Arial"/>
              </w:rPr>
            </w:pPr>
            <w:proofErr w:type="gramStart"/>
            <w:r w:rsidRPr="00664578">
              <w:rPr>
                <w:rFonts w:eastAsia="Times New Roman" w:cs="Arial"/>
              </w:rPr>
              <w:lastRenderedPageBreak/>
              <w:t>Microsoft.Windows.DHCPServer</w:t>
            </w:r>
            <w:proofErr w:type="gramEnd"/>
            <w:r w:rsidRPr="00664578">
              <w:rPr>
                <w:rFonts w:eastAsia="Times New Roman" w:cs="Arial"/>
              </w:rPr>
              <w:t>.2012.View.</w:t>
            </w:r>
          </w:p>
          <w:p w14:paraId="0904F808" w14:textId="11D64F1C" w:rsidR="00664578" w:rsidRPr="00664578" w:rsidRDefault="00664578" w:rsidP="00664578">
            <w:pPr>
              <w:autoSpaceDE w:val="0"/>
              <w:autoSpaceDN w:val="0"/>
              <w:adjustRightInd w:val="0"/>
              <w:spacing w:before="0" w:after="0" w:line="240" w:lineRule="auto"/>
              <w:rPr>
                <w:rFonts w:eastAsia="Times New Roman" w:cs="Arial"/>
              </w:rPr>
            </w:pPr>
            <w:proofErr w:type="spellStart"/>
            <w:r w:rsidRPr="00664578">
              <w:rPr>
                <w:rFonts w:eastAsia="Times New Roman" w:cs="Arial"/>
              </w:rPr>
              <w:t>Performance.ScopeAddressesInUse</w:t>
            </w:r>
            <w:proofErr w:type="spellEnd"/>
          </w:p>
          <w:p w14:paraId="651F7C53" w14:textId="1C9FA4E7" w:rsidR="00252414" w:rsidRPr="00664578" w:rsidRDefault="00252414">
            <w:pPr>
              <w:rPr>
                <w:rFonts w:cs="Arial"/>
              </w:rPr>
            </w:pPr>
          </w:p>
        </w:tc>
        <w:tc>
          <w:tcPr>
            <w:tcW w:w="4410" w:type="dxa"/>
          </w:tcPr>
          <w:p w14:paraId="651F7C54" w14:textId="43422AA6" w:rsidR="00252414" w:rsidRDefault="00252414" w:rsidP="00664578">
            <w:r>
              <w:t xml:space="preserve">To view </w:t>
            </w:r>
            <w:r w:rsidR="00664578">
              <w:t>Scope Addresses in Use</w:t>
            </w:r>
            <w:r>
              <w:t xml:space="preserve"> performance counters </w:t>
            </w:r>
            <w:r w:rsidR="00664578">
              <w:t xml:space="preserve">collected data </w:t>
            </w:r>
            <w:r>
              <w:t xml:space="preserve">of the Windows Server </w:t>
            </w:r>
            <w:r w:rsidR="00664578">
              <w:t>2012</w:t>
            </w:r>
            <w:r>
              <w:t xml:space="preserve"> DHCP server</w:t>
            </w:r>
          </w:p>
        </w:tc>
      </w:tr>
      <w:tr w:rsidR="00252414" w14:paraId="651F7C58" w14:textId="77777777" w:rsidTr="00542ECC">
        <w:tc>
          <w:tcPr>
            <w:tcW w:w="4406" w:type="dxa"/>
          </w:tcPr>
          <w:p w14:paraId="65A59859" w14:textId="77777777" w:rsidR="00664578" w:rsidRDefault="00664578" w:rsidP="00664578">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.2012.View.</w:t>
            </w:r>
          </w:p>
          <w:p w14:paraId="056A0F10" w14:textId="1CD26A7F" w:rsidR="00664578" w:rsidRPr="00664578" w:rsidRDefault="00664578" w:rsidP="00664578">
            <w:pPr>
              <w:autoSpaceDE w:val="0"/>
              <w:autoSpaceDN w:val="0"/>
              <w:adjustRightInd w:val="0"/>
              <w:spacing w:before="0" w:after="0" w:line="240" w:lineRule="auto"/>
              <w:rPr>
                <w:rFonts w:eastAsia="Times New Roman" w:cs="Arial"/>
              </w:rPr>
            </w:pPr>
            <w:proofErr w:type="spellStart"/>
            <w:r w:rsidRPr="00664578">
              <w:rPr>
                <w:rFonts w:eastAsia="Times New Roman" w:cs="Arial"/>
              </w:rPr>
              <w:t>Performance.ScopeFreeAddresses</w:t>
            </w:r>
            <w:proofErr w:type="spellEnd"/>
          </w:p>
          <w:p w14:paraId="651F7C56" w14:textId="2C8BEBD6" w:rsidR="00252414" w:rsidRPr="00664578" w:rsidRDefault="00252414">
            <w:pPr>
              <w:rPr>
                <w:rFonts w:cs="Arial"/>
              </w:rPr>
            </w:pPr>
          </w:p>
        </w:tc>
        <w:tc>
          <w:tcPr>
            <w:tcW w:w="4410" w:type="dxa"/>
          </w:tcPr>
          <w:p w14:paraId="651F7C57" w14:textId="164A0A0E" w:rsidR="00252414" w:rsidRDefault="00664578" w:rsidP="00664578">
            <w:r>
              <w:t>To view Free Scope Addresses performance counters collected data of the Windows Server 2012 DHCP servers</w:t>
            </w:r>
          </w:p>
        </w:tc>
      </w:tr>
      <w:tr w:rsidR="00664578" w14:paraId="63F6A54F" w14:textId="77777777" w:rsidTr="00542ECC">
        <w:tc>
          <w:tcPr>
            <w:tcW w:w="4406" w:type="dxa"/>
          </w:tcPr>
          <w:p w14:paraId="4F4C4DA6" w14:textId="77777777" w:rsidR="00664578" w:rsidRDefault="00664578" w:rsidP="00664578">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.2012.View.</w:t>
            </w:r>
          </w:p>
          <w:p w14:paraId="22266E8F" w14:textId="3D4BA608" w:rsidR="00664578" w:rsidRPr="00664578" w:rsidRDefault="00664578" w:rsidP="00664578">
            <w:pPr>
              <w:autoSpaceDE w:val="0"/>
              <w:autoSpaceDN w:val="0"/>
              <w:adjustRightInd w:val="0"/>
              <w:spacing w:before="0" w:after="0" w:line="240" w:lineRule="auto"/>
              <w:rPr>
                <w:rFonts w:eastAsia="Times New Roman" w:cs="Arial"/>
              </w:rPr>
            </w:pPr>
            <w:proofErr w:type="spellStart"/>
            <w:r w:rsidRPr="00664578">
              <w:rPr>
                <w:rFonts w:eastAsia="Times New Roman" w:cs="Arial"/>
              </w:rPr>
              <w:t>State.ScopeHealth</w:t>
            </w:r>
            <w:proofErr w:type="spellEnd"/>
          </w:p>
          <w:p w14:paraId="3A2F8302" w14:textId="77777777" w:rsidR="00664578" w:rsidRPr="00664578" w:rsidRDefault="00664578" w:rsidP="00664578">
            <w:pPr>
              <w:autoSpaceDE w:val="0"/>
              <w:autoSpaceDN w:val="0"/>
              <w:adjustRightInd w:val="0"/>
              <w:spacing w:before="0" w:after="0" w:line="240" w:lineRule="auto"/>
              <w:rPr>
                <w:rFonts w:eastAsia="Times New Roman" w:cs="Arial"/>
              </w:rPr>
            </w:pPr>
          </w:p>
        </w:tc>
        <w:tc>
          <w:tcPr>
            <w:tcW w:w="4410" w:type="dxa"/>
          </w:tcPr>
          <w:p w14:paraId="4BC1C6DB" w14:textId="6B5E8617" w:rsidR="00664578" w:rsidRDefault="00664578" w:rsidP="00664578">
            <w:r>
              <w:t>To view the health state of the Windows Server 2012 DHCP Scopes</w:t>
            </w:r>
          </w:p>
        </w:tc>
      </w:tr>
      <w:tr w:rsidR="00664578" w14:paraId="38E85C94" w14:textId="77777777" w:rsidTr="00542ECC">
        <w:tc>
          <w:tcPr>
            <w:tcW w:w="4406" w:type="dxa"/>
          </w:tcPr>
          <w:p w14:paraId="1A2D5ABF" w14:textId="77777777" w:rsidR="00664578" w:rsidRDefault="00664578" w:rsidP="00664578">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.2012.View.</w:t>
            </w:r>
          </w:p>
          <w:p w14:paraId="65A44992" w14:textId="58FF230F" w:rsidR="00664578" w:rsidRPr="00664578" w:rsidRDefault="00664578" w:rsidP="00664578">
            <w:pPr>
              <w:autoSpaceDE w:val="0"/>
              <w:autoSpaceDN w:val="0"/>
              <w:adjustRightInd w:val="0"/>
              <w:spacing w:before="0" w:after="0" w:line="240" w:lineRule="auto"/>
              <w:rPr>
                <w:rFonts w:eastAsia="Times New Roman" w:cs="Arial"/>
              </w:rPr>
            </w:pPr>
            <w:proofErr w:type="spellStart"/>
            <w:r w:rsidRPr="00664578">
              <w:rPr>
                <w:rFonts w:eastAsia="Times New Roman" w:cs="Arial"/>
              </w:rPr>
              <w:t>State.ComponentHealth</w:t>
            </w:r>
            <w:proofErr w:type="spellEnd"/>
          </w:p>
          <w:p w14:paraId="3A90E63B" w14:textId="77777777" w:rsidR="00664578" w:rsidRPr="00664578" w:rsidRDefault="00664578" w:rsidP="00664578">
            <w:pPr>
              <w:autoSpaceDE w:val="0"/>
              <w:autoSpaceDN w:val="0"/>
              <w:adjustRightInd w:val="0"/>
              <w:spacing w:before="0" w:after="0" w:line="240" w:lineRule="auto"/>
              <w:rPr>
                <w:rFonts w:eastAsia="Times New Roman" w:cs="Arial"/>
              </w:rPr>
            </w:pPr>
          </w:p>
        </w:tc>
        <w:tc>
          <w:tcPr>
            <w:tcW w:w="4410" w:type="dxa"/>
          </w:tcPr>
          <w:p w14:paraId="63DD3934" w14:textId="44F64ECB" w:rsidR="00664578" w:rsidRDefault="00664578" w:rsidP="00664578">
            <w:r>
              <w:t>To view the health state of the Windows Server 2012 DHCP Components</w:t>
            </w:r>
          </w:p>
        </w:tc>
      </w:tr>
      <w:tr w:rsidR="00664578" w14:paraId="6DECED33" w14:textId="77777777" w:rsidTr="00542ECC">
        <w:tc>
          <w:tcPr>
            <w:tcW w:w="4406" w:type="dxa"/>
          </w:tcPr>
          <w:p w14:paraId="4EF0CFD7" w14:textId="77777777" w:rsidR="00664578" w:rsidRDefault="00664578" w:rsidP="00664578">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.2012.View.</w:t>
            </w:r>
          </w:p>
          <w:p w14:paraId="1A6956E5" w14:textId="07623956" w:rsidR="00664578" w:rsidRPr="00664578" w:rsidRDefault="00664578" w:rsidP="00664578">
            <w:pPr>
              <w:autoSpaceDE w:val="0"/>
              <w:autoSpaceDN w:val="0"/>
              <w:adjustRightInd w:val="0"/>
              <w:spacing w:before="0" w:after="0" w:line="240" w:lineRule="auto"/>
              <w:rPr>
                <w:rFonts w:eastAsia="Times New Roman" w:cs="Arial"/>
              </w:rPr>
            </w:pPr>
            <w:proofErr w:type="spellStart"/>
            <w:r w:rsidRPr="00664578">
              <w:rPr>
                <w:rFonts w:eastAsia="Times New Roman" w:cs="Arial"/>
              </w:rPr>
              <w:t>State.FailoverServerWatcher</w:t>
            </w:r>
            <w:proofErr w:type="spellEnd"/>
          </w:p>
          <w:p w14:paraId="3F3ED749" w14:textId="77777777" w:rsidR="00664578" w:rsidRPr="00664578" w:rsidRDefault="00664578" w:rsidP="00664578">
            <w:pPr>
              <w:autoSpaceDE w:val="0"/>
              <w:autoSpaceDN w:val="0"/>
              <w:adjustRightInd w:val="0"/>
              <w:spacing w:before="0" w:after="0" w:line="240" w:lineRule="auto"/>
              <w:rPr>
                <w:rFonts w:eastAsia="Times New Roman" w:cs="Arial"/>
              </w:rPr>
            </w:pPr>
          </w:p>
        </w:tc>
        <w:tc>
          <w:tcPr>
            <w:tcW w:w="4410" w:type="dxa"/>
          </w:tcPr>
          <w:p w14:paraId="68D5D22D" w14:textId="17747FFB" w:rsidR="00664578" w:rsidRDefault="00664578" w:rsidP="00664578">
            <w:r>
              <w:t>To view the health state of the Windows Server 2012 DHCP Failover Server Relationships</w:t>
            </w:r>
          </w:p>
        </w:tc>
      </w:tr>
      <w:tr w:rsidR="00D03E4F" w14:paraId="6F1CC80C" w14:textId="77777777" w:rsidTr="00542ECC">
        <w:tc>
          <w:tcPr>
            <w:tcW w:w="4406" w:type="dxa"/>
          </w:tcPr>
          <w:p w14:paraId="20275DA5" w14:textId="27994723" w:rsidR="00D03E4F" w:rsidRDefault="00D03E4F" w:rsidP="00D03E4F">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w:t>
            </w:r>
            <w:r>
              <w:rPr>
                <w:rFonts w:eastAsia="Times New Roman" w:cs="Arial"/>
              </w:rPr>
              <w:t>R2.</w:t>
            </w:r>
            <w:r w:rsidRPr="00664578">
              <w:rPr>
                <w:rFonts w:eastAsia="Times New Roman" w:cs="Arial"/>
              </w:rPr>
              <w:t>View.</w:t>
            </w:r>
          </w:p>
          <w:p w14:paraId="68273F51" w14:textId="21403991" w:rsidR="00D03E4F" w:rsidRPr="00664578" w:rsidRDefault="00D03E4F" w:rsidP="00D03E4F">
            <w:pPr>
              <w:autoSpaceDE w:val="0"/>
              <w:autoSpaceDN w:val="0"/>
              <w:adjustRightInd w:val="0"/>
              <w:spacing w:before="0" w:after="0" w:line="240" w:lineRule="auto"/>
              <w:rPr>
                <w:rFonts w:eastAsia="Times New Roman" w:cs="Arial"/>
              </w:rPr>
            </w:pPr>
            <w:proofErr w:type="spellStart"/>
            <w:r w:rsidRPr="00664578">
              <w:rPr>
                <w:rFonts w:eastAsia="Times New Roman" w:cs="Arial"/>
              </w:rPr>
              <w:t>Alert.AllActiveAlerts</w:t>
            </w:r>
            <w:proofErr w:type="spellEnd"/>
          </w:p>
        </w:tc>
        <w:tc>
          <w:tcPr>
            <w:tcW w:w="4410" w:type="dxa"/>
          </w:tcPr>
          <w:p w14:paraId="44B5020F" w14:textId="4EACB4EE" w:rsidR="00D03E4F" w:rsidRDefault="00D03E4F" w:rsidP="00D03E4F">
            <w:r>
              <w:t>To view all the active alerts of Windows Server 2012 R2 DHCP server</w:t>
            </w:r>
          </w:p>
        </w:tc>
      </w:tr>
      <w:tr w:rsidR="00D03E4F" w14:paraId="36162DA2" w14:textId="77777777" w:rsidTr="00542ECC">
        <w:tc>
          <w:tcPr>
            <w:tcW w:w="4406" w:type="dxa"/>
          </w:tcPr>
          <w:p w14:paraId="21CEA54C" w14:textId="3E4AE3DB" w:rsidR="00D03E4F" w:rsidRDefault="00D03E4F" w:rsidP="00D03E4F">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w:t>
            </w:r>
            <w:r>
              <w:rPr>
                <w:rFonts w:eastAsia="Times New Roman" w:cs="Arial"/>
              </w:rPr>
              <w:t>R2.</w:t>
            </w:r>
            <w:r w:rsidRPr="00664578">
              <w:rPr>
                <w:rFonts w:eastAsia="Times New Roman" w:cs="Arial"/>
              </w:rPr>
              <w:t>View.</w:t>
            </w:r>
          </w:p>
          <w:p w14:paraId="3E3362F4" w14:textId="0FA80C36" w:rsidR="00D03E4F" w:rsidRPr="00664578" w:rsidRDefault="00D03E4F" w:rsidP="00D03E4F">
            <w:pPr>
              <w:autoSpaceDE w:val="0"/>
              <w:autoSpaceDN w:val="0"/>
              <w:adjustRightInd w:val="0"/>
              <w:spacing w:before="0" w:after="0" w:line="240" w:lineRule="auto"/>
              <w:rPr>
                <w:rFonts w:eastAsia="Times New Roman" w:cs="Arial"/>
              </w:rPr>
            </w:pPr>
            <w:proofErr w:type="spellStart"/>
            <w:r w:rsidRPr="00664578">
              <w:rPr>
                <w:rFonts w:eastAsia="Times New Roman" w:cs="Arial"/>
              </w:rPr>
              <w:t>Event.AllEvents</w:t>
            </w:r>
            <w:proofErr w:type="spellEnd"/>
          </w:p>
        </w:tc>
        <w:tc>
          <w:tcPr>
            <w:tcW w:w="4410" w:type="dxa"/>
          </w:tcPr>
          <w:p w14:paraId="54680860" w14:textId="52A5DE2F" w:rsidR="00D03E4F" w:rsidRDefault="00D03E4F" w:rsidP="00D03E4F">
            <w:r>
              <w:t>To view all the events of Windows Server 2012 R2 DHCP server</w:t>
            </w:r>
          </w:p>
        </w:tc>
      </w:tr>
      <w:tr w:rsidR="00D03E4F" w14:paraId="1099334F" w14:textId="77777777" w:rsidTr="00542ECC">
        <w:tc>
          <w:tcPr>
            <w:tcW w:w="4406" w:type="dxa"/>
          </w:tcPr>
          <w:p w14:paraId="5645E422" w14:textId="5A140FBD" w:rsidR="00D03E4F" w:rsidRPr="00A45191" w:rsidRDefault="00D03E4F" w:rsidP="00D03E4F">
            <w:pPr>
              <w:autoSpaceDE w:val="0"/>
              <w:autoSpaceDN w:val="0"/>
              <w:adjustRightInd w:val="0"/>
              <w:spacing w:before="0" w:after="0" w:line="240" w:lineRule="auto"/>
              <w:rPr>
                <w:rFonts w:eastAsia="Times New Roman" w:cs="Arial"/>
              </w:rPr>
            </w:pPr>
            <w:proofErr w:type="gramStart"/>
            <w:r w:rsidRPr="00A45191">
              <w:rPr>
                <w:rFonts w:eastAsia="Times New Roman" w:cs="Arial"/>
              </w:rPr>
              <w:t>Microsoft.Windows.DHCPServer</w:t>
            </w:r>
            <w:proofErr w:type="gramEnd"/>
            <w:r w:rsidRPr="00A45191">
              <w:rPr>
                <w:rFonts w:eastAsia="Times New Roman" w:cs="Arial"/>
              </w:rPr>
              <w:t>.2012.R2.View.</w:t>
            </w:r>
          </w:p>
          <w:p w14:paraId="0BE162C4" w14:textId="524DCF2E" w:rsidR="00D03E4F" w:rsidRPr="00A45191" w:rsidRDefault="00D03E4F" w:rsidP="00D03E4F">
            <w:pPr>
              <w:autoSpaceDE w:val="0"/>
              <w:autoSpaceDN w:val="0"/>
              <w:adjustRightInd w:val="0"/>
              <w:spacing w:before="0" w:after="0" w:line="240" w:lineRule="auto"/>
              <w:rPr>
                <w:rFonts w:eastAsia="Times New Roman" w:cs="Arial"/>
                <w:highlight w:val="yellow"/>
              </w:rPr>
            </w:pPr>
            <w:proofErr w:type="spellStart"/>
            <w:r w:rsidRPr="00A45191">
              <w:rPr>
                <w:rFonts w:eastAsia="Times New Roman" w:cs="Arial"/>
              </w:rPr>
              <w:t>State.ServerHealth</w:t>
            </w:r>
            <w:proofErr w:type="spellEnd"/>
          </w:p>
        </w:tc>
        <w:tc>
          <w:tcPr>
            <w:tcW w:w="4410" w:type="dxa"/>
          </w:tcPr>
          <w:p w14:paraId="6096B48B" w14:textId="4049951B" w:rsidR="00D03E4F" w:rsidRDefault="00D03E4F" w:rsidP="00D03E4F">
            <w:r>
              <w:t>To view the health state of the Windows Server 2012 R2 DHCP server</w:t>
            </w:r>
          </w:p>
        </w:tc>
      </w:tr>
      <w:tr w:rsidR="00D03E4F" w14:paraId="0F89A080" w14:textId="77777777" w:rsidTr="00542ECC">
        <w:tc>
          <w:tcPr>
            <w:tcW w:w="4406" w:type="dxa"/>
          </w:tcPr>
          <w:p w14:paraId="64C7F939" w14:textId="61E9F317" w:rsidR="00D03E4F" w:rsidRDefault="00D03E4F" w:rsidP="00D03E4F">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w:t>
            </w:r>
            <w:r>
              <w:rPr>
                <w:rFonts w:eastAsia="Times New Roman" w:cs="Arial"/>
              </w:rPr>
              <w:t>R2.</w:t>
            </w:r>
            <w:r w:rsidRPr="00664578">
              <w:rPr>
                <w:rFonts w:eastAsia="Times New Roman" w:cs="Arial"/>
              </w:rPr>
              <w:t>View.</w:t>
            </w:r>
          </w:p>
          <w:p w14:paraId="60520602" w14:textId="66B0FAE3" w:rsidR="00D03E4F" w:rsidRPr="00664578" w:rsidRDefault="00D03E4F" w:rsidP="00D03E4F">
            <w:pPr>
              <w:autoSpaceDE w:val="0"/>
              <w:autoSpaceDN w:val="0"/>
              <w:adjustRightInd w:val="0"/>
              <w:spacing w:before="0" w:after="0" w:line="240" w:lineRule="auto"/>
              <w:rPr>
                <w:rFonts w:eastAsia="Times New Roman" w:cs="Arial"/>
              </w:rPr>
            </w:pPr>
            <w:proofErr w:type="spellStart"/>
            <w:r w:rsidRPr="00664578">
              <w:rPr>
                <w:rFonts w:eastAsia="Times New Roman" w:cs="Arial"/>
              </w:rPr>
              <w:t>Performance.AllPerformanceCounters</w:t>
            </w:r>
            <w:proofErr w:type="spellEnd"/>
          </w:p>
        </w:tc>
        <w:tc>
          <w:tcPr>
            <w:tcW w:w="4410" w:type="dxa"/>
          </w:tcPr>
          <w:p w14:paraId="45BD704A" w14:textId="671FA1BB" w:rsidR="00D03E4F" w:rsidRDefault="00D03E4F" w:rsidP="00D03E4F">
            <w:r>
              <w:t>To view all the performance counters of the Windows Server 2012 R2 DHCP server</w:t>
            </w:r>
          </w:p>
        </w:tc>
      </w:tr>
      <w:tr w:rsidR="00D03E4F" w14:paraId="4403F69B" w14:textId="77777777" w:rsidTr="00542ECC">
        <w:tc>
          <w:tcPr>
            <w:tcW w:w="4406" w:type="dxa"/>
          </w:tcPr>
          <w:p w14:paraId="4325C924" w14:textId="438C5DBF" w:rsidR="00D03E4F" w:rsidRDefault="00D03E4F" w:rsidP="00D03E4F">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w:t>
            </w:r>
            <w:r>
              <w:rPr>
                <w:rFonts w:eastAsia="Times New Roman" w:cs="Arial"/>
              </w:rPr>
              <w:t>R2.</w:t>
            </w:r>
            <w:r w:rsidRPr="00664578">
              <w:rPr>
                <w:rFonts w:eastAsia="Times New Roman" w:cs="Arial"/>
              </w:rPr>
              <w:t>View.</w:t>
            </w:r>
          </w:p>
          <w:p w14:paraId="2DDF0B45" w14:textId="1BA24591" w:rsidR="00D03E4F" w:rsidRPr="00664578" w:rsidRDefault="00D03E4F" w:rsidP="00D03E4F">
            <w:pPr>
              <w:autoSpaceDE w:val="0"/>
              <w:autoSpaceDN w:val="0"/>
              <w:adjustRightInd w:val="0"/>
              <w:spacing w:before="0" w:after="0" w:line="240" w:lineRule="auto"/>
              <w:rPr>
                <w:rFonts w:eastAsia="Times New Roman" w:cs="Arial"/>
              </w:rPr>
            </w:pPr>
            <w:proofErr w:type="spellStart"/>
            <w:r w:rsidRPr="00664578">
              <w:rPr>
                <w:rFonts w:eastAsia="Times New Roman" w:cs="Arial"/>
              </w:rPr>
              <w:t>Performance.ActiveQueueLength</w:t>
            </w:r>
            <w:proofErr w:type="spellEnd"/>
          </w:p>
        </w:tc>
        <w:tc>
          <w:tcPr>
            <w:tcW w:w="4410" w:type="dxa"/>
          </w:tcPr>
          <w:p w14:paraId="60C01574" w14:textId="7AF547EB" w:rsidR="00D03E4F" w:rsidRDefault="00D03E4F" w:rsidP="00D03E4F">
            <w:r>
              <w:t xml:space="preserve">To view all the IPv4 active queue length performance counters of the Windows Server 2012 R2 DHCP server </w:t>
            </w:r>
          </w:p>
        </w:tc>
      </w:tr>
      <w:tr w:rsidR="00D03E4F" w14:paraId="7DB8C9D8" w14:textId="77777777" w:rsidTr="00542ECC">
        <w:tc>
          <w:tcPr>
            <w:tcW w:w="4406" w:type="dxa"/>
          </w:tcPr>
          <w:p w14:paraId="11C278FC" w14:textId="2ED4F2EA" w:rsidR="00D03E4F" w:rsidRDefault="00D03E4F" w:rsidP="00D03E4F">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w:t>
            </w:r>
            <w:r>
              <w:rPr>
                <w:rFonts w:eastAsia="Times New Roman" w:cs="Arial"/>
              </w:rPr>
              <w:t>R2.</w:t>
            </w:r>
            <w:r w:rsidRPr="00664578">
              <w:rPr>
                <w:rFonts w:eastAsia="Times New Roman" w:cs="Arial"/>
              </w:rPr>
              <w:t>View.</w:t>
            </w:r>
          </w:p>
          <w:p w14:paraId="6CA80BA6" w14:textId="77777777" w:rsidR="00D03E4F" w:rsidRPr="00664578" w:rsidRDefault="00D03E4F" w:rsidP="00D03E4F">
            <w:pPr>
              <w:autoSpaceDE w:val="0"/>
              <w:autoSpaceDN w:val="0"/>
              <w:adjustRightInd w:val="0"/>
              <w:spacing w:before="0" w:after="0" w:line="240" w:lineRule="auto"/>
              <w:rPr>
                <w:rFonts w:eastAsia="Times New Roman" w:cs="Arial"/>
              </w:rPr>
            </w:pPr>
            <w:proofErr w:type="spellStart"/>
            <w:r w:rsidRPr="00664578">
              <w:rPr>
                <w:rFonts w:eastAsia="Times New Roman" w:cs="Arial"/>
              </w:rPr>
              <w:t>Performance.ConflictCheckQueueLength</w:t>
            </w:r>
            <w:proofErr w:type="spellEnd"/>
          </w:p>
          <w:p w14:paraId="67186EA0"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2F58D38E" w14:textId="3A77CE41" w:rsidR="00D03E4F" w:rsidRDefault="00D03E4F" w:rsidP="00D03E4F">
            <w:r>
              <w:t xml:space="preserve">To view all the IPv4 conflict </w:t>
            </w:r>
            <w:proofErr w:type="gramStart"/>
            <w:r>
              <w:t>check  queue</w:t>
            </w:r>
            <w:proofErr w:type="gramEnd"/>
            <w:r>
              <w:t xml:space="preserve"> length performance counters of the Windows Server 2012 R2 DHCP server</w:t>
            </w:r>
          </w:p>
        </w:tc>
      </w:tr>
      <w:tr w:rsidR="00D03E4F" w14:paraId="33E22174" w14:textId="77777777" w:rsidTr="00542ECC">
        <w:tc>
          <w:tcPr>
            <w:tcW w:w="4406" w:type="dxa"/>
          </w:tcPr>
          <w:p w14:paraId="29F92995" w14:textId="213065E3" w:rsidR="00D03E4F" w:rsidRDefault="00D03E4F" w:rsidP="00D03E4F">
            <w:pPr>
              <w:autoSpaceDE w:val="0"/>
              <w:autoSpaceDN w:val="0"/>
              <w:adjustRightInd w:val="0"/>
              <w:spacing w:before="0" w:after="0" w:line="240" w:lineRule="auto"/>
              <w:rPr>
                <w:rFonts w:eastAsia="Times New Roman" w:cs="Arial"/>
              </w:rPr>
            </w:pPr>
            <w:proofErr w:type="gramStart"/>
            <w:r w:rsidRPr="00664578">
              <w:rPr>
                <w:rFonts w:eastAsia="Times New Roman" w:cs="Arial"/>
              </w:rPr>
              <w:lastRenderedPageBreak/>
              <w:t>Microsoft.Windows.DHCPServer</w:t>
            </w:r>
            <w:proofErr w:type="gramEnd"/>
            <w:r w:rsidRPr="00664578">
              <w:rPr>
                <w:rFonts w:eastAsia="Times New Roman" w:cs="Arial"/>
              </w:rPr>
              <w:t>.2012.</w:t>
            </w:r>
            <w:r>
              <w:rPr>
                <w:rFonts w:eastAsia="Times New Roman" w:cs="Arial"/>
              </w:rPr>
              <w:t>R2.</w:t>
            </w:r>
            <w:r w:rsidRPr="00664578">
              <w:rPr>
                <w:rFonts w:eastAsia="Times New Roman" w:cs="Arial"/>
              </w:rPr>
              <w:t>View.</w:t>
            </w:r>
          </w:p>
          <w:p w14:paraId="56BCFD76" w14:textId="77777777" w:rsidR="00D03E4F" w:rsidRPr="00664578" w:rsidRDefault="00D03E4F" w:rsidP="00D03E4F">
            <w:pPr>
              <w:autoSpaceDE w:val="0"/>
              <w:autoSpaceDN w:val="0"/>
              <w:adjustRightInd w:val="0"/>
              <w:spacing w:before="0" w:after="0" w:line="240" w:lineRule="auto"/>
              <w:rPr>
                <w:rFonts w:eastAsia="Times New Roman" w:cs="Arial"/>
              </w:rPr>
            </w:pPr>
            <w:proofErr w:type="spellStart"/>
            <w:r w:rsidRPr="00664578">
              <w:rPr>
                <w:rFonts w:eastAsia="Times New Roman" w:cs="Arial"/>
              </w:rPr>
              <w:t>Performance.AverageMillisecondsPerPacket</w:t>
            </w:r>
            <w:proofErr w:type="spellEnd"/>
          </w:p>
          <w:p w14:paraId="35246CD0"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516F3F74" w14:textId="58C179E0" w:rsidR="00D03E4F" w:rsidRDefault="00D03E4F" w:rsidP="00D03E4F">
            <w:r>
              <w:t>To view all the IPv4 average milliseconds per packet performance counters of the Windows Server 2012 R2 DHCP server</w:t>
            </w:r>
          </w:p>
        </w:tc>
      </w:tr>
      <w:tr w:rsidR="00D03E4F" w14:paraId="3B834532" w14:textId="77777777" w:rsidTr="00542ECC">
        <w:tc>
          <w:tcPr>
            <w:tcW w:w="4406" w:type="dxa"/>
          </w:tcPr>
          <w:p w14:paraId="6560D2F8" w14:textId="116D5A00" w:rsidR="00D03E4F" w:rsidRDefault="00D03E4F" w:rsidP="00D03E4F">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w:t>
            </w:r>
            <w:r>
              <w:rPr>
                <w:rFonts w:eastAsia="Times New Roman" w:cs="Arial"/>
              </w:rPr>
              <w:t>R2.</w:t>
            </w:r>
            <w:r w:rsidRPr="00664578">
              <w:rPr>
                <w:rFonts w:eastAsia="Times New Roman" w:cs="Arial"/>
              </w:rPr>
              <w:t>View.</w:t>
            </w:r>
          </w:p>
          <w:p w14:paraId="4E8A7040" w14:textId="77777777" w:rsidR="00D03E4F" w:rsidRPr="00664578" w:rsidRDefault="00D03E4F" w:rsidP="00D03E4F">
            <w:pPr>
              <w:autoSpaceDE w:val="0"/>
              <w:autoSpaceDN w:val="0"/>
              <w:adjustRightInd w:val="0"/>
              <w:spacing w:before="0" w:after="0" w:line="240" w:lineRule="auto"/>
              <w:rPr>
                <w:rFonts w:eastAsia="Times New Roman" w:cs="Arial"/>
              </w:rPr>
            </w:pPr>
            <w:proofErr w:type="spellStart"/>
            <w:r w:rsidRPr="00664578">
              <w:rPr>
                <w:rFonts w:eastAsia="Times New Roman" w:cs="Arial"/>
              </w:rPr>
              <w:t>Performance.DeclinesPerSecond</w:t>
            </w:r>
            <w:proofErr w:type="spellEnd"/>
          </w:p>
          <w:p w14:paraId="052A3097"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3E96D557" w14:textId="2B225A63" w:rsidR="00D03E4F" w:rsidRDefault="00D03E4F" w:rsidP="00D03E4F">
            <w:r>
              <w:t>To view all the IPv4 declines per second performance counters of the Windows Server 2012 R2 DHCP server</w:t>
            </w:r>
          </w:p>
        </w:tc>
      </w:tr>
      <w:tr w:rsidR="00D03E4F" w14:paraId="7027C3DA" w14:textId="77777777" w:rsidTr="00542ECC">
        <w:tc>
          <w:tcPr>
            <w:tcW w:w="4406" w:type="dxa"/>
          </w:tcPr>
          <w:p w14:paraId="363FA273" w14:textId="5FF25E21" w:rsidR="00D03E4F" w:rsidRDefault="00D03E4F" w:rsidP="00D03E4F">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w:t>
            </w:r>
            <w:r>
              <w:rPr>
                <w:rFonts w:eastAsia="Times New Roman" w:cs="Arial"/>
              </w:rPr>
              <w:t>R2.</w:t>
            </w:r>
            <w:r w:rsidRPr="00664578">
              <w:rPr>
                <w:rFonts w:eastAsia="Times New Roman" w:cs="Arial"/>
              </w:rPr>
              <w:t>View.</w:t>
            </w:r>
          </w:p>
          <w:p w14:paraId="360259CB" w14:textId="4247F623" w:rsidR="00D03E4F" w:rsidRPr="00664578" w:rsidRDefault="00D03E4F" w:rsidP="00D03E4F">
            <w:pPr>
              <w:autoSpaceDE w:val="0"/>
              <w:autoSpaceDN w:val="0"/>
              <w:adjustRightInd w:val="0"/>
              <w:spacing w:before="0" w:after="0" w:line="240" w:lineRule="auto"/>
              <w:rPr>
                <w:rFonts w:eastAsia="Times New Roman" w:cs="Arial"/>
              </w:rPr>
            </w:pPr>
            <w:proofErr w:type="spellStart"/>
            <w:r w:rsidRPr="00664578">
              <w:rPr>
                <w:rFonts w:eastAsia="Times New Roman" w:cs="Arial"/>
              </w:rPr>
              <w:t>Performance.DiscoversPerSecond</w:t>
            </w:r>
            <w:proofErr w:type="spellEnd"/>
          </w:p>
        </w:tc>
        <w:tc>
          <w:tcPr>
            <w:tcW w:w="4410" w:type="dxa"/>
          </w:tcPr>
          <w:p w14:paraId="133B974B" w14:textId="701213D8" w:rsidR="00D03E4F" w:rsidRDefault="00D03E4F" w:rsidP="00D03E4F">
            <w:r>
              <w:t>To view all the IPv4 discovers per second performance counters of the Windows Server 2012 R2 DHCP server</w:t>
            </w:r>
          </w:p>
        </w:tc>
      </w:tr>
      <w:tr w:rsidR="00D03E4F" w14:paraId="594DB8CB" w14:textId="77777777" w:rsidTr="00542ECC">
        <w:tc>
          <w:tcPr>
            <w:tcW w:w="4406" w:type="dxa"/>
          </w:tcPr>
          <w:p w14:paraId="5307526A" w14:textId="009028FA" w:rsidR="00D03E4F" w:rsidRDefault="00D03E4F" w:rsidP="00D03E4F">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w:t>
            </w:r>
            <w:r>
              <w:rPr>
                <w:rFonts w:eastAsia="Times New Roman" w:cs="Arial"/>
              </w:rPr>
              <w:t>R2.</w:t>
            </w:r>
            <w:r w:rsidRPr="00664578">
              <w:rPr>
                <w:rFonts w:eastAsia="Times New Roman" w:cs="Arial"/>
              </w:rPr>
              <w:t>View.</w:t>
            </w:r>
          </w:p>
          <w:p w14:paraId="5AF19B53" w14:textId="77777777" w:rsidR="00D03E4F" w:rsidRPr="00664578" w:rsidRDefault="00D03E4F" w:rsidP="00D03E4F">
            <w:pPr>
              <w:autoSpaceDE w:val="0"/>
              <w:autoSpaceDN w:val="0"/>
              <w:adjustRightInd w:val="0"/>
              <w:spacing w:before="0" w:after="0" w:line="240" w:lineRule="auto"/>
              <w:rPr>
                <w:rFonts w:eastAsia="Times New Roman" w:cs="Arial"/>
              </w:rPr>
            </w:pPr>
            <w:proofErr w:type="spellStart"/>
            <w:r w:rsidRPr="00664578">
              <w:rPr>
                <w:rFonts w:eastAsia="Times New Roman" w:cs="Arial"/>
              </w:rPr>
              <w:t>Performance.NACKsPerSecond</w:t>
            </w:r>
            <w:proofErr w:type="spellEnd"/>
          </w:p>
          <w:p w14:paraId="40917775"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27A0A7AF" w14:textId="3580BAB0" w:rsidR="00D03E4F" w:rsidRDefault="00D03E4F" w:rsidP="00D03E4F">
            <w:r>
              <w:t>To view all the IPv4 NACKs per second performance counters of the Windows Server 2012 R2 DHCP server</w:t>
            </w:r>
          </w:p>
        </w:tc>
      </w:tr>
      <w:tr w:rsidR="00D03E4F" w14:paraId="43774477" w14:textId="77777777" w:rsidTr="00542ECC">
        <w:tc>
          <w:tcPr>
            <w:tcW w:w="4406" w:type="dxa"/>
          </w:tcPr>
          <w:p w14:paraId="24118F24" w14:textId="2686D0CD" w:rsidR="00D03E4F" w:rsidRDefault="00D03E4F" w:rsidP="00D03E4F">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w:t>
            </w:r>
            <w:r>
              <w:rPr>
                <w:rFonts w:eastAsia="Times New Roman" w:cs="Arial"/>
              </w:rPr>
              <w:t>R2.</w:t>
            </w:r>
            <w:r w:rsidRPr="00664578">
              <w:rPr>
                <w:rFonts w:eastAsia="Times New Roman" w:cs="Arial"/>
              </w:rPr>
              <w:t>View.</w:t>
            </w:r>
          </w:p>
          <w:p w14:paraId="50AD1C1D" w14:textId="77777777" w:rsidR="00D03E4F" w:rsidRPr="00664578" w:rsidRDefault="00D03E4F" w:rsidP="00D03E4F">
            <w:pPr>
              <w:autoSpaceDE w:val="0"/>
              <w:autoSpaceDN w:val="0"/>
              <w:adjustRightInd w:val="0"/>
              <w:spacing w:before="0" w:after="0" w:line="240" w:lineRule="auto"/>
              <w:rPr>
                <w:rFonts w:eastAsia="Times New Roman" w:cs="Arial"/>
              </w:rPr>
            </w:pPr>
            <w:proofErr w:type="spellStart"/>
            <w:r w:rsidRPr="00664578">
              <w:rPr>
                <w:rFonts w:eastAsia="Times New Roman" w:cs="Arial"/>
              </w:rPr>
              <w:t>DatabaseEvents</w:t>
            </w:r>
            <w:proofErr w:type="spellEnd"/>
          </w:p>
          <w:p w14:paraId="15B723E2"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2DE84A4D" w14:textId="1D0505C4" w:rsidR="00D03E4F" w:rsidRDefault="00D03E4F" w:rsidP="00D03E4F">
            <w:r>
              <w:t>To view all the Database events of Windows Server 2012 R2 DHCP server</w:t>
            </w:r>
          </w:p>
        </w:tc>
      </w:tr>
      <w:tr w:rsidR="00D03E4F" w14:paraId="651E7503" w14:textId="77777777" w:rsidTr="00542ECC">
        <w:tc>
          <w:tcPr>
            <w:tcW w:w="4406" w:type="dxa"/>
          </w:tcPr>
          <w:p w14:paraId="0A685781" w14:textId="64BAFA01" w:rsidR="00D03E4F" w:rsidRDefault="00D03E4F" w:rsidP="00D03E4F">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w:t>
            </w:r>
            <w:r>
              <w:rPr>
                <w:rFonts w:eastAsia="Times New Roman" w:cs="Arial"/>
              </w:rPr>
              <w:t>R2.</w:t>
            </w:r>
            <w:r w:rsidRPr="00664578">
              <w:rPr>
                <w:rFonts w:eastAsia="Times New Roman" w:cs="Arial"/>
              </w:rPr>
              <w:t>View.</w:t>
            </w:r>
          </w:p>
          <w:p w14:paraId="5FF19E9E" w14:textId="77777777" w:rsidR="00D03E4F" w:rsidRPr="00664578" w:rsidRDefault="00D03E4F" w:rsidP="00D03E4F">
            <w:pPr>
              <w:autoSpaceDE w:val="0"/>
              <w:autoSpaceDN w:val="0"/>
              <w:adjustRightInd w:val="0"/>
              <w:spacing w:before="0" w:after="0" w:line="240" w:lineRule="auto"/>
              <w:rPr>
                <w:rFonts w:eastAsia="Times New Roman" w:cs="Arial"/>
              </w:rPr>
            </w:pPr>
            <w:proofErr w:type="spellStart"/>
            <w:r w:rsidRPr="00664578">
              <w:rPr>
                <w:rFonts w:eastAsia="Times New Roman" w:cs="Arial"/>
              </w:rPr>
              <w:t>Event.AllScriptTraceEvents</w:t>
            </w:r>
            <w:proofErr w:type="spellEnd"/>
          </w:p>
          <w:p w14:paraId="518A5090"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42417B28" w14:textId="7415F557" w:rsidR="00D03E4F" w:rsidRDefault="00D03E4F" w:rsidP="00D03E4F">
            <w:r>
              <w:t>To view all the script trace events of Windows Server 2012 R2 DHCP server</w:t>
            </w:r>
          </w:p>
        </w:tc>
      </w:tr>
      <w:tr w:rsidR="00D03E4F" w14:paraId="08CC56C8" w14:textId="77777777" w:rsidTr="00542ECC">
        <w:tc>
          <w:tcPr>
            <w:tcW w:w="4406" w:type="dxa"/>
          </w:tcPr>
          <w:p w14:paraId="7DB9F811" w14:textId="097209EA" w:rsidR="00D03E4F" w:rsidRDefault="00D03E4F" w:rsidP="00D03E4F">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w:t>
            </w:r>
            <w:r>
              <w:rPr>
                <w:rFonts w:eastAsia="Times New Roman" w:cs="Arial"/>
              </w:rPr>
              <w:t>R2.</w:t>
            </w:r>
            <w:r w:rsidRPr="00664578">
              <w:rPr>
                <w:rFonts w:eastAsia="Times New Roman" w:cs="Arial"/>
              </w:rPr>
              <w:t>View.</w:t>
            </w:r>
          </w:p>
          <w:p w14:paraId="626EA786" w14:textId="77777777" w:rsidR="00D03E4F" w:rsidRPr="00664578"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IPv4RuntimeEvents</w:t>
            </w:r>
          </w:p>
          <w:p w14:paraId="5C7BD8DE"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163BA241" w14:textId="76F2FA7F" w:rsidR="00D03E4F" w:rsidRDefault="00D03E4F" w:rsidP="00D03E4F">
            <w:r>
              <w:t>To view all the IPV4 Runtime events of Windows Server 2012 R2 DHCP server</w:t>
            </w:r>
          </w:p>
        </w:tc>
      </w:tr>
      <w:tr w:rsidR="00D03E4F" w14:paraId="174A8AAF" w14:textId="77777777" w:rsidTr="00542ECC">
        <w:tc>
          <w:tcPr>
            <w:tcW w:w="4406" w:type="dxa"/>
          </w:tcPr>
          <w:p w14:paraId="6EFE794F" w14:textId="6280C595" w:rsidR="00D03E4F" w:rsidRDefault="00D03E4F" w:rsidP="00D03E4F">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w:t>
            </w:r>
            <w:r>
              <w:rPr>
                <w:rFonts w:eastAsia="Times New Roman" w:cs="Arial"/>
              </w:rPr>
              <w:t>R2.</w:t>
            </w:r>
            <w:r w:rsidRPr="00664578">
              <w:rPr>
                <w:rFonts w:eastAsia="Times New Roman" w:cs="Arial"/>
              </w:rPr>
              <w:t>View.</w:t>
            </w:r>
          </w:p>
          <w:p w14:paraId="3380CBE7" w14:textId="77777777" w:rsidR="00D03E4F" w:rsidRPr="00664578" w:rsidRDefault="00D03E4F" w:rsidP="00D03E4F">
            <w:pPr>
              <w:autoSpaceDE w:val="0"/>
              <w:autoSpaceDN w:val="0"/>
              <w:adjustRightInd w:val="0"/>
              <w:spacing w:before="0" w:after="0" w:line="240" w:lineRule="auto"/>
              <w:rPr>
                <w:rFonts w:eastAsia="Times New Roman" w:cs="Arial"/>
              </w:rPr>
            </w:pPr>
            <w:r w:rsidRPr="00664578">
              <w:rPr>
                <w:rFonts w:eastAsia="Times New Roman" w:cs="Arial"/>
              </w:rPr>
              <w:t>IPv6RuntimeEvents</w:t>
            </w:r>
          </w:p>
          <w:p w14:paraId="2229EEDB"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3DBD03E0" w14:textId="0128D141" w:rsidR="00D03E4F" w:rsidRDefault="00D03E4F" w:rsidP="00D03E4F">
            <w:r>
              <w:t>To view all the IPV6 Runtime events of Windows Server 2012 R2 DHCP server</w:t>
            </w:r>
          </w:p>
        </w:tc>
      </w:tr>
      <w:tr w:rsidR="00D03E4F" w14:paraId="5C612596" w14:textId="77777777" w:rsidTr="00542ECC">
        <w:tc>
          <w:tcPr>
            <w:tcW w:w="4406" w:type="dxa"/>
          </w:tcPr>
          <w:p w14:paraId="00DA101F" w14:textId="15F06237" w:rsidR="00D03E4F" w:rsidRDefault="00D03E4F" w:rsidP="00D03E4F">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w:t>
            </w:r>
            <w:r>
              <w:rPr>
                <w:rFonts w:eastAsia="Times New Roman" w:cs="Arial"/>
              </w:rPr>
              <w:t>R2.</w:t>
            </w:r>
            <w:r w:rsidRPr="00664578">
              <w:rPr>
                <w:rFonts w:eastAsia="Times New Roman" w:cs="Arial"/>
              </w:rPr>
              <w:t>View.</w:t>
            </w:r>
          </w:p>
          <w:p w14:paraId="48A91927" w14:textId="77777777" w:rsidR="00D03E4F" w:rsidRPr="00664578" w:rsidRDefault="00D03E4F" w:rsidP="00D03E4F">
            <w:pPr>
              <w:autoSpaceDE w:val="0"/>
              <w:autoSpaceDN w:val="0"/>
              <w:adjustRightInd w:val="0"/>
              <w:spacing w:before="0" w:after="0" w:line="240" w:lineRule="auto"/>
              <w:rPr>
                <w:rFonts w:eastAsia="Times New Roman" w:cs="Arial"/>
              </w:rPr>
            </w:pPr>
            <w:proofErr w:type="spellStart"/>
            <w:r w:rsidRPr="00664578">
              <w:rPr>
                <w:rFonts w:eastAsia="Times New Roman" w:cs="Arial"/>
              </w:rPr>
              <w:t>Performance.ScopeAddressesInUse</w:t>
            </w:r>
            <w:proofErr w:type="spellEnd"/>
          </w:p>
          <w:p w14:paraId="21B71B0A"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089522B5" w14:textId="41F482EA" w:rsidR="00D03E4F" w:rsidRDefault="00D03E4F" w:rsidP="00D03E4F">
            <w:r>
              <w:t>To view Scope Addresses in Use performance counters collected data of the Windows Server 2012 R2 DHCP server</w:t>
            </w:r>
          </w:p>
        </w:tc>
      </w:tr>
      <w:tr w:rsidR="00D03E4F" w14:paraId="4AA24112" w14:textId="77777777" w:rsidTr="00542ECC">
        <w:tc>
          <w:tcPr>
            <w:tcW w:w="4406" w:type="dxa"/>
          </w:tcPr>
          <w:p w14:paraId="4286147A" w14:textId="5C4F336B" w:rsidR="00D03E4F" w:rsidRDefault="00D03E4F" w:rsidP="00D03E4F">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w:t>
            </w:r>
            <w:r>
              <w:rPr>
                <w:rFonts w:eastAsia="Times New Roman" w:cs="Arial"/>
              </w:rPr>
              <w:t>R2.</w:t>
            </w:r>
            <w:r w:rsidRPr="00664578">
              <w:rPr>
                <w:rFonts w:eastAsia="Times New Roman" w:cs="Arial"/>
              </w:rPr>
              <w:t>View.</w:t>
            </w:r>
          </w:p>
          <w:p w14:paraId="2CCC5155" w14:textId="77777777" w:rsidR="00D03E4F" w:rsidRPr="00664578" w:rsidRDefault="00D03E4F" w:rsidP="00D03E4F">
            <w:pPr>
              <w:autoSpaceDE w:val="0"/>
              <w:autoSpaceDN w:val="0"/>
              <w:adjustRightInd w:val="0"/>
              <w:spacing w:before="0" w:after="0" w:line="240" w:lineRule="auto"/>
              <w:rPr>
                <w:rFonts w:eastAsia="Times New Roman" w:cs="Arial"/>
              </w:rPr>
            </w:pPr>
            <w:proofErr w:type="spellStart"/>
            <w:r w:rsidRPr="00664578">
              <w:rPr>
                <w:rFonts w:eastAsia="Times New Roman" w:cs="Arial"/>
              </w:rPr>
              <w:t>Performance.ScopeFreeAddresses</w:t>
            </w:r>
            <w:proofErr w:type="spellEnd"/>
          </w:p>
          <w:p w14:paraId="15EBCF4D"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127C6E5A" w14:textId="65748150" w:rsidR="00D03E4F" w:rsidRDefault="00D03E4F" w:rsidP="00D03E4F">
            <w:r>
              <w:t>To view Free Scope Addresses performance counters collected data of the Windows Server 2012 R2 DHCP servers</w:t>
            </w:r>
          </w:p>
        </w:tc>
      </w:tr>
      <w:tr w:rsidR="00D03E4F" w14:paraId="1F72D341" w14:textId="77777777" w:rsidTr="00542ECC">
        <w:tc>
          <w:tcPr>
            <w:tcW w:w="4406" w:type="dxa"/>
          </w:tcPr>
          <w:p w14:paraId="2EDD0A76" w14:textId="4191B40D" w:rsidR="00D03E4F" w:rsidRDefault="00D03E4F" w:rsidP="00D03E4F">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w:t>
            </w:r>
            <w:r>
              <w:rPr>
                <w:rFonts w:eastAsia="Times New Roman" w:cs="Arial"/>
              </w:rPr>
              <w:t>.R2</w:t>
            </w:r>
            <w:r w:rsidRPr="00664578">
              <w:rPr>
                <w:rFonts w:eastAsia="Times New Roman" w:cs="Arial"/>
              </w:rPr>
              <w:t>.View.</w:t>
            </w:r>
          </w:p>
          <w:p w14:paraId="70E72A07" w14:textId="77777777" w:rsidR="00D03E4F" w:rsidRPr="00664578" w:rsidRDefault="00D03E4F" w:rsidP="00D03E4F">
            <w:pPr>
              <w:autoSpaceDE w:val="0"/>
              <w:autoSpaceDN w:val="0"/>
              <w:adjustRightInd w:val="0"/>
              <w:spacing w:before="0" w:after="0" w:line="240" w:lineRule="auto"/>
              <w:rPr>
                <w:rFonts w:eastAsia="Times New Roman" w:cs="Arial"/>
              </w:rPr>
            </w:pPr>
            <w:proofErr w:type="spellStart"/>
            <w:r w:rsidRPr="00664578">
              <w:rPr>
                <w:rFonts w:eastAsia="Times New Roman" w:cs="Arial"/>
              </w:rPr>
              <w:t>State.ScopeHealth</w:t>
            </w:r>
            <w:proofErr w:type="spellEnd"/>
          </w:p>
          <w:p w14:paraId="4DA7293A"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20E5802C" w14:textId="0DB53656" w:rsidR="00D03E4F" w:rsidRDefault="00D03E4F" w:rsidP="00D03E4F">
            <w:r>
              <w:t>To view the health state of the Windows Server 2012 R2 DHCP Scopes</w:t>
            </w:r>
          </w:p>
        </w:tc>
      </w:tr>
      <w:tr w:rsidR="00D03E4F" w14:paraId="33A1F9FE" w14:textId="77777777" w:rsidTr="00542ECC">
        <w:tc>
          <w:tcPr>
            <w:tcW w:w="4406" w:type="dxa"/>
          </w:tcPr>
          <w:p w14:paraId="2B6DFD0C" w14:textId="7BF22C06" w:rsidR="00D03E4F" w:rsidRDefault="00D03E4F" w:rsidP="00D03E4F">
            <w:pPr>
              <w:autoSpaceDE w:val="0"/>
              <w:autoSpaceDN w:val="0"/>
              <w:adjustRightInd w:val="0"/>
              <w:spacing w:before="0" w:after="0" w:line="240" w:lineRule="auto"/>
              <w:rPr>
                <w:rFonts w:eastAsia="Times New Roman" w:cs="Arial"/>
              </w:rPr>
            </w:pPr>
            <w:proofErr w:type="gramStart"/>
            <w:r w:rsidRPr="00664578">
              <w:rPr>
                <w:rFonts w:eastAsia="Times New Roman" w:cs="Arial"/>
              </w:rPr>
              <w:lastRenderedPageBreak/>
              <w:t>Microsoft.Windows.DHCPServer</w:t>
            </w:r>
            <w:proofErr w:type="gramEnd"/>
            <w:r w:rsidRPr="00664578">
              <w:rPr>
                <w:rFonts w:eastAsia="Times New Roman" w:cs="Arial"/>
              </w:rPr>
              <w:t>.2012.</w:t>
            </w:r>
            <w:r>
              <w:rPr>
                <w:rFonts w:eastAsia="Times New Roman" w:cs="Arial"/>
              </w:rPr>
              <w:t>R2.</w:t>
            </w:r>
            <w:r w:rsidRPr="00664578">
              <w:rPr>
                <w:rFonts w:eastAsia="Times New Roman" w:cs="Arial"/>
              </w:rPr>
              <w:t>View.</w:t>
            </w:r>
          </w:p>
          <w:p w14:paraId="35918742" w14:textId="77777777" w:rsidR="00D03E4F" w:rsidRPr="00664578" w:rsidRDefault="00D03E4F" w:rsidP="00D03E4F">
            <w:pPr>
              <w:autoSpaceDE w:val="0"/>
              <w:autoSpaceDN w:val="0"/>
              <w:adjustRightInd w:val="0"/>
              <w:spacing w:before="0" w:after="0" w:line="240" w:lineRule="auto"/>
              <w:rPr>
                <w:rFonts w:eastAsia="Times New Roman" w:cs="Arial"/>
              </w:rPr>
            </w:pPr>
            <w:proofErr w:type="spellStart"/>
            <w:r w:rsidRPr="00664578">
              <w:rPr>
                <w:rFonts w:eastAsia="Times New Roman" w:cs="Arial"/>
              </w:rPr>
              <w:t>State.ComponentHealth</w:t>
            </w:r>
            <w:proofErr w:type="spellEnd"/>
          </w:p>
          <w:p w14:paraId="131F3218"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2ED16F27" w14:textId="148FD785" w:rsidR="00D03E4F" w:rsidRDefault="00D03E4F" w:rsidP="00D03E4F">
            <w:r>
              <w:t>To view the health state of the Windows Server 2012 R2 DHCP Components</w:t>
            </w:r>
          </w:p>
        </w:tc>
      </w:tr>
      <w:tr w:rsidR="00D03E4F" w14:paraId="4014D6D5" w14:textId="77777777" w:rsidTr="00542ECC">
        <w:tc>
          <w:tcPr>
            <w:tcW w:w="4406" w:type="dxa"/>
          </w:tcPr>
          <w:p w14:paraId="08BBCA83" w14:textId="6D4BCE2C" w:rsidR="00D03E4F" w:rsidRDefault="00D03E4F" w:rsidP="00D03E4F">
            <w:pPr>
              <w:autoSpaceDE w:val="0"/>
              <w:autoSpaceDN w:val="0"/>
              <w:adjustRightInd w:val="0"/>
              <w:spacing w:before="0" w:after="0" w:line="240" w:lineRule="auto"/>
              <w:rPr>
                <w:rFonts w:eastAsia="Times New Roman" w:cs="Arial"/>
              </w:rPr>
            </w:pPr>
            <w:proofErr w:type="gramStart"/>
            <w:r w:rsidRPr="00664578">
              <w:rPr>
                <w:rFonts w:eastAsia="Times New Roman" w:cs="Arial"/>
              </w:rPr>
              <w:t>Microsoft.Windows.DHCPServer</w:t>
            </w:r>
            <w:proofErr w:type="gramEnd"/>
            <w:r w:rsidRPr="00664578">
              <w:rPr>
                <w:rFonts w:eastAsia="Times New Roman" w:cs="Arial"/>
              </w:rPr>
              <w:t>.2012.</w:t>
            </w:r>
            <w:r>
              <w:rPr>
                <w:rFonts w:eastAsia="Times New Roman" w:cs="Arial"/>
              </w:rPr>
              <w:t>R2.</w:t>
            </w:r>
            <w:r w:rsidRPr="00664578">
              <w:rPr>
                <w:rFonts w:eastAsia="Times New Roman" w:cs="Arial"/>
              </w:rPr>
              <w:t>View.</w:t>
            </w:r>
          </w:p>
          <w:p w14:paraId="2754AA1B" w14:textId="77777777" w:rsidR="00D03E4F" w:rsidRPr="00664578" w:rsidRDefault="00D03E4F" w:rsidP="00D03E4F">
            <w:pPr>
              <w:autoSpaceDE w:val="0"/>
              <w:autoSpaceDN w:val="0"/>
              <w:adjustRightInd w:val="0"/>
              <w:spacing w:before="0" w:after="0" w:line="240" w:lineRule="auto"/>
              <w:rPr>
                <w:rFonts w:eastAsia="Times New Roman" w:cs="Arial"/>
              </w:rPr>
            </w:pPr>
            <w:proofErr w:type="spellStart"/>
            <w:r w:rsidRPr="00664578">
              <w:rPr>
                <w:rFonts w:eastAsia="Times New Roman" w:cs="Arial"/>
              </w:rPr>
              <w:t>State.FailoverServerWatcher</w:t>
            </w:r>
            <w:proofErr w:type="spellEnd"/>
          </w:p>
          <w:p w14:paraId="68006268" w14:textId="77777777" w:rsidR="00D03E4F" w:rsidRPr="00664578" w:rsidRDefault="00D03E4F" w:rsidP="00D03E4F">
            <w:pPr>
              <w:autoSpaceDE w:val="0"/>
              <w:autoSpaceDN w:val="0"/>
              <w:adjustRightInd w:val="0"/>
              <w:spacing w:before="0" w:after="0" w:line="240" w:lineRule="auto"/>
              <w:rPr>
                <w:rFonts w:eastAsia="Times New Roman" w:cs="Arial"/>
              </w:rPr>
            </w:pPr>
          </w:p>
        </w:tc>
        <w:tc>
          <w:tcPr>
            <w:tcW w:w="4410" w:type="dxa"/>
          </w:tcPr>
          <w:p w14:paraId="71CC2784" w14:textId="10316B6B" w:rsidR="00D03E4F" w:rsidRDefault="00D03E4F" w:rsidP="00D03E4F">
            <w:r>
              <w:t>To view the health state of the Windows Server 2012 R2 DHCP Failover Server Relationships</w:t>
            </w:r>
          </w:p>
        </w:tc>
      </w:tr>
      <w:tr w:rsidR="00A45191" w14:paraId="3118F5E4" w14:textId="77777777" w:rsidTr="00542ECC">
        <w:tc>
          <w:tcPr>
            <w:tcW w:w="4406" w:type="dxa"/>
          </w:tcPr>
          <w:p w14:paraId="032B1B98" w14:textId="259DEF44" w:rsidR="00A45191" w:rsidRPr="00664578" w:rsidRDefault="00A45191" w:rsidP="00D03E4F">
            <w:pPr>
              <w:autoSpaceDE w:val="0"/>
              <w:autoSpaceDN w:val="0"/>
              <w:adjustRightInd w:val="0"/>
              <w:spacing w:before="0" w:after="0" w:line="240" w:lineRule="auto"/>
              <w:rPr>
                <w:rFonts w:eastAsia="Times New Roman" w:cs="Arial"/>
              </w:rPr>
            </w:pPr>
            <w:proofErr w:type="gramStart"/>
            <w:r>
              <w:rPr>
                <w:rFonts w:eastAsia="Times New Roman" w:cs="Arial"/>
              </w:rPr>
              <w:t>Microsoft.Windows.DHCPServer</w:t>
            </w:r>
            <w:proofErr w:type="gramEnd"/>
            <w:r>
              <w:rPr>
                <w:rFonts w:eastAsia="Times New Roman" w:cs="Arial"/>
              </w:rPr>
              <w:t>.2012.R2.View.State.SusperScopeHealth</w:t>
            </w:r>
          </w:p>
        </w:tc>
        <w:tc>
          <w:tcPr>
            <w:tcW w:w="4410" w:type="dxa"/>
          </w:tcPr>
          <w:p w14:paraId="27CE517D" w14:textId="3FA330F9" w:rsidR="00A45191" w:rsidRDefault="00A45191" w:rsidP="00A45191">
            <w:r>
              <w:t>To view the health state of the 2012 R2 DHCP Super Scope</w:t>
            </w:r>
          </w:p>
        </w:tc>
      </w:tr>
    </w:tbl>
    <w:p w14:paraId="651F7C59" w14:textId="77777777" w:rsidR="00A80EA4" w:rsidRDefault="00A80EA4">
      <w:pPr>
        <w:pStyle w:val="TableSpacing"/>
      </w:pPr>
    </w:p>
    <w:p w14:paraId="651F7C7B" w14:textId="77777777" w:rsidR="006E48F8" w:rsidRDefault="006E48F8" w:rsidP="00A80EA4">
      <w:pPr>
        <w:pStyle w:val="BulletedList1"/>
        <w:numPr>
          <w:ilvl w:val="0"/>
          <w:numId w:val="0"/>
        </w:numPr>
        <w:tabs>
          <w:tab w:val="left" w:pos="360"/>
        </w:tabs>
        <w:ind w:left="360" w:hanging="360"/>
      </w:pPr>
    </w:p>
    <w:p w14:paraId="651F7C8F" w14:textId="77777777" w:rsidR="00A80EA4" w:rsidRDefault="00A80EA4">
      <w:pPr>
        <w:pStyle w:val="Heading1"/>
      </w:pPr>
      <w:bookmarkStart w:id="27" w:name="_Toc470711283"/>
      <w:r>
        <w:t>Recommended Additional Management Packs</w:t>
      </w:r>
      <w:bookmarkStart w:id="28" w:name="z179a5253ea7b46039b2af742f1477945"/>
      <w:bookmarkEnd w:id="27"/>
      <w:bookmarkEnd w:id="28"/>
    </w:p>
    <w:p w14:paraId="651F7C90" w14:textId="16D699B9" w:rsidR="00A80EA4" w:rsidRDefault="00A80EA4">
      <w:r>
        <w:t xml:space="preserve">If you have a clustered DHCP deployment, you will need to download the Cluster Management Pack along with the DHCP Management Pack. The Cluster Management Pack provides both proactive and reactive monitoring of your Windows Server </w:t>
      </w:r>
      <w:r w:rsidR="0031636E">
        <w:t>2003</w:t>
      </w:r>
      <w:r w:rsidR="00D03E4F">
        <w:t>,</w:t>
      </w:r>
      <w:r w:rsidR="0031636E">
        <w:t xml:space="preserve"> Windows Server 2008 R2, Windows Server 2012</w:t>
      </w:r>
      <w:r w:rsidR="00D03E4F">
        <w:t>, and Windows Server 2012 R2</w:t>
      </w:r>
      <w:r w:rsidR="0031636E">
        <w:t xml:space="preserve"> </w:t>
      </w:r>
      <w:r>
        <w:t>cluster deployments. It monitors cluster services components such as nodes, networks, resources, and resource groups, and reports problems that can cause downtime or poor performance.</w:t>
      </w:r>
    </w:p>
    <w:p w14:paraId="651F7C9B" w14:textId="77777777" w:rsidR="00A80EA4" w:rsidRDefault="00A80EA4">
      <w:pPr>
        <w:pStyle w:val="Heading1"/>
      </w:pPr>
      <w:bookmarkStart w:id="29" w:name="_Toc470711284"/>
      <w:r>
        <w:t>Security Considerations</w:t>
      </w:r>
      <w:bookmarkStart w:id="30" w:name="zeae30acb707f4c879c42f29570b8fa39"/>
      <w:bookmarkEnd w:id="29"/>
      <w:bookmarkEnd w:id="30"/>
    </w:p>
    <w:p w14:paraId="651F7C9C" w14:textId="77777777" w:rsidR="00A80EA4" w:rsidRDefault="00A80EA4">
      <w:r>
        <w:t>You may need to customize your management pack. Certain accounts cannot be run in a low-privilege environment or must have minimum permissions.</w:t>
      </w:r>
    </w:p>
    <w:p w14:paraId="651F7C9D" w14:textId="77777777" w:rsidR="00A80EA4" w:rsidRDefault="00A80EA4">
      <w:pPr>
        <w:pStyle w:val="Heading1"/>
      </w:pPr>
      <w:bookmarkStart w:id="31" w:name="_Toc470711285"/>
      <w:r>
        <w:t>Low-Privilege Environments</w:t>
      </w:r>
      <w:bookmarkStart w:id="32" w:name="zbdacd04df61844548e345cc8e8737924"/>
      <w:bookmarkEnd w:id="31"/>
      <w:bookmarkEnd w:id="32"/>
    </w:p>
    <w:p w14:paraId="651F7C9E" w14:textId="77777777" w:rsidR="00A80EA4" w:rsidRDefault="00A80EA4">
      <w:r>
        <w:t>The Windows Server DHCP Management Pack includes a Run As profile called DHCP Action Account. This profile can be assigned to a user-defined action account to support running in low-privileged environments.</w:t>
      </w:r>
    </w:p>
    <w:p w14:paraId="651F7C9F" w14:textId="77777777" w:rsidR="00A80EA4" w:rsidRDefault="00A80EA4">
      <w:r>
        <w:t>The action account must have the following permissions:</w:t>
      </w:r>
    </w:p>
    <w:p w14:paraId="651F7CA0" w14:textId="77777777" w:rsidR="00A80EA4" w:rsidRDefault="00A80EA4" w:rsidP="00A80EA4">
      <w:pPr>
        <w:pStyle w:val="BulletedList1"/>
        <w:numPr>
          <w:ilvl w:val="0"/>
          <w:numId w:val="0"/>
        </w:numPr>
        <w:tabs>
          <w:tab w:val="left" w:pos="360"/>
        </w:tabs>
        <w:ind w:left="360" w:hanging="360"/>
      </w:pPr>
      <w:r>
        <w:rPr>
          <w:rFonts w:ascii="Symbol" w:hAnsi="Symbol"/>
        </w:rPr>
        <w:t></w:t>
      </w:r>
      <w:r>
        <w:rPr>
          <w:rFonts w:ascii="Symbol" w:hAnsi="Symbol"/>
        </w:rPr>
        <w:tab/>
      </w:r>
      <w:r>
        <w:t>Registry Read permission</w:t>
      </w:r>
    </w:p>
    <w:p w14:paraId="651F7CA1" w14:textId="77777777" w:rsidR="00A80EA4" w:rsidRDefault="00A80EA4" w:rsidP="00A80EA4">
      <w:pPr>
        <w:pStyle w:val="BulletedList1"/>
        <w:numPr>
          <w:ilvl w:val="0"/>
          <w:numId w:val="0"/>
        </w:numPr>
        <w:tabs>
          <w:tab w:val="left" w:pos="360"/>
        </w:tabs>
        <w:ind w:left="360" w:hanging="360"/>
      </w:pPr>
      <w:r>
        <w:rPr>
          <w:rFonts w:ascii="Symbol" w:hAnsi="Symbol"/>
        </w:rPr>
        <w:t></w:t>
      </w:r>
      <w:r>
        <w:rPr>
          <w:rFonts w:ascii="Symbol" w:hAnsi="Symbol"/>
        </w:rPr>
        <w:tab/>
      </w:r>
      <w:r>
        <w:t>Full access to HKLM\</w:t>
      </w:r>
      <w:proofErr w:type="spellStart"/>
      <w:r>
        <w:t>CurrentControlSet</w:t>
      </w:r>
      <w:proofErr w:type="spellEnd"/>
      <w:r>
        <w:t>\Services\</w:t>
      </w:r>
      <w:proofErr w:type="spellStart"/>
      <w:r>
        <w:t>DHCPServer</w:t>
      </w:r>
      <w:proofErr w:type="spellEnd"/>
      <w:r>
        <w:t>\Performance key and all subkeys</w:t>
      </w:r>
    </w:p>
    <w:p w14:paraId="651F7CA2" w14:textId="77777777" w:rsidR="00A80EA4" w:rsidRDefault="00A80EA4" w:rsidP="00A80EA4">
      <w:pPr>
        <w:pStyle w:val="BulletedList1"/>
        <w:numPr>
          <w:ilvl w:val="0"/>
          <w:numId w:val="0"/>
        </w:numPr>
        <w:tabs>
          <w:tab w:val="left" w:pos="360"/>
        </w:tabs>
        <w:ind w:left="360" w:hanging="360"/>
      </w:pPr>
      <w:r>
        <w:rPr>
          <w:rFonts w:ascii="Symbol" w:hAnsi="Symbol"/>
        </w:rPr>
        <w:t></w:t>
      </w:r>
      <w:r>
        <w:rPr>
          <w:rFonts w:ascii="Symbol" w:hAnsi="Symbol"/>
        </w:rPr>
        <w:tab/>
      </w:r>
      <w:r>
        <w:t>Event log Read permission</w:t>
      </w:r>
    </w:p>
    <w:p w14:paraId="651F7CA3" w14:textId="77777777" w:rsidR="00A80EA4" w:rsidRDefault="00A80EA4" w:rsidP="00A80EA4">
      <w:pPr>
        <w:pStyle w:val="BulletedList1"/>
        <w:numPr>
          <w:ilvl w:val="0"/>
          <w:numId w:val="0"/>
        </w:numPr>
        <w:tabs>
          <w:tab w:val="left" w:pos="360"/>
        </w:tabs>
        <w:ind w:left="360" w:hanging="360"/>
      </w:pPr>
      <w:r>
        <w:rPr>
          <w:rFonts w:ascii="Symbol" w:hAnsi="Symbol"/>
        </w:rPr>
        <w:t></w:t>
      </w:r>
      <w:r>
        <w:rPr>
          <w:rFonts w:ascii="Symbol" w:hAnsi="Symbol"/>
        </w:rPr>
        <w:tab/>
      </w:r>
      <w:r>
        <w:t>Member of the DHCP Users or DHCP Administrators group (located in local Security Accounts Manager (SAM) or Active Directory Domain Services (AD DS) depending on whether the managed node is domain joined or not)</w:t>
      </w:r>
    </w:p>
    <w:p w14:paraId="651F7CA4" w14:textId="77777777" w:rsidR="00A80EA4" w:rsidRDefault="00A80EA4" w:rsidP="00A80EA4">
      <w:pPr>
        <w:pStyle w:val="BulletedList1"/>
        <w:numPr>
          <w:ilvl w:val="0"/>
          <w:numId w:val="0"/>
        </w:numPr>
        <w:tabs>
          <w:tab w:val="left" w:pos="360"/>
        </w:tabs>
        <w:ind w:left="360" w:hanging="360"/>
      </w:pPr>
      <w:r>
        <w:rPr>
          <w:rFonts w:ascii="Symbol" w:hAnsi="Symbol"/>
        </w:rPr>
        <w:lastRenderedPageBreak/>
        <w:t></w:t>
      </w:r>
      <w:r>
        <w:rPr>
          <w:rFonts w:ascii="Symbol" w:hAnsi="Symbol"/>
        </w:rPr>
        <w:tab/>
      </w:r>
      <w:r>
        <w:t>Server Operator (if you want to be able to start / stop DHCP service)</w:t>
      </w:r>
    </w:p>
    <w:p w14:paraId="651F7CA5" w14:textId="77777777" w:rsidR="00A80EA4" w:rsidRDefault="00A80EA4" w:rsidP="00A80EA4">
      <w:pPr>
        <w:pStyle w:val="BulletedList1"/>
        <w:numPr>
          <w:ilvl w:val="0"/>
          <w:numId w:val="0"/>
        </w:numPr>
        <w:tabs>
          <w:tab w:val="left" w:pos="360"/>
        </w:tabs>
        <w:ind w:left="360" w:hanging="360"/>
      </w:pPr>
      <w:r>
        <w:rPr>
          <w:rFonts w:ascii="Symbol" w:hAnsi="Symbol"/>
        </w:rPr>
        <w:t></w:t>
      </w:r>
      <w:r>
        <w:rPr>
          <w:rFonts w:ascii="Symbol" w:hAnsi="Symbol"/>
        </w:rPr>
        <w:tab/>
      </w:r>
      <w:r>
        <w:t>Able to create temporary files in the service account temp directory</w:t>
      </w:r>
    </w:p>
    <w:p w14:paraId="651F7CAC" w14:textId="77777777" w:rsidR="00A80EA4" w:rsidRDefault="00A80EA4">
      <w:pPr>
        <w:pStyle w:val="Heading1"/>
      </w:pPr>
      <w:bookmarkStart w:id="33" w:name="_Toc470711286"/>
      <w:r>
        <w:t>Windows Server DHCP Management Pack Discovery</w:t>
      </w:r>
      <w:bookmarkStart w:id="34" w:name="z7f93fd839499453ebfe3b785837beb04"/>
      <w:bookmarkEnd w:id="33"/>
      <w:bookmarkEnd w:id="34"/>
    </w:p>
    <w:p w14:paraId="651F7CAD" w14:textId="442F6776" w:rsidR="00A80EA4" w:rsidRDefault="00A80EA4">
      <w:r>
        <w:t xml:space="preserve">The Windows Server DHCP Management Pack </w:t>
      </w:r>
      <w:r w:rsidR="00B37C62">
        <w:t xml:space="preserve">for Operation Manager </w:t>
      </w:r>
      <w:r w:rsidR="00862EAC">
        <w:t xml:space="preserve">2012 </w:t>
      </w:r>
      <w:r>
        <w:t xml:space="preserve">discovers the object types described in the following table. Not </w:t>
      </w:r>
      <w:proofErr w:type="gramStart"/>
      <w:r>
        <w:t>all of</w:t>
      </w:r>
      <w:proofErr w:type="gramEnd"/>
      <w:r>
        <w:t xml:space="preserve"> the objects are automatically discovered. Use overrides to discover those that are not discovered automatically. </w:t>
      </w:r>
    </w:p>
    <w:p w14:paraId="651F7CAE" w14:textId="7F406ACF" w:rsidR="00A80EA4" w:rsidRDefault="00A80EA4">
      <w:r>
        <w:t xml:space="preserve">For information about discovering objects, see </w:t>
      </w:r>
      <w:hyperlink r:id="rId24" w:history="1">
        <w:r w:rsidR="00862EAC">
          <w:rPr>
            <w:rStyle w:val="Hyperlink"/>
          </w:rPr>
          <w:t>Object Discoveries in Operations Manager 20</w:t>
        </w:r>
      </w:hyperlink>
      <w:r w:rsidR="00862EAC">
        <w:rPr>
          <w:rStyle w:val="Hyperlink"/>
        </w:rPr>
        <w:t>12</w:t>
      </w:r>
      <w:r>
        <w:t>.</w:t>
      </w:r>
    </w:p>
    <w:p w14:paraId="651F7CAF" w14:textId="77777777" w:rsidR="00A80EA4" w:rsidRDefault="00A80EA4">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856"/>
        <w:gridCol w:w="2770"/>
        <w:gridCol w:w="2984"/>
      </w:tblGrid>
      <w:tr w:rsidR="00A80EA4" w14:paraId="651F7CB3" w14:textId="77777777" w:rsidTr="00D03E4F">
        <w:trPr>
          <w:tblHeader/>
        </w:trPr>
        <w:tc>
          <w:tcPr>
            <w:tcW w:w="285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51F7CB0" w14:textId="77777777" w:rsidR="00A80EA4" w:rsidRPr="00A80EA4" w:rsidRDefault="00A80EA4" w:rsidP="00A80EA4">
            <w:pPr>
              <w:keepNext/>
              <w:rPr>
                <w:b/>
                <w:sz w:val="18"/>
                <w:szCs w:val="18"/>
              </w:rPr>
            </w:pPr>
            <w:r w:rsidRPr="00A80EA4">
              <w:rPr>
                <w:b/>
                <w:sz w:val="18"/>
                <w:szCs w:val="18"/>
              </w:rPr>
              <w:t>Category</w:t>
            </w:r>
          </w:p>
        </w:tc>
        <w:tc>
          <w:tcPr>
            <w:tcW w:w="2770"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651F7CB1" w14:textId="77777777" w:rsidR="00A80EA4" w:rsidRPr="00A80EA4" w:rsidRDefault="00A80EA4" w:rsidP="00A80EA4">
            <w:pPr>
              <w:keepNext/>
              <w:rPr>
                <w:b/>
                <w:sz w:val="18"/>
                <w:szCs w:val="18"/>
              </w:rPr>
            </w:pPr>
            <w:r w:rsidRPr="00A80EA4">
              <w:rPr>
                <w:b/>
                <w:sz w:val="18"/>
                <w:szCs w:val="18"/>
              </w:rPr>
              <w:t>Object Type</w:t>
            </w:r>
          </w:p>
        </w:tc>
        <w:tc>
          <w:tcPr>
            <w:tcW w:w="2984"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51F7CB2" w14:textId="77777777" w:rsidR="00A80EA4" w:rsidRPr="00A80EA4" w:rsidRDefault="00A80EA4" w:rsidP="00A80EA4">
            <w:pPr>
              <w:keepNext/>
              <w:rPr>
                <w:b/>
                <w:sz w:val="18"/>
                <w:szCs w:val="18"/>
              </w:rPr>
            </w:pPr>
            <w:r w:rsidRPr="00A80EA4">
              <w:rPr>
                <w:b/>
                <w:sz w:val="18"/>
                <w:szCs w:val="18"/>
              </w:rPr>
              <w:t>Discovered Automatically</w:t>
            </w:r>
          </w:p>
        </w:tc>
      </w:tr>
      <w:tr w:rsidR="00A80EA4" w14:paraId="651F7CB7" w14:textId="77777777" w:rsidTr="00A80EA4">
        <w:tc>
          <w:tcPr>
            <w:tcW w:w="4428" w:type="dxa"/>
          </w:tcPr>
          <w:p w14:paraId="651F7CB4" w14:textId="3BB52F0C" w:rsidR="00A80EA4" w:rsidRDefault="00A80EA4" w:rsidP="00862EAC">
            <w:r>
              <w:t>Windows Server 20</w:t>
            </w:r>
            <w:r w:rsidR="00862EAC">
              <w:t>12</w:t>
            </w:r>
            <w:r>
              <w:t xml:space="preserve"> DHCP Server role</w:t>
            </w:r>
          </w:p>
        </w:tc>
        <w:tc>
          <w:tcPr>
            <w:tcW w:w="4428" w:type="dxa"/>
          </w:tcPr>
          <w:p w14:paraId="651F7CB5" w14:textId="77777777" w:rsidR="00A80EA4" w:rsidRDefault="00A80EA4">
            <w:r>
              <w:t>DHCP server service</w:t>
            </w:r>
          </w:p>
        </w:tc>
        <w:tc>
          <w:tcPr>
            <w:tcW w:w="4428" w:type="dxa"/>
          </w:tcPr>
          <w:p w14:paraId="651F7CB6" w14:textId="77777777" w:rsidR="00A80EA4" w:rsidRDefault="00A80EA4">
            <w:r>
              <w:t>Yes</w:t>
            </w:r>
          </w:p>
        </w:tc>
      </w:tr>
      <w:tr w:rsidR="00D03E4F" w14:paraId="464CC840" w14:textId="77777777" w:rsidTr="00A80EA4">
        <w:tc>
          <w:tcPr>
            <w:tcW w:w="4428" w:type="dxa"/>
          </w:tcPr>
          <w:p w14:paraId="53E4897F" w14:textId="3A499EFA" w:rsidR="00D03E4F" w:rsidRDefault="00D03E4F" w:rsidP="00D03E4F">
            <w:r>
              <w:t>Windows Server 2012 R2 DHCP Server role</w:t>
            </w:r>
          </w:p>
        </w:tc>
        <w:tc>
          <w:tcPr>
            <w:tcW w:w="4428" w:type="dxa"/>
          </w:tcPr>
          <w:p w14:paraId="017BB3F1" w14:textId="39EFCD12" w:rsidR="00D03E4F" w:rsidRDefault="00D03E4F" w:rsidP="00D03E4F">
            <w:r>
              <w:t>DHCP server service</w:t>
            </w:r>
          </w:p>
        </w:tc>
        <w:tc>
          <w:tcPr>
            <w:tcW w:w="4428" w:type="dxa"/>
          </w:tcPr>
          <w:p w14:paraId="01B2E01F" w14:textId="3F9B0CDF" w:rsidR="00D03E4F" w:rsidRDefault="00D03E4F" w:rsidP="00D03E4F">
            <w:r>
              <w:t>Yes</w:t>
            </w:r>
          </w:p>
        </w:tc>
      </w:tr>
    </w:tbl>
    <w:p w14:paraId="651F7CB8" w14:textId="77777777" w:rsidR="00A80EA4" w:rsidRDefault="00A80EA4">
      <w:pPr>
        <w:pStyle w:val="TableSpacing"/>
      </w:pPr>
    </w:p>
    <w:p w14:paraId="651F7CB9" w14:textId="77777777" w:rsidR="00A80EA4" w:rsidRDefault="00A80EA4">
      <w:r>
        <w:t xml:space="preserve">Use the following procedure to enable automatic discovery. </w:t>
      </w:r>
    </w:p>
    <w:p w14:paraId="651F7CBA" w14:textId="77777777" w:rsidR="00A80EA4" w:rsidRDefault="00776D13">
      <w:pPr>
        <w:pStyle w:val="ProcedureTitle"/>
        <w:framePr w:wrap="notBeside"/>
      </w:pPr>
      <w:r>
        <w:rPr>
          <w:noProof/>
          <w:lang w:val="ru-RU" w:eastAsia="ru-RU"/>
        </w:rPr>
        <w:drawing>
          <wp:inline distT="0" distB="0" distL="0" distR="0" wp14:anchorId="651F7EEE" wp14:editId="651F7EEF">
            <wp:extent cx="152400" cy="152400"/>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A80EA4">
        <w:t>To use an override to change the setting for automatic discovery</w:t>
      </w:r>
    </w:p>
    <w:tbl>
      <w:tblPr>
        <w:tblW w:w="0" w:type="auto"/>
        <w:tblInd w:w="360" w:type="dxa"/>
        <w:tblCellMar>
          <w:left w:w="0" w:type="dxa"/>
          <w:right w:w="0" w:type="dxa"/>
        </w:tblCellMar>
        <w:tblLook w:val="01E0" w:firstRow="1" w:lastRow="1" w:firstColumn="1" w:lastColumn="1" w:noHBand="0" w:noVBand="0"/>
      </w:tblPr>
      <w:tblGrid>
        <w:gridCol w:w="8280"/>
      </w:tblGrid>
      <w:tr w:rsidR="00A80EA4" w14:paraId="651F7CC1" w14:textId="77777777" w:rsidTr="00A80EA4">
        <w:tc>
          <w:tcPr>
            <w:tcW w:w="8856" w:type="dxa"/>
          </w:tcPr>
          <w:p w14:paraId="651F7CBB" w14:textId="77777777" w:rsidR="00A80EA4" w:rsidRDefault="00A80EA4" w:rsidP="00A80EA4">
            <w:pPr>
              <w:pStyle w:val="NumberedList1"/>
              <w:numPr>
                <w:ilvl w:val="0"/>
                <w:numId w:val="0"/>
              </w:numPr>
              <w:tabs>
                <w:tab w:val="left" w:pos="360"/>
              </w:tabs>
              <w:ind w:left="360" w:hanging="360"/>
            </w:pPr>
            <w:r>
              <w:t>1.</w:t>
            </w:r>
            <w:r>
              <w:tab/>
              <w:t>In the Authoring pane, expand Management Pack Objects, and then click Object Discoveries.</w:t>
            </w:r>
          </w:p>
          <w:p w14:paraId="651F7CBC" w14:textId="77777777" w:rsidR="00A80EA4" w:rsidRDefault="00A80EA4" w:rsidP="00A80EA4">
            <w:pPr>
              <w:pStyle w:val="NumberedList1"/>
              <w:numPr>
                <w:ilvl w:val="0"/>
                <w:numId w:val="0"/>
              </w:numPr>
              <w:tabs>
                <w:tab w:val="left" w:pos="360"/>
              </w:tabs>
              <w:ind w:left="360" w:hanging="360"/>
            </w:pPr>
            <w:r>
              <w:t>2.</w:t>
            </w:r>
            <w:r>
              <w:tab/>
              <w:t>On the Operations Manager toolbar, click Scope, and then filter the objects that appear in the details pane to include only DHCP objects.</w:t>
            </w:r>
          </w:p>
          <w:p w14:paraId="651F7CBD" w14:textId="515732E2" w:rsidR="00A80EA4" w:rsidRDefault="00A80EA4" w:rsidP="00A80EA4">
            <w:pPr>
              <w:pStyle w:val="NumberedList1"/>
              <w:numPr>
                <w:ilvl w:val="0"/>
                <w:numId w:val="0"/>
              </w:numPr>
              <w:tabs>
                <w:tab w:val="left" w:pos="360"/>
              </w:tabs>
              <w:ind w:left="360" w:hanging="360"/>
            </w:pPr>
            <w:r>
              <w:t>3.</w:t>
            </w:r>
            <w:r>
              <w:tab/>
              <w:t xml:space="preserve">In the Operations Manager toolbar, use the Scope button to filter the list of objects, and then click </w:t>
            </w:r>
            <w:r w:rsidR="00862EAC" w:rsidRPr="00862EAC">
              <w:t>Microsoft.Windows.DHCPServer.2012.Server.Discovery</w:t>
            </w:r>
            <w:r w:rsidR="00094090">
              <w:t xml:space="preserve"> for Windows Server 2012 or </w:t>
            </w:r>
            <w:r w:rsidR="00094090" w:rsidRPr="00862EAC">
              <w:t>Microsoft.Windows.DHCPServer.2012</w:t>
            </w:r>
            <w:r w:rsidR="00094090">
              <w:t>.R2</w:t>
            </w:r>
            <w:r w:rsidR="00094090" w:rsidRPr="00862EAC">
              <w:t>.Server.Discovery</w:t>
            </w:r>
            <w:r w:rsidR="00094090">
              <w:t xml:space="preserve"> for Windows Server 2012 R2</w:t>
            </w:r>
            <w:r>
              <w:t>.</w:t>
            </w:r>
            <w:r w:rsidR="00094090">
              <w:t xml:space="preserve"> </w:t>
            </w:r>
            <w:r>
              <w:t>In the Authoring pane, expand Management Pack Objects, and then click Object Discoveries.</w:t>
            </w:r>
          </w:p>
          <w:p w14:paraId="651F7CBE" w14:textId="77777777" w:rsidR="00A80EA4" w:rsidRDefault="00A80EA4" w:rsidP="00A80EA4">
            <w:pPr>
              <w:pStyle w:val="NumberedList1"/>
              <w:numPr>
                <w:ilvl w:val="0"/>
                <w:numId w:val="0"/>
              </w:numPr>
              <w:tabs>
                <w:tab w:val="left" w:pos="360"/>
              </w:tabs>
              <w:ind w:left="360" w:hanging="360"/>
            </w:pPr>
            <w:r>
              <w:t>4.</w:t>
            </w:r>
            <w:r>
              <w:tab/>
              <w:t xml:space="preserve">On the Operations Manager toolbar, click </w:t>
            </w:r>
            <w:r w:rsidR="00542ECC">
              <w:t>Overrides;</w:t>
            </w:r>
            <w:r>
              <w:t xml:space="preserve"> click Override the Object Discovery, and then click </w:t>
            </w:r>
            <w:proofErr w:type="gramStart"/>
            <w:r>
              <w:t>For</w:t>
            </w:r>
            <w:proofErr w:type="gramEnd"/>
            <w:r>
              <w:t xml:space="preserve"> all objects of </w:t>
            </w:r>
            <w:r w:rsidR="00341B05">
              <w:t>class</w:t>
            </w:r>
            <w:r>
              <w:t xml:space="preserve">: </w:t>
            </w:r>
            <w:r w:rsidR="00341B05">
              <w:t>Windows Server</w:t>
            </w:r>
            <w:r>
              <w:t>.</w:t>
            </w:r>
          </w:p>
          <w:p w14:paraId="651F7CBF" w14:textId="77777777" w:rsidR="00A80EA4" w:rsidRDefault="00A80EA4" w:rsidP="00A80EA4">
            <w:pPr>
              <w:pStyle w:val="NumberedList1"/>
              <w:numPr>
                <w:ilvl w:val="0"/>
                <w:numId w:val="0"/>
              </w:numPr>
              <w:tabs>
                <w:tab w:val="left" w:pos="360"/>
              </w:tabs>
              <w:ind w:left="360" w:hanging="360"/>
            </w:pPr>
            <w:r>
              <w:t>5.</w:t>
            </w:r>
            <w:r>
              <w:tab/>
              <w:t>In the Overrides</w:t>
            </w:r>
            <w:r w:rsidR="00542ECC">
              <w:t xml:space="preserve"> </w:t>
            </w:r>
            <w:r>
              <w:t>Properties dialog box, click the Override box for the Enabled parameter.</w:t>
            </w:r>
          </w:p>
          <w:p w14:paraId="651F7CC0" w14:textId="77777777" w:rsidR="00A80EA4" w:rsidRDefault="00A80EA4" w:rsidP="00A80EA4">
            <w:pPr>
              <w:pStyle w:val="NumberedList1"/>
              <w:numPr>
                <w:ilvl w:val="0"/>
                <w:numId w:val="0"/>
              </w:numPr>
              <w:tabs>
                <w:tab w:val="left" w:pos="360"/>
              </w:tabs>
              <w:ind w:left="360" w:hanging="360"/>
            </w:pPr>
            <w:r>
              <w:t>6.</w:t>
            </w:r>
            <w:r>
              <w:tab/>
              <w:t>Under Management Pack, click New to create an unsealed version of the Management Pack, and then click OK.</w:t>
            </w:r>
          </w:p>
        </w:tc>
      </w:tr>
    </w:tbl>
    <w:p w14:paraId="651F7CC2" w14:textId="77777777" w:rsidR="00A80EA4" w:rsidRDefault="00A80EA4">
      <w:r>
        <w:lastRenderedPageBreak/>
        <w:t>After you change the override setting, the object type will be automatically discovered and will appear in the Monitoring pane.</w:t>
      </w:r>
    </w:p>
    <w:p w14:paraId="651F7CC3" w14:textId="206D3F66" w:rsidR="00A80EA4" w:rsidRDefault="00A80EA4">
      <w:pPr>
        <w:pStyle w:val="Heading1"/>
      </w:pPr>
      <w:bookmarkStart w:id="35" w:name="_Toc470711287"/>
      <w:r>
        <w:t>Classes</w:t>
      </w:r>
      <w:bookmarkStart w:id="36" w:name="z5f3af04bd4034e0bbda115b20de18dd9"/>
      <w:bookmarkEnd w:id="35"/>
      <w:bookmarkEnd w:id="36"/>
    </w:p>
    <w:p w14:paraId="6E431712" w14:textId="59386287" w:rsidR="00062168" w:rsidRDefault="00A80EA4" w:rsidP="00062168">
      <w:r>
        <w:t>The following diagram show the classes defined in this management pack.</w:t>
      </w:r>
      <w:r w:rsidR="00062168">
        <w:rPr>
          <w:noProof/>
          <w:lang w:val="ru-RU" w:eastAsia="ru-RU"/>
        </w:rPr>
        <mc:AlternateContent>
          <mc:Choice Requires="wpg">
            <w:drawing>
              <wp:anchor distT="0" distB="0" distL="114300" distR="114300" simplePos="0" relativeHeight="251669504" behindDoc="0" locked="0" layoutInCell="1" allowOverlap="1" wp14:anchorId="0AD43FA4" wp14:editId="376E28AD">
                <wp:simplePos x="0" y="0"/>
                <wp:positionH relativeFrom="column">
                  <wp:posOffset>0</wp:posOffset>
                </wp:positionH>
                <wp:positionV relativeFrom="paragraph">
                  <wp:posOffset>266700</wp:posOffset>
                </wp:positionV>
                <wp:extent cx="3042920" cy="3352165"/>
                <wp:effectExtent l="0" t="0" r="24130" b="19685"/>
                <wp:wrapTopAndBottom/>
                <wp:docPr id="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2920" cy="3352165"/>
                          <a:chOff x="3741" y="9294"/>
                          <a:chExt cx="4792" cy="5279"/>
                        </a:xfrm>
                      </wpg:grpSpPr>
                      <wps:wsp>
                        <wps:cNvPr id="22" name="Text Box 3"/>
                        <wps:cNvSpPr txBox="1">
                          <a:spLocks noChangeArrowheads="1"/>
                        </wps:cNvSpPr>
                        <wps:spPr bwMode="auto">
                          <a:xfrm>
                            <a:off x="5220" y="11910"/>
                            <a:ext cx="3313" cy="2663"/>
                          </a:xfrm>
                          <a:prstGeom prst="rect">
                            <a:avLst/>
                          </a:prstGeom>
                          <a:solidFill>
                            <a:srgbClr val="FFFFFF"/>
                          </a:solidFill>
                          <a:ln w="9525">
                            <a:solidFill>
                              <a:srgbClr val="000000"/>
                            </a:solidFill>
                            <a:miter lim="800000"/>
                            <a:headEnd/>
                            <a:tailEnd/>
                          </a:ln>
                        </wps:spPr>
                        <wps:txbx>
                          <w:txbxContent>
                            <w:p w14:paraId="645B4575" w14:textId="77777777" w:rsidR="003F3B97" w:rsidRDefault="003F3B97" w:rsidP="00062168">
                              <w:r>
                                <w:t>Legend:</w:t>
                              </w:r>
                            </w:p>
                            <w:p w14:paraId="1C8487BA" w14:textId="77777777" w:rsidR="003F3B97" w:rsidRDefault="003F3B97" w:rsidP="00062168"/>
                            <w:p w14:paraId="2357B3DA" w14:textId="77777777" w:rsidR="003F3B97" w:rsidRDefault="003F3B97" w:rsidP="00062168">
                              <w:pPr>
                                <w:ind w:left="360" w:firstLine="360"/>
                              </w:pPr>
                              <w:r>
                                <w:t>OpsMgr Built-in Class</w:t>
                              </w:r>
                            </w:p>
                            <w:p w14:paraId="769B7E65" w14:textId="77777777" w:rsidR="003F3B97" w:rsidRDefault="003F3B97" w:rsidP="00062168">
                              <w:pPr>
                                <w:ind w:left="360" w:firstLine="360"/>
                              </w:pPr>
                              <w:r>
                                <w:t>DHCP Server Class</w:t>
                              </w:r>
                            </w:p>
                            <w:p w14:paraId="464CDE7B" w14:textId="77777777" w:rsidR="003F3B97" w:rsidRDefault="003F3B97" w:rsidP="00062168">
                              <w:pPr>
                                <w:ind w:left="360" w:firstLine="360"/>
                              </w:pPr>
                              <w:r>
                                <w:t>Derived from</w:t>
                              </w:r>
                            </w:p>
                          </w:txbxContent>
                        </wps:txbx>
                        <wps:bodyPr rot="0" vert="horz" wrap="square" lIns="91440" tIns="45720" rIns="91440" bIns="45720" anchor="t" anchorCtr="0" upright="1">
                          <a:spAutoFit/>
                        </wps:bodyPr>
                      </wps:wsp>
                      <wps:wsp>
                        <wps:cNvPr id="23" name="Text Box 4"/>
                        <wps:cNvSpPr txBox="1">
                          <a:spLocks noChangeArrowheads="1"/>
                        </wps:cNvSpPr>
                        <wps:spPr bwMode="auto">
                          <a:xfrm>
                            <a:off x="3767" y="9294"/>
                            <a:ext cx="4698" cy="740"/>
                          </a:xfrm>
                          <a:prstGeom prst="rect">
                            <a:avLst/>
                          </a:prstGeom>
                          <a:solidFill>
                            <a:srgbClr val="FFC000"/>
                          </a:solidFill>
                          <a:ln w="9525">
                            <a:solidFill>
                              <a:srgbClr val="000000"/>
                            </a:solidFill>
                            <a:miter lim="800000"/>
                            <a:headEnd/>
                            <a:tailEnd/>
                          </a:ln>
                        </wps:spPr>
                        <wps:txbx>
                          <w:txbxContent>
                            <w:p w14:paraId="0DFFDCD8" w14:textId="77777777" w:rsidR="003F3B97" w:rsidRDefault="003F3B97" w:rsidP="00062168">
                              <w:pPr>
                                <w:jc w:val="center"/>
                              </w:pPr>
                              <w:r>
                                <w:t>Microsoft.Windows.Server.Computer</w:t>
                              </w:r>
                            </w:p>
                          </w:txbxContent>
                        </wps:txbx>
                        <wps:bodyPr rot="0" vert="horz" wrap="square" lIns="91440" tIns="45720" rIns="91440" bIns="45720" anchor="t" anchorCtr="0" upright="1">
                          <a:spAutoFit/>
                        </wps:bodyPr>
                      </wps:wsp>
                      <wps:wsp>
                        <wps:cNvPr id="24" name="Text Box 5"/>
                        <wps:cNvSpPr txBox="1">
                          <a:spLocks noChangeArrowheads="1"/>
                        </wps:cNvSpPr>
                        <wps:spPr bwMode="auto">
                          <a:xfrm>
                            <a:off x="3741" y="10560"/>
                            <a:ext cx="4791" cy="891"/>
                          </a:xfrm>
                          <a:prstGeom prst="rect">
                            <a:avLst/>
                          </a:prstGeom>
                          <a:solidFill>
                            <a:srgbClr val="D9D9D9"/>
                          </a:solidFill>
                          <a:ln w="9525">
                            <a:solidFill>
                              <a:srgbClr val="000000"/>
                            </a:solidFill>
                            <a:miter lim="800000"/>
                            <a:headEnd/>
                            <a:tailEnd/>
                          </a:ln>
                        </wps:spPr>
                        <wps:txbx>
                          <w:txbxContent>
                            <w:p w14:paraId="2BC7FAE0" w14:textId="77777777" w:rsidR="003F3B97" w:rsidRDefault="003F3B97" w:rsidP="00062168">
                              <w:pPr>
                                <w:autoSpaceDE w:val="0"/>
                                <w:autoSpaceDN w:val="0"/>
                                <w:adjustRightInd w:val="0"/>
                                <w:spacing w:before="0" w:after="0" w:line="240" w:lineRule="auto"/>
                                <w:rPr>
                                  <w:rFonts w:eastAsia="Times New Roman" w:cs="Arial"/>
                                </w:rPr>
                              </w:pPr>
                              <w:r w:rsidRPr="00B912D7">
                                <w:rPr>
                                  <w:rFonts w:eastAsia="Times New Roman" w:cs="Arial"/>
                                </w:rPr>
                                <w:t>Microsoft.Windows.DHCPServer.2012.Server</w:t>
                              </w:r>
                            </w:p>
                            <w:p w14:paraId="1947FAE5" w14:textId="77777777" w:rsidR="003F3B97" w:rsidRDefault="003F3B97" w:rsidP="00062168">
                              <w:pPr>
                                <w:autoSpaceDE w:val="0"/>
                                <w:autoSpaceDN w:val="0"/>
                                <w:adjustRightInd w:val="0"/>
                                <w:spacing w:before="0" w:after="0" w:line="240" w:lineRule="auto"/>
                                <w:rPr>
                                  <w:rFonts w:eastAsia="Times New Roman" w:cs="Arial"/>
                                </w:rPr>
                              </w:pPr>
                            </w:p>
                            <w:p w14:paraId="4D0040FA" w14:textId="087DE684" w:rsidR="003F3B97" w:rsidRPr="00B912D7" w:rsidRDefault="003F3B97" w:rsidP="00062168">
                              <w:pPr>
                                <w:autoSpaceDE w:val="0"/>
                                <w:autoSpaceDN w:val="0"/>
                                <w:adjustRightInd w:val="0"/>
                                <w:spacing w:before="0" w:after="0" w:line="240" w:lineRule="auto"/>
                                <w:rPr>
                                  <w:rFonts w:eastAsia="Times New Roman" w:cs="Arial"/>
                                </w:rPr>
                              </w:pPr>
                              <w:r w:rsidRPr="00B912D7">
                                <w:rPr>
                                  <w:rFonts w:eastAsia="Times New Roman" w:cs="Arial"/>
                                </w:rPr>
                                <w:t>Microsoft.Windows.DHCPServer.2012</w:t>
                              </w:r>
                              <w:r>
                                <w:rPr>
                                  <w:rFonts w:eastAsia="Times New Roman" w:cs="Arial"/>
                                </w:rPr>
                                <w:t>.R2</w:t>
                              </w:r>
                              <w:r w:rsidRPr="00B912D7">
                                <w:rPr>
                                  <w:rFonts w:eastAsia="Times New Roman" w:cs="Arial"/>
                                </w:rPr>
                                <w:t>.Server</w:t>
                              </w:r>
                            </w:p>
                          </w:txbxContent>
                        </wps:txbx>
                        <wps:bodyPr rot="0" vert="horz" wrap="square" lIns="91440" tIns="45720" rIns="91440" bIns="45720" anchor="t" anchorCtr="0" upright="1">
                          <a:spAutoFit/>
                        </wps:bodyPr>
                      </wps:wsp>
                      <wps:wsp>
                        <wps:cNvPr id="25" name="Text Box 6"/>
                        <wps:cNvSpPr txBox="1">
                          <a:spLocks noChangeArrowheads="1"/>
                        </wps:cNvSpPr>
                        <wps:spPr bwMode="auto">
                          <a:xfrm>
                            <a:off x="5330" y="12705"/>
                            <a:ext cx="505" cy="303"/>
                          </a:xfrm>
                          <a:prstGeom prst="rect">
                            <a:avLst/>
                          </a:prstGeom>
                          <a:solidFill>
                            <a:srgbClr val="FFC000"/>
                          </a:solidFill>
                          <a:ln w="9525">
                            <a:solidFill>
                              <a:srgbClr val="000000"/>
                            </a:solidFill>
                            <a:miter lim="800000"/>
                            <a:headEnd/>
                            <a:tailEnd/>
                          </a:ln>
                        </wps:spPr>
                        <wps:txbx>
                          <w:txbxContent>
                            <w:p w14:paraId="31F023E4" w14:textId="77777777" w:rsidR="003F3B97" w:rsidRDefault="003F3B97" w:rsidP="00062168">
                              <w:pPr>
                                <w:jc w:val="center"/>
                              </w:pPr>
                            </w:p>
                          </w:txbxContent>
                        </wps:txbx>
                        <wps:bodyPr rot="0" vert="horz" wrap="square" lIns="91440" tIns="45720" rIns="91440" bIns="45720" anchor="t" anchorCtr="0" upright="1">
                          <a:noAutofit/>
                        </wps:bodyPr>
                      </wps:wsp>
                      <wps:wsp>
                        <wps:cNvPr id="26" name="Text Box 7"/>
                        <wps:cNvSpPr txBox="1">
                          <a:spLocks noChangeArrowheads="1"/>
                        </wps:cNvSpPr>
                        <wps:spPr bwMode="auto">
                          <a:xfrm>
                            <a:off x="5330" y="13080"/>
                            <a:ext cx="505" cy="303"/>
                          </a:xfrm>
                          <a:prstGeom prst="rect">
                            <a:avLst/>
                          </a:prstGeom>
                          <a:solidFill>
                            <a:srgbClr val="D9D9D9"/>
                          </a:solidFill>
                          <a:ln w="9525">
                            <a:solidFill>
                              <a:srgbClr val="000000"/>
                            </a:solidFill>
                            <a:miter lim="800000"/>
                            <a:headEnd/>
                            <a:tailEnd/>
                          </a:ln>
                        </wps:spPr>
                        <wps:txbx>
                          <w:txbxContent>
                            <w:p w14:paraId="649DA45D" w14:textId="77777777" w:rsidR="003F3B97" w:rsidRDefault="003F3B97" w:rsidP="00062168">
                              <w:pPr>
                                <w:jc w:val="center"/>
                              </w:pPr>
                            </w:p>
                          </w:txbxContent>
                        </wps:txbx>
                        <wps:bodyPr rot="0" vert="horz" wrap="square" lIns="91440" tIns="45720" rIns="91440" bIns="45720" anchor="t" anchorCtr="0" upright="1">
                          <a:noAutofit/>
                        </wps:bodyPr>
                      </wps:wsp>
                      <wps:wsp>
                        <wps:cNvPr id="27" name="AutoShape 8"/>
                        <wps:cNvCnPr>
                          <a:cxnSpLocks noChangeShapeType="1"/>
                        </wps:cNvCnPr>
                        <wps:spPr bwMode="auto">
                          <a:xfrm flipV="1">
                            <a:off x="6015" y="9856"/>
                            <a:ext cx="0" cy="7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9"/>
                        <wps:cNvCnPr>
                          <a:cxnSpLocks noChangeShapeType="1"/>
                        </wps:cNvCnPr>
                        <wps:spPr bwMode="auto">
                          <a:xfrm>
                            <a:off x="5385" y="13560"/>
                            <a:ext cx="420"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D43FA4" id="Group 2" o:spid="_x0000_s1026" style="position:absolute;margin-left:0;margin-top:21pt;width:239.6pt;height:263.95pt;z-index:251669504" coordorigin="3741,9294" coordsize="4792,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">
                <v:shapetype id="_x0000_t202" coordsize="21600,21600" o:spt="202" path="m,l,21600r21600,l21600,xe">
                  <v:stroke joinstyle="miter"/>
                  <v:path gradientshapeok="t" o:connecttype="rect"/>
                </v:shapetype>
                <v:shape id="Text Box 3" o:spid="_x0000_s1027" type="#_x0000_t202" style="position:absolute;left:5220;top:11910;width:3313;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">
                  <v:textbox style="mso-fit-shape-to-text:t">
                    <w:txbxContent>
                      <w:p w14:paraId="645B4575" w14:textId="77777777" w:rsidR="003F3B97" w:rsidRDefault="003F3B97" w:rsidP="00062168">
                        <w:r>
                          <w:t>Legend:</w:t>
                        </w:r>
                      </w:p>
                      <w:p w14:paraId="1C8487BA" w14:textId="77777777" w:rsidR="003F3B97" w:rsidRDefault="003F3B97" w:rsidP="00062168"/>
                      <w:p w14:paraId="2357B3DA" w14:textId="77777777" w:rsidR="003F3B97" w:rsidRDefault="003F3B97" w:rsidP="00062168">
                        <w:pPr>
                          <w:ind w:left="360" w:firstLine="360"/>
                        </w:pPr>
                        <w:r>
                          <w:t>OpsMgr Built-in Class</w:t>
                        </w:r>
                      </w:p>
                      <w:p w14:paraId="769B7E65" w14:textId="77777777" w:rsidR="003F3B97" w:rsidRDefault="003F3B97" w:rsidP="00062168">
                        <w:pPr>
                          <w:ind w:left="360" w:firstLine="360"/>
                        </w:pPr>
                        <w:r>
                          <w:t>DHCP Server Class</w:t>
                        </w:r>
                      </w:p>
                      <w:p w14:paraId="464CDE7B" w14:textId="77777777" w:rsidR="003F3B97" w:rsidRDefault="003F3B97" w:rsidP="00062168">
                        <w:pPr>
                          <w:ind w:left="360" w:firstLine="360"/>
                        </w:pPr>
                        <w:r>
                          <w:t>Derived from</w:t>
                        </w:r>
                      </w:p>
                    </w:txbxContent>
                  </v:textbox>
                </v:shape>
                <v:shape id="Text Box 4" o:spid="_x0000_s1028" type="#_x0000_t202" style="position:absolute;left:3767;top:9294;width:4698;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" fillcolor="#ffc000">
                  <v:textbox style="mso-fit-shape-to-text:t">
                    <w:txbxContent>
                      <w:p w14:paraId="0DFFDCD8" w14:textId="77777777" w:rsidR="003F3B97" w:rsidRDefault="003F3B97" w:rsidP="00062168">
                        <w:pPr>
                          <w:jc w:val="center"/>
                        </w:pPr>
                        <w:r>
                          <w:t>Microsoft.Windows.Server.Computer</w:t>
                        </w:r>
                      </w:p>
                    </w:txbxContent>
                  </v:textbox>
                </v:shape>
                <v:shape id="Text Box 5" o:spid="_x0000_s1029" type="#_x0000_t202" style="position:absolute;left:3741;top:10560;width:4791;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" fillcolor="#d9d9d9">
                  <v:textbox style="mso-fit-shape-to-text:t">
                    <w:txbxContent>
                      <w:p w14:paraId="2BC7FAE0" w14:textId="77777777" w:rsidR="003F3B97" w:rsidRDefault="003F3B97" w:rsidP="00062168">
                        <w:pPr>
                          <w:autoSpaceDE w:val="0"/>
                          <w:autoSpaceDN w:val="0"/>
                          <w:adjustRightInd w:val="0"/>
                          <w:spacing w:before="0" w:after="0" w:line="240" w:lineRule="auto"/>
                          <w:rPr>
                            <w:rFonts w:eastAsia="Times New Roman" w:cs="Arial"/>
                          </w:rPr>
                        </w:pPr>
                        <w:r w:rsidRPr="00B912D7">
                          <w:rPr>
                            <w:rFonts w:eastAsia="Times New Roman" w:cs="Arial"/>
                          </w:rPr>
                          <w:t>Microsoft.Windows.DHCPServer.2012.Server</w:t>
                        </w:r>
                      </w:p>
                      <w:p w14:paraId="1947FAE5" w14:textId="77777777" w:rsidR="003F3B97" w:rsidRDefault="003F3B97" w:rsidP="00062168">
                        <w:pPr>
                          <w:autoSpaceDE w:val="0"/>
                          <w:autoSpaceDN w:val="0"/>
                          <w:adjustRightInd w:val="0"/>
                          <w:spacing w:before="0" w:after="0" w:line="240" w:lineRule="auto"/>
                          <w:rPr>
                            <w:rFonts w:eastAsia="Times New Roman" w:cs="Arial"/>
                          </w:rPr>
                        </w:pPr>
                      </w:p>
                      <w:p w14:paraId="4D0040FA" w14:textId="087DE684" w:rsidR="003F3B97" w:rsidRPr="00B912D7" w:rsidRDefault="003F3B97" w:rsidP="00062168">
                        <w:pPr>
                          <w:autoSpaceDE w:val="0"/>
                          <w:autoSpaceDN w:val="0"/>
                          <w:adjustRightInd w:val="0"/>
                          <w:spacing w:before="0" w:after="0" w:line="240" w:lineRule="auto"/>
                          <w:rPr>
                            <w:rFonts w:eastAsia="Times New Roman" w:cs="Arial"/>
                          </w:rPr>
                        </w:pPr>
                        <w:r w:rsidRPr="00B912D7">
                          <w:rPr>
                            <w:rFonts w:eastAsia="Times New Roman" w:cs="Arial"/>
                          </w:rPr>
                          <w:t>Microsoft.Windows.DHCPServer.2012</w:t>
                        </w:r>
                        <w:r>
                          <w:rPr>
                            <w:rFonts w:eastAsia="Times New Roman" w:cs="Arial"/>
                          </w:rPr>
                          <w:t>.R2</w:t>
                        </w:r>
                        <w:r w:rsidRPr="00B912D7">
                          <w:rPr>
                            <w:rFonts w:eastAsia="Times New Roman" w:cs="Arial"/>
                          </w:rPr>
                          <w:t>.Server</w:t>
                        </w:r>
                      </w:p>
                    </w:txbxContent>
                  </v:textbox>
                </v:shape>
                <v:shape id="Text Box 6" o:spid="_x0000_s1030" type="#_x0000_t202" style="position:absolute;left:5330;top:12705;width:50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" fillcolor="#ffc000">
                  <v:textbox>
                    <w:txbxContent>
                      <w:p w14:paraId="31F023E4" w14:textId="77777777" w:rsidR="003F3B97" w:rsidRDefault="003F3B97" w:rsidP="00062168">
                        <w:pPr>
                          <w:jc w:val="center"/>
                        </w:pPr>
                      </w:p>
                    </w:txbxContent>
                  </v:textbox>
                </v:shape>
                <v:shape id="Text Box 7" o:spid="_x0000_s1031" type="#_x0000_t202" style="position:absolute;left:5330;top:13080;width:505;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" fillcolor="#d9d9d9">
                  <v:textbox>
                    <w:txbxContent>
                      <w:p w14:paraId="649DA45D" w14:textId="77777777" w:rsidR="003F3B97" w:rsidRDefault="003F3B97" w:rsidP="00062168">
                        <w:pPr>
                          <w:jc w:val="center"/>
                        </w:pPr>
                      </w:p>
                    </w:txbxContent>
                  </v:textbox>
                </v:shape>
                <v:shapetype id="_x0000_t32" coordsize="21600,21600" o:spt="32" o:oned="t" path="m,l21600,21600e" filled="f">
                  <v:path arrowok="t" fillok="f" o:connecttype="none"/>
                  <o:lock v:ext="edit" shapetype="t"/>
                </v:shapetype>
                <v:shape id="AutoShape 8" o:spid="_x0000_s1032" type="#_x0000_t32" style="position:absolute;left:6015;top:9856;width:0;height:7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v:shape>
                <v:shape id="AutoShape 9" o:spid="_x0000_s1033" type="#_x0000_t32" style="position:absolute;left:5385;top:13560;width:420;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w10:wrap type="topAndBottom"/>
              </v:group>
            </w:pict>
          </mc:Fallback>
        </mc:AlternateContent>
      </w:r>
    </w:p>
    <w:p w14:paraId="651F7CD4" w14:textId="47DF65A2" w:rsidR="00A80EA4" w:rsidRDefault="00A80EA4">
      <w:pPr>
        <w:pStyle w:val="Heading1"/>
      </w:pPr>
      <w:bookmarkStart w:id="37" w:name="_Toc470711288"/>
      <w:r>
        <w:t>How Health Rolls Up</w:t>
      </w:r>
      <w:bookmarkStart w:id="38" w:name="zb2cc2d10123e490f8ddc01b7f7cf0c8d"/>
      <w:bookmarkEnd w:id="37"/>
      <w:bookmarkEnd w:id="38"/>
    </w:p>
    <w:p w14:paraId="651F7CD5" w14:textId="0355E89A" w:rsidR="00A80EA4" w:rsidRDefault="00A80EA4">
      <w:r>
        <w:t>The following diagram shows how the health states of components roll up in this management pack.</w:t>
      </w:r>
    </w:p>
    <w:p w14:paraId="651F7CD6" w14:textId="246C581A" w:rsidR="0074316F" w:rsidRDefault="0074316F"/>
    <w:p w14:paraId="651F7D0E" w14:textId="104A66CA" w:rsidR="007846FF" w:rsidRDefault="00126CD6">
      <w:r>
        <w:t>For e</w:t>
      </w:r>
      <w:r w:rsidR="00E03475">
        <w:t>xample</w:t>
      </w:r>
      <w:r w:rsidR="00094090">
        <w:t xml:space="preserve"> (Windows Server 2012)</w:t>
      </w:r>
      <w:r w:rsidR="00E03475">
        <w:t>:</w:t>
      </w:r>
    </w:p>
    <w:p w14:paraId="519DBC42" w14:textId="45C19133" w:rsidR="00B912D7" w:rsidRDefault="00B912D7"/>
    <w:p w14:paraId="30FEF2A0" w14:textId="6EB973FC" w:rsidR="00B912D7" w:rsidRDefault="00B912D7"/>
    <w:p w14:paraId="45BE754B" w14:textId="3D306448" w:rsidR="00B912D7" w:rsidRDefault="00B912D7"/>
    <w:p w14:paraId="36A6A20D" w14:textId="20ED2B3D" w:rsidR="00B912D7" w:rsidRDefault="00B912D7"/>
    <w:p w14:paraId="31A3A477" w14:textId="77777777" w:rsidR="00B912D7" w:rsidRDefault="00B912D7"/>
    <w:p w14:paraId="6DE9379A" w14:textId="0C168968" w:rsidR="00B912D7" w:rsidRDefault="00B912D7"/>
    <w:p w14:paraId="27070F00" w14:textId="77777777" w:rsidR="00B912D7" w:rsidRDefault="00B912D7"/>
    <w:p w14:paraId="54D736CF" w14:textId="77777777" w:rsidR="00B912D7" w:rsidRDefault="00B912D7"/>
    <w:p w14:paraId="5F5E8BCC" w14:textId="77777777" w:rsidR="00B912D7" w:rsidRDefault="00B912D7"/>
    <w:p w14:paraId="492600D4" w14:textId="77777777" w:rsidR="00B912D7" w:rsidRDefault="00B912D7"/>
    <w:p w14:paraId="51FA982F" w14:textId="77777777" w:rsidR="00B912D7" w:rsidRDefault="00B912D7"/>
    <w:p w14:paraId="15AD34BE" w14:textId="45A077D6" w:rsidR="00B912D7" w:rsidRDefault="00A30825">
      <w:r>
        <w:rPr>
          <w:noProof/>
          <w:lang w:val="ru-RU" w:eastAsia="ru-RU"/>
        </w:rPr>
        <w:drawing>
          <wp:anchor distT="0" distB="0" distL="114300" distR="114300" simplePos="0" relativeHeight="251661312" behindDoc="1" locked="0" layoutInCell="1" allowOverlap="1" wp14:anchorId="52FF6DE2" wp14:editId="4D1AE68E">
            <wp:simplePos x="0" y="0"/>
            <wp:positionH relativeFrom="margin">
              <wp:posOffset>0</wp:posOffset>
            </wp:positionH>
            <wp:positionV relativeFrom="paragraph">
              <wp:posOffset>0</wp:posOffset>
            </wp:positionV>
            <wp:extent cx="5260340" cy="5131435"/>
            <wp:effectExtent l="0" t="0" r="0" b="0"/>
            <wp:wrapTight wrapText="bothSides">
              <wp:wrapPolygon edited="0">
                <wp:start x="0" y="0"/>
                <wp:lineTo x="0" y="21490"/>
                <wp:lineTo x="21511" y="21490"/>
                <wp:lineTo x="2151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ealthModel.jpg"/>
                    <pic:cNvPicPr/>
                  </pic:nvPicPr>
                  <pic:blipFill>
                    <a:blip r:embed="rId26">
                      <a:extLst>
                        <a:ext uri="{28A0092B-C50C-407E-A947-70E740481C1C}">
                          <a14:useLocalDpi xmlns:a14="http://schemas.microsoft.com/office/drawing/2010/main" val="0"/>
                        </a:ext>
                      </a:extLst>
                    </a:blip>
                    <a:stretch>
                      <a:fillRect/>
                    </a:stretch>
                  </pic:blipFill>
                  <pic:spPr>
                    <a:xfrm>
                      <a:off x="0" y="0"/>
                      <a:ext cx="5260340" cy="5131435"/>
                    </a:xfrm>
                    <a:prstGeom prst="rect">
                      <a:avLst/>
                    </a:prstGeom>
                  </pic:spPr>
                </pic:pic>
              </a:graphicData>
            </a:graphic>
            <wp14:sizeRelH relativeFrom="margin">
              <wp14:pctWidth>0</wp14:pctWidth>
            </wp14:sizeRelH>
            <wp14:sizeRelV relativeFrom="margin">
              <wp14:pctHeight>0</wp14:pctHeight>
            </wp14:sizeRelV>
          </wp:anchor>
        </w:drawing>
      </w:r>
    </w:p>
    <w:p w14:paraId="30CD258E" w14:textId="77777777" w:rsidR="00B912D7" w:rsidRDefault="00B912D7"/>
    <w:p w14:paraId="49268BD5" w14:textId="791BD943" w:rsidR="00B912D7" w:rsidRDefault="00B912D7"/>
    <w:p w14:paraId="66CF3CA6" w14:textId="77777777" w:rsidR="00B912D7" w:rsidRDefault="00B912D7"/>
    <w:p w14:paraId="37569714" w14:textId="77777777" w:rsidR="00B912D7" w:rsidRDefault="00B912D7"/>
    <w:p w14:paraId="0FEEADE4" w14:textId="77777777" w:rsidR="00B912D7" w:rsidRDefault="00B912D7"/>
    <w:p w14:paraId="5291AC37" w14:textId="429CAD2C" w:rsidR="00B912D7" w:rsidRDefault="00B912D7"/>
    <w:p w14:paraId="68AA7936" w14:textId="77777777" w:rsidR="00B912D7" w:rsidRDefault="00B912D7"/>
    <w:p w14:paraId="79402EEA" w14:textId="77777777" w:rsidR="00B912D7" w:rsidRDefault="00B912D7"/>
    <w:p w14:paraId="70F38D3F" w14:textId="77777777" w:rsidR="00B912D7" w:rsidRDefault="00B912D7"/>
    <w:p w14:paraId="601B4ED0" w14:textId="59AC822C" w:rsidR="00B912D7" w:rsidRDefault="00B912D7"/>
    <w:p w14:paraId="5EC8D074" w14:textId="77777777" w:rsidR="00B912D7" w:rsidRDefault="00B912D7"/>
    <w:p w14:paraId="07B1C0A9" w14:textId="77777777" w:rsidR="00B912D7" w:rsidRDefault="00B912D7"/>
    <w:p w14:paraId="6B431F33" w14:textId="77777777" w:rsidR="00B912D7" w:rsidRDefault="00B912D7"/>
    <w:p w14:paraId="43CDDF45" w14:textId="221BD1D0" w:rsidR="00B912D7" w:rsidRDefault="00B912D7"/>
    <w:p w14:paraId="651F7D0F" w14:textId="32390C68" w:rsidR="005E3843" w:rsidRDefault="005E3843">
      <w:r>
        <w:t>As per the above example: Since the “</w:t>
      </w:r>
      <w:r w:rsidRPr="005E3843">
        <w:t>Unable to establish AD authorization</w:t>
      </w:r>
      <w:r>
        <w:t>” monitor is unhealthy/critical that is with the error. The container containing that monitor which is “</w:t>
      </w:r>
      <w:r w:rsidRPr="005E3843">
        <w:t>Availability</w:t>
      </w:r>
      <w:r>
        <w:t xml:space="preserve">” is as well unhealthy/critical and so on that is the next </w:t>
      </w:r>
      <w:proofErr w:type="gramStart"/>
      <w:r>
        <w:t>higher level</w:t>
      </w:r>
      <w:proofErr w:type="gramEnd"/>
      <w:r>
        <w:t xml:space="preserve"> container is unhealthy/critical as captured above.</w:t>
      </w:r>
      <w:r w:rsidR="00B912D7" w:rsidRPr="00B912D7">
        <w:rPr>
          <w:noProof/>
        </w:rPr>
        <w:t xml:space="preserve"> </w:t>
      </w:r>
    </w:p>
    <w:p w14:paraId="651F7D10" w14:textId="77777777" w:rsidR="005E3843" w:rsidRDefault="005E3843"/>
    <w:p w14:paraId="651F7D11" w14:textId="77777777" w:rsidR="00F271ED" w:rsidRDefault="00A86F31">
      <w:r>
        <w:t>Following is the list of monitors and their health states in the Management Pack:</w:t>
      </w:r>
    </w:p>
    <w:p w14:paraId="04E03E4A" w14:textId="532FFEA0" w:rsidR="00F452F8" w:rsidRDefault="00F452F8"/>
    <w:tbl>
      <w:tblPr>
        <w:tblStyle w:val="TableGrid"/>
        <w:tblW w:w="0" w:type="auto"/>
        <w:tblLook w:val="04A0" w:firstRow="1" w:lastRow="0" w:firstColumn="1" w:lastColumn="0" w:noHBand="0" w:noVBand="1"/>
      </w:tblPr>
      <w:tblGrid>
        <w:gridCol w:w="8630"/>
      </w:tblGrid>
      <w:tr w:rsidR="00F452F8" w14:paraId="5782AF62" w14:textId="77777777" w:rsidTr="00F452F8">
        <w:tc>
          <w:tcPr>
            <w:tcW w:w="8630" w:type="dxa"/>
          </w:tcPr>
          <w:p w14:paraId="1D837741" w14:textId="73C12186" w:rsidR="00F452F8" w:rsidRDefault="00F452F8">
            <w:r>
              <w:t>DHCP 2012 Server:</w:t>
            </w:r>
          </w:p>
        </w:tc>
      </w:tr>
      <w:tr w:rsidR="00F452F8" w14:paraId="50BDD91F" w14:textId="77777777" w:rsidTr="00F452F8">
        <w:tc>
          <w:tcPr>
            <w:tcW w:w="8630" w:type="dxa"/>
          </w:tcPr>
          <w:p w14:paraId="4B8F3A56" w14:textId="0213BCCB" w:rsidR="00F452F8" w:rsidRDefault="003F4150">
            <w:r>
              <w:rPr>
                <w:noProof/>
                <w:lang w:val="ru-RU" w:eastAsia="ru-RU"/>
              </w:rPr>
              <w:drawing>
                <wp:anchor distT="0" distB="0" distL="114300" distR="114300" simplePos="0" relativeHeight="251662336" behindDoc="0" locked="0" layoutInCell="1" allowOverlap="1" wp14:anchorId="6789EB4F" wp14:editId="7DA89FD6">
                  <wp:simplePos x="0" y="0"/>
                  <wp:positionH relativeFrom="column">
                    <wp:posOffset>-64874</wp:posOffset>
                  </wp:positionH>
                  <wp:positionV relativeFrom="paragraph">
                    <wp:posOffset>521</wp:posOffset>
                  </wp:positionV>
                  <wp:extent cx="5486400" cy="135636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erverMonitoring.jpg"/>
                          <pic:cNvPicPr/>
                        </pic:nvPicPr>
                        <pic:blipFill>
                          <a:blip r:embed="rId27">
                            <a:extLst>
                              <a:ext uri="{28A0092B-C50C-407E-A947-70E740481C1C}">
                                <a14:useLocalDpi xmlns:a14="http://schemas.microsoft.com/office/drawing/2010/main" val="0"/>
                              </a:ext>
                            </a:extLst>
                          </a:blip>
                          <a:stretch>
                            <a:fillRect/>
                          </a:stretch>
                        </pic:blipFill>
                        <pic:spPr>
                          <a:xfrm>
                            <a:off x="0" y="0"/>
                            <a:ext cx="5486400" cy="1356360"/>
                          </a:xfrm>
                          <a:prstGeom prst="rect">
                            <a:avLst/>
                          </a:prstGeom>
                        </pic:spPr>
                      </pic:pic>
                    </a:graphicData>
                  </a:graphic>
                </wp:anchor>
              </w:drawing>
            </w:r>
          </w:p>
        </w:tc>
      </w:tr>
      <w:tr w:rsidR="00F452F8" w14:paraId="7F4512B5" w14:textId="77777777" w:rsidTr="00F452F8">
        <w:tc>
          <w:tcPr>
            <w:tcW w:w="8630" w:type="dxa"/>
          </w:tcPr>
          <w:p w14:paraId="1E3F58F9" w14:textId="410A847D" w:rsidR="00F452F8" w:rsidRDefault="003F4150" w:rsidP="007E5442">
            <w:r>
              <w:t>DHCP Database:</w:t>
            </w:r>
          </w:p>
        </w:tc>
      </w:tr>
      <w:tr w:rsidR="00F452F8" w14:paraId="46EC8D70" w14:textId="77777777" w:rsidTr="00F452F8">
        <w:tc>
          <w:tcPr>
            <w:tcW w:w="8630" w:type="dxa"/>
          </w:tcPr>
          <w:p w14:paraId="17EBAA2F" w14:textId="7CD09E41" w:rsidR="00F452F8" w:rsidRDefault="003F4150">
            <w:r>
              <w:rPr>
                <w:noProof/>
                <w:lang w:val="ru-RU" w:eastAsia="ru-RU"/>
              </w:rPr>
              <w:lastRenderedPageBreak/>
              <w:drawing>
                <wp:anchor distT="0" distB="0" distL="114300" distR="114300" simplePos="0" relativeHeight="251663360" behindDoc="0" locked="0" layoutInCell="1" allowOverlap="1" wp14:anchorId="1F21CE2E" wp14:editId="4724B1CC">
                  <wp:simplePos x="0" y="0"/>
                  <wp:positionH relativeFrom="column">
                    <wp:posOffset>-64874</wp:posOffset>
                  </wp:positionH>
                  <wp:positionV relativeFrom="paragraph">
                    <wp:posOffset>351</wp:posOffset>
                  </wp:positionV>
                  <wp:extent cx="5486400" cy="1367155"/>
                  <wp:effectExtent l="0" t="0" r="0" b="444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BMonitoring.jpg"/>
                          <pic:cNvPicPr/>
                        </pic:nvPicPr>
                        <pic:blipFill>
                          <a:blip r:embed="rId28">
                            <a:extLst>
                              <a:ext uri="{28A0092B-C50C-407E-A947-70E740481C1C}">
                                <a14:useLocalDpi xmlns:a14="http://schemas.microsoft.com/office/drawing/2010/main" val="0"/>
                              </a:ext>
                            </a:extLst>
                          </a:blip>
                          <a:stretch>
                            <a:fillRect/>
                          </a:stretch>
                        </pic:blipFill>
                        <pic:spPr>
                          <a:xfrm>
                            <a:off x="0" y="0"/>
                            <a:ext cx="5486400" cy="1367155"/>
                          </a:xfrm>
                          <a:prstGeom prst="rect">
                            <a:avLst/>
                          </a:prstGeom>
                        </pic:spPr>
                      </pic:pic>
                    </a:graphicData>
                  </a:graphic>
                </wp:anchor>
              </w:drawing>
            </w:r>
          </w:p>
        </w:tc>
      </w:tr>
      <w:tr w:rsidR="003F4150" w14:paraId="3D946A99" w14:textId="77777777" w:rsidTr="00F452F8">
        <w:tc>
          <w:tcPr>
            <w:tcW w:w="8630" w:type="dxa"/>
          </w:tcPr>
          <w:p w14:paraId="480331A5" w14:textId="65C5ACE2" w:rsidR="003F4150" w:rsidRDefault="003F4150">
            <w:r>
              <w:t>DHCP IPV4 Runtime:</w:t>
            </w:r>
          </w:p>
        </w:tc>
      </w:tr>
      <w:tr w:rsidR="003F4150" w14:paraId="4A946A12" w14:textId="77777777" w:rsidTr="00F452F8">
        <w:tc>
          <w:tcPr>
            <w:tcW w:w="8630" w:type="dxa"/>
          </w:tcPr>
          <w:p w14:paraId="46086195" w14:textId="19A29246" w:rsidR="003F4150" w:rsidRDefault="003F4150">
            <w:r>
              <w:rPr>
                <w:noProof/>
                <w:lang w:val="ru-RU" w:eastAsia="ru-RU"/>
              </w:rPr>
              <w:drawing>
                <wp:anchor distT="0" distB="0" distL="114300" distR="114300" simplePos="0" relativeHeight="251664384" behindDoc="0" locked="0" layoutInCell="1" allowOverlap="1" wp14:anchorId="66E27597" wp14:editId="56E8791D">
                  <wp:simplePos x="0" y="0"/>
                  <wp:positionH relativeFrom="column">
                    <wp:posOffset>-64874</wp:posOffset>
                  </wp:positionH>
                  <wp:positionV relativeFrom="paragraph">
                    <wp:posOffset>455</wp:posOffset>
                  </wp:positionV>
                  <wp:extent cx="5486400" cy="310832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PV4Runtime.jpg"/>
                          <pic:cNvPicPr/>
                        </pic:nvPicPr>
                        <pic:blipFill>
                          <a:blip r:embed="rId29">
                            <a:extLst>
                              <a:ext uri="{28A0092B-C50C-407E-A947-70E740481C1C}">
                                <a14:useLocalDpi xmlns:a14="http://schemas.microsoft.com/office/drawing/2010/main" val="0"/>
                              </a:ext>
                            </a:extLst>
                          </a:blip>
                          <a:stretch>
                            <a:fillRect/>
                          </a:stretch>
                        </pic:blipFill>
                        <pic:spPr>
                          <a:xfrm>
                            <a:off x="0" y="0"/>
                            <a:ext cx="5486400" cy="3108325"/>
                          </a:xfrm>
                          <a:prstGeom prst="rect">
                            <a:avLst/>
                          </a:prstGeom>
                        </pic:spPr>
                      </pic:pic>
                    </a:graphicData>
                  </a:graphic>
                  <wp14:sizeRelH relativeFrom="margin">
                    <wp14:pctWidth>0</wp14:pctWidth>
                  </wp14:sizeRelH>
                  <wp14:sizeRelV relativeFrom="margin">
                    <wp14:pctHeight>0</wp14:pctHeight>
                  </wp14:sizeRelV>
                </wp:anchor>
              </w:drawing>
            </w:r>
          </w:p>
        </w:tc>
      </w:tr>
      <w:tr w:rsidR="003F4150" w14:paraId="1FEA4C72" w14:textId="77777777" w:rsidTr="00F452F8">
        <w:tc>
          <w:tcPr>
            <w:tcW w:w="8630" w:type="dxa"/>
          </w:tcPr>
          <w:p w14:paraId="76832333" w14:textId="21ED47B2" w:rsidR="003F4150" w:rsidRDefault="003F4150">
            <w:r>
              <w:t>DHCP IPV6 Runtime:</w:t>
            </w:r>
          </w:p>
        </w:tc>
      </w:tr>
      <w:tr w:rsidR="003F4150" w14:paraId="3A029EEE" w14:textId="77777777" w:rsidTr="00F452F8">
        <w:tc>
          <w:tcPr>
            <w:tcW w:w="8630" w:type="dxa"/>
          </w:tcPr>
          <w:p w14:paraId="21FB1FE0" w14:textId="6E02B17D" w:rsidR="003F4150" w:rsidRDefault="003F4150">
            <w:r>
              <w:rPr>
                <w:noProof/>
                <w:lang w:val="ru-RU" w:eastAsia="ru-RU"/>
              </w:rPr>
              <w:drawing>
                <wp:anchor distT="0" distB="0" distL="114300" distR="114300" simplePos="0" relativeHeight="251665408" behindDoc="0" locked="0" layoutInCell="1" allowOverlap="1" wp14:anchorId="4D48D14A" wp14:editId="025DC515">
                  <wp:simplePos x="0" y="0"/>
                  <wp:positionH relativeFrom="column">
                    <wp:posOffset>-64874</wp:posOffset>
                  </wp:positionH>
                  <wp:positionV relativeFrom="paragraph">
                    <wp:posOffset>474</wp:posOffset>
                  </wp:positionV>
                  <wp:extent cx="5486400" cy="136080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PV6Runtime.jpg"/>
                          <pic:cNvPicPr/>
                        </pic:nvPicPr>
                        <pic:blipFill>
                          <a:blip r:embed="rId30">
                            <a:extLst>
                              <a:ext uri="{28A0092B-C50C-407E-A947-70E740481C1C}">
                                <a14:useLocalDpi xmlns:a14="http://schemas.microsoft.com/office/drawing/2010/main" val="0"/>
                              </a:ext>
                            </a:extLst>
                          </a:blip>
                          <a:stretch>
                            <a:fillRect/>
                          </a:stretch>
                        </pic:blipFill>
                        <pic:spPr>
                          <a:xfrm>
                            <a:off x="0" y="0"/>
                            <a:ext cx="5486400" cy="1360805"/>
                          </a:xfrm>
                          <a:prstGeom prst="rect">
                            <a:avLst/>
                          </a:prstGeom>
                        </pic:spPr>
                      </pic:pic>
                    </a:graphicData>
                  </a:graphic>
                </wp:anchor>
              </w:drawing>
            </w:r>
          </w:p>
        </w:tc>
      </w:tr>
      <w:tr w:rsidR="003F4150" w14:paraId="1ADAB150" w14:textId="77777777" w:rsidTr="00F452F8">
        <w:tc>
          <w:tcPr>
            <w:tcW w:w="8630" w:type="dxa"/>
          </w:tcPr>
          <w:p w14:paraId="0A7A8F5E" w14:textId="625E7963" w:rsidR="003F4150" w:rsidRDefault="003F4150">
            <w:r>
              <w:t>DHCP IPV4 Scope:</w:t>
            </w:r>
          </w:p>
        </w:tc>
      </w:tr>
      <w:tr w:rsidR="003F4150" w14:paraId="45AC9C1B" w14:textId="77777777" w:rsidTr="00F452F8">
        <w:tc>
          <w:tcPr>
            <w:tcW w:w="8630" w:type="dxa"/>
          </w:tcPr>
          <w:p w14:paraId="38AC5102" w14:textId="578D43C5" w:rsidR="003F4150" w:rsidRDefault="003F4150">
            <w:r>
              <w:rPr>
                <w:noProof/>
                <w:lang w:val="ru-RU" w:eastAsia="ru-RU"/>
              </w:rPr>
              <w:lastRenderedPageBreak/>
              <w:drawing>
                <wp:anchor distT="0" distB="0" distL="114300" distR="114300" simplePos="0" relativeHeight="251666432" behindDoc="0" locked="0" layoutInCell="1" allowOverlap="1" wp14:anchorId="120D3F37" wp14:editId="5C4A7CED">
                  <wp:simplePos x="0" y="0"/>
                  <wp:positionH relativeFrom="column">
                    <wp:posOffset>-64874</wp:posOffset>
                  </wp:positionH>
                  <wp:positionV relativeFrom="paragraph">
                    <wp:posOffset>227</wp:posOffset>
                  </wp:positionV>
                  <wp:extent cx="5486400" cy="207772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PV4Scope.jpg"/>
                          <pic:cNvPicPr/>
                        </pic:nvPicPr>
                        <pic:blipFill>
                          <a:blip r:embed="rId31">
                            <a:extLst>
                              <a:ext uri="{28A0092B-C50C-407E-A947-70E740481C1C}">
                                <a14:useLocalDpi xmlns:a14="http://schemas.microsoft.com/office/drawing/2010/main" val="0"/>
                              </a:ext>
                            </a:extLst>
                          </a:blip>
                          <a:stretch>
                            <a:fillRect/>
                          </a:stretch>
                        </pic:blipFill>
                        <pic:spPr>
                          <a:xfrm>
                            <a:off x="0" y="0"/>
                            <a:ext cx="5486400" cy="2077720"/>
                          </a:xfrm>
                          <a:prstGeom prst="rect">
                            <a:avLst/>
                          </a:prstGeom>
                        </pic:spPr>
                      </pic:pic>
                    </a:graphicData>
                  </a:graphic>
                </wp:anchor>
              </w:drawing>
            </w:r>
          </w:p>
        </w:tc>
      </w:tr>
      <w:tr w:rsidR="003F4150" w14:paraId="6B2213D3" w14:textId="77777777" w:rsidTr="00F452F8">
        <w:tc>
          <w:tcPr>
            <w:tcW w:w="8630" w:type="dxa"/>
          </w:tcPr>
          <w:p w14:paraId="1EB043B4" w14:textId="30A78AC2" w:rsidR="003F4150" w:rsidRDefault="003F4150">
            <w:r>
              <w:t>DHCP IPV6 Scope:</w:t>
            </w:r>
          </w:p>
        </w:tc>
      </w:tr>
      <w:tr w:rsidR="003F4150" w14:paraId="575859FF" w14:textId="77777777" w:rsidTr="00F452F8">
        <w:tc>
          <w:tcPr>
            <w:tcW w:w="8630" w:type="dxa"/>
          </w:tcPr>
          <w:p w14:paraId="099C96F8" w14:textId="0906166D" w:rsidR="003F4150" w:rsidRDefault="003F4150">
            <w:r>
              <w:rPr>
                <w:noProof/>
                <w:lang w:val="ru-RU" w:eastAsia="ru-RU"/>
              </w:rPr>
              <w:drawing>
                <wp:anchor distT="0" distB="0" distL="114300" distR="114300" simplePos="0" relativeHeight="251667456" behindDoc="0" locked="0" layoutInCell="1" allowOverlap="1" wp14:anchorId="562ECA69" wp14:editId="29E19401">
                  <wp:simplePos x="0" y="0"/>
                  <wp:positionH relativeFrom="column">
                    <wp:posOffset>-64874</wp:posOffset>
                  </wp:positionH>
                  <wp:positionV relativeFrom="paragraph">
                    <wp:posOffset>426</wp:posOffset>
                  </wp:positionV>
                  <wp:extent cx="5486400" cy="111125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PV6Scope.jpg"/>
                          <pic:cNvPicPr/>
                        </pic:nvPicPr>
                        <pic:blipFill>
                          <a:blip r:embed="rId32">
                            <a:extLst>
                              <a:ext uri="{28A0092B-C50C-407E-A947-70E740481C1C}">
                                <a14:useLocalDpi xmlns:a14="http://schemas.microsoft.com/office/drawing/2010/main" val="0"/>
                              </a:ext>
                            </a:extLst>
                          </a:blip>
                          <a:stretch>
                            <a:fillRect/>
                          </a:stretch>
                        </pic:blipFill>
                        <pic:spPr>
                          <a:xfrm>
                            <a:off x="0" y="0"/>
                            <a:ext cx="5486400" cy="1111250"/>
                          </a:xfrm>
                          <a:prstGeom prst="rect">
                            <a:avLst/>
                          </a:prstGeom>
                        </pic:spPr>
                      </pic:pic>
                    </a:graphicData>
                  </a:graphic>
                </wp:anchor>
              </w:drawing>
            </w:r>
          </w:p>
        </w:tc>
      </w:tr>
      <w:tr w:rsidR="003F4150" w14:paraId="1E848132" w14:textId="77777777" w:rsidTr="00F452F8">
        <w:tc>
          <w:tcPr>
            <w:tcW w:w="8630" w:type="dxa"/>
          </w:tcPr>
          <w:p w14:paraId="45F68CCD" w14:textId="4DF7AEC6" w:rsidR="003F4150" w:rsidRDefault="003F4150">
            <w:r>
              <w:t>DHCP Failover Server Relationships:</w:t>
            </w:r>
          </w:p>
        </w:tc>
      </w:tr>
      <w:tr w:rsidR="003F4150" w14:paraId="5000D642" w14:textId="77777777" w:rsidTr="00F452F8">
        <w:tc>
          <w:tcPr>
            <w:tcW w:w="8630" w:type="dxa"/>
          </w:tcPr>
          <w:p w14:paraId="7C407621" w14:textId="2D59B0F9" w:rsidR="003F4150" w:rsidRDefault="003F4150">
            <w:r>
              <w:rPr>
                <w:noProof/>
                <w:lang w:val="ru-RU" w:eastAsia="ru-RU"/>
              </w:rPr>
              <w:drawing>
                <wp:anchor distT="0" distB="0" distL="114300" distR="114300" simplePos="0" relativeHeight="251668480" behindDoc="0" locked="0" layoutInCell="1" allowOverlap="1" wp14:anchorId="474C21AA" wp14:editId="16CF129C">
                  <wp:simplePos x="0" y="0"/>
                  <wp:positionH relativeFrom="column">
                    <wp:posOffset>-64874</wp:posOffset>
                  </wp:positionH>
                  <wp:positionV relativeFrom="paragraph">
                    <wp:posOffset>19</wp:posOffset>
                  </wp:positionV>
                  <wp:extent cx="5486400" cy="111061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ailover.jpg"/>
                          <pic:cNvPicPr/>
                        </pic:nvPicPr>
                        <pic:blipFill>
                          <a:blip r:embed="rId33">
                            <a:extLst>
                              <a:ext uri="{28A0092B-C50C-407E-A947-70E740481C1C}">
                                <a14:useLocalDpi xmlns:a14="http://schemas.microsoft.com/office/drawing/2010/main" val="0"/>
                              </a:ext>
                            </a:extLst>
                          </a:blip>
                          <a:stretch>
                            <a:fillRect/>
                          </a:stretch>
                        </pic:blipFill>
                        <pic:spPr>
                          <a:xfrm>
                            <a:off x="0" y="0"/>
                            <a:ext cx="5486400" cy="1110615"/>
                          </a:xfrm>
                          <a:prstGeom prst="rect">
                            <a:avLst/>
                          </a:prstGeom>
                        </pic:spPr>
                      </pic:pic>
                    </a:graphicData>
                  </a:graphic>
                </wp:anchor>
              </w:drawing>
            </w:r>
          </w:p>
        </w:tc>
      </w:tr>
    </w:tbl>
    <w:p w14:paraId="651F7E0D" w14:textId="6F82B82B" w:rsidR="00F271ED" w:rsidRDefault="00F271ED"/>
    <w:p w14:paraId="651F7E0E" w14:textId="77777777" w:rsidR="00A80EA4" w:rsidRDefault="00A80EA4">
      <w:pPr>
        <w:pStyle w:val="TableSpacing"/>
      </w:pPr>
    </w:p>
    <w:p w14:paraId="651F7E0F" w14:textId="77777777" w:rsidR="00A80EA4" w:rsidRDefault="00A80EA4">
      <w:pPr>
        <w:pStyle w:val="TableSpacing"/>
      </w:pPr>
    </w:p>
    <w:p w14:paraId="651F7E10" w14:textId="77777777" w:rsidR="00A80EA4" w:rsidRDefault="00A80EA4">
      <w:pPr>
        <w:pStyle w:val="Heading1"/>
      </w:pPr>
      <w:bookmarkStart w:id="39" w:name="_Toc470711289"/>
      <w:r>
        <w:t>Key Monitoring Scenarios</w:t>
      </w:r>
      <w:bookmarkStart w:id="40" w:name="zd5ffd494d6004d82ac1bcc04cad2169b"/>
      <w:bookmarkEnd w:id="39"/>
      <w:bookmarkEnd w:id="40"/>
    </w:p>
    <w:p w14:paraId="651F7E11" w14:textId="34D280D7" w:rsidR="00A80EA4" w:rsidRDefault="00A80EA4">
      <w:r>
        <w:t>The Windows Server DHCP Management Pack for</w:t>
      </w:r>
      <w:r w:rsidR="007E5442">
        <w:t xml:space="preserve"> System Center</w:t>
      </w:r>
      <w:r>
        <w:t xml:space="preserve"> Operations Manager 20</w:t>
      </w:r>
      <w:r w:rsidR="007E5442">
        <w:t>12</w:t>
      </w:r>
      <w:r>
        <w:t xml:space="preserve"> includes </w:t>
      </w:r>
      <w:proofErr w:type="gramStart"/>
      <w:r>
        <w:t>a number of</w:t>
      </w:r>
      <w:proofErr w:type="gramEnd"/>
      <w:r>
        <w:t xml:space="preserve"> key monitoring scenarios that are configurable. </w:t>
      </w:r>
    </w:p>
    <w:p w14:paraId="651F7E12" w14:textId="77777777" w:rsidR="00A80EA4" w:rsidRDefault="00A80EA4">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291"/>
        <w:gridCol w:w="4319"/>
      </w:tblGrid>
      <w:tr w:rsidR="00A80EA4" w14:paraId="651F7E15" w14:textId="77777777" w:rsidTr="00094090">
        <w:trPr>
          <w:tblHeader/>
        </w:trPr>
        <w:tc>
          <w:tcPr>
            <w:tcW w:w="4291"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51F7E13" w14:textId="77777777" w:rsidR="00A80EA4" w:rsidRPr="00A80EA4" w:rsidRDefault="00A80EA4" w:rsidP="00A80EA4">
            <w:pPr>
              <w:keepNext/>
              <w:rPr>
                <w:b/>
                <w:sz w:val="18"/>
                <w:szCs w:val="18"/>
              </w:rPr>
            </w:pPr>
            <w:r w:rsidRPr="00A80EA4">
              <w:rPr>
                <w:b/>
                <w:sz w:val="18"/>
                <w:szCs w:val="18"/>
              </w:rPr>
              <w:lastRenderedPageBreak/>
              <w:t>Scenario</w:t>
            </w:r>
          </w:p>
        </w:tc>
        <w:tc>
          <w:tcPr>
            <w:tcW w:w="4319"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51F7E14" w14:textId="77777777" w:rsidR="00A80EA4" w:rsidRPr="00A80EA4" w:rsidRDefault="00A80EA4" w:rsidP="00A80EA4">
            <w:pPr>
              <w:keepNext/>
              <w:rPr>
                <w:b/>
                <w:sz w:val="18"/>
                <w:szCs w:val="18"/>
              </w:rPr>
            </w:pPr>
            <w:r w:rsidRPr="00A80EA4">
              <w:rPr>
                <w:b/>
                <w:sz w:val="18"/>
                <w:szCs w:val="18"/>
              </w:rPr>
              <w:t>Description</w:t>
            </w:r>
          </w:p>
        </w:tc>
      </w:tr>
      <w:tr w:rsidR="00A80EA4" w14:paraId="651F7E1A" w14:textId="77777777" w:rsidTr="00A80EA4">
        <w:tc>
          <w:tcPr>
            <w:tcW w:w="4428" w:type="dxa"/>
          </w:tcPr>
          <w:p w14:paraId="651F7E16" w14:textId="77777777" w:rsidR="00A80EA4" w:rsidRDefault="00A80EA4">
            <w:r>
              <w:t xml:space="preserve">DHCP Server Health </w:t>
            </w:r>
          </w:p>
        </w:tc>
        <w:tc>
          <w:tcPr>
            <w:tcW w:w="4428" w:type="dxa"/>
          </w:tcPr>
          <w:p w14:paraId="651F7E17" w14:textId="77777777" w:rsidR="00A80EA4" w:rsidRDefault="00A80EA4">
            <w:r>
              <w:t xml:space="preserve">This server-centric view monitors the health, availability, security, and configuration of all DHCP components. This view also rolls up status </w:t>
            </w:r>
            <w:proofErr w:type="gramStart"/>
            <w:r>
              <w:t>through the use of</w:t>
            </w:r>
            <w:proofErr w:type="gramEnd"/>
            <w:r>
              <w:t xml:space="preserve"> aggregate monitors.</w:t>
            </w:r>
          </w:p>
          <w:p w14:paraId="651F7E18"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Is this DHCP server functioning?</w:t>
            </w:r>
          </w:p>
          <w:p w14:paraId="651F7E19"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Do all DHCP scopes have sufficient remaining IP addresses to hand out?</w:t>
            </w:r>
          </w:p>
        </w:tc>
      </w:tr>
      <w:tr w:rsidR="00A80EA4" w14:paraId="651F7E1E" w14:textId="77777777" w:rsidTr="00A80EA4">
        <w:tc>
          <w:tcPr>
            <w:tcW w:w="4428" w:type="dxa"/>
          </w:tcPr>
          <w:p w14:paraId="651F7E1B" w14:textId="77777777" w:rsidR="00A80EA4" w:rsidRDefault="00A80EA4">
            <w:r>
              <w:t>DHCP Service Health</w:t>
            </w:r>
          </w:p>
        </w:tc>
        <w:tc>
          <w:tcPr>
            <w:tcW w:w="4428" w:type="dxa"/>
          </w:tcPr>
          <w:p w14:paraId="651F7E1C" w14:textId="77777777" w:rsidR="00A80EA4" w:rsidRDefault="00A80EA4">
            <w:r>
              <w:t xml:space="preserve">This service-wide view monitors the health, availability, security, and configuration of all DHCP components and rolls up status </w:t>
            </w:r>
            <w:proofErr w:type="gramStart"/>
            <w:r>
              <w:t>through the use of</w:t>
            </w:r>
            <w:proofErr w:type="gramEnd"/>
            <w:r>
              <w:t xml:space="preserve"> aggregate monitors. </w:t>
            </w:r>
          </w:p>
          <w:p w14:paraId="651F7E1D"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 xml:space="preserve">Are all my DHCP servers currently healthy across the enterprise? </w:t>
            </w:r>
          </w:p>
        </w:tc>
      </w:tr>
      <w:tr w:rsidR="00A80EA4" w14:paraId="651F7E24" w14:textId="77777777" w:rsidTr="00A80EA4">
        <w:tc>
          <w:tcPr>
            <w:tcW w:w="4428" w:type="dxa"/>
          </w:tcPr>
          <w:p w14:paraId="651F7E1F" w14:textId="77777777" w:rsidR="00A80EA4" w:rsidRDefault="00A80EA4">
            <w:r>
              <w:t>DHCP Core Component Health</w:t>
            </w:r>
          </w:p>
        </w:tc>
        <w:tc>
          <w:tcPr>
            <w:tcW w:w="4428" w:type="dxa"/>
          </w:tcPr>
          <w:p w14:paraId="651F7E20" w14:textId="77777777" w:rsidR="00A80EA4" w:rsidRDefault="00A80EA4">
            <w:r>
              <w:t>Is DHCP ready to serve clients?</w:t>
            </w:r>
          </w:p>
          <w:p w14:paraId="651F7E21"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The DHCP service is running.</w:t>
            </w:r>
          </w:p>
          <w:p w14:paraId="651F7E22"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It is bound to all defined network cards.</w:t>
            </w:r>
          </w:p>
          <w:p w14:paraId="651F7E23" w14:textId="77777777" w:rsidR="00A80EA4" w:rsidRDefault="00A80EA4" w:rsidP="00542ECC">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It is authorized properly in the Active Directory service.</w:t>
            </w:r>
          </w:p>
        </w:tc>
      </w:tr>
      <w:tr w:rsidR="00A80EA4" w14:paraId="651F7E2A" w14:textId="77777777" w:rsidTr="00A80EA4">
        <w:tc>
          <w:tcPr>
            <w:tcW w:w="4428" w:type="dxa"/>
          </w:tcPr>
          <w:p w14:paraId="651F7E25" w14:textId="77777777" w:rsidR="00A80EA4" w:rsidRDefault="00A80EA4">
            <w:r>
              <w:t>DHCP Database Health</w:t>
            </w:r>
          </w:p>
        </w:tc>
        <w:tc>
          <w:tcPr>
            <w:tcW w:w="4428" w:type="dxa"/>
          </w:tcPr>
          <w:p w14:paraId="651F7E26" w14:textId="77777777" w:rsidR="00A80EA4" w:rsidRDefault="00A80EA4">
            <w:r>
              <w:t>Are the DHCP databases healthy?</w:t>
            </w:r>
          </w:p>
          <w:p w14:paraId="651F7E27" w14:textId="0D3CF95D"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Able to load all scope and Super</w:t>
            </w:r>
            <w:r w:rsidR="00B32F0A">
              <w:t xml:space="preserve"> </w:t>
            </w:r>
            <w:r>
              <w:t>scopes.</w:t>
            </w:r>
          </w:p>
          <w:p w14:paraId="651F7E28"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Enough disk space available for database use.</w:t>
            </w:r>
          </w:p>
          <w:p w14:paraId="651F7E29"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Database is not corrupted.</w:t>
            </w:r>
          </w:p>
        </w:tc>
      </w:tr>
      <w:tr w:rsidR="00A80EA4" w14:paraId="651F7E2F" w14:textId="77777777" w:rsidTr="00A80EA4">
        <w:tc>
          <w:tcPr>
            <w:tcW w:w="4428" w:type="dxa"/>
          </w:tcPr>
          <w:p w14:paraId="651F7E2B" w14:textId="091958E9" w:rsidR="00A80EA4" w:rsidRDefault="00A80EA4" w:rsidP="00B32F0A">
            <w:r>
              <w:t xml:space="preserve">DHCP Security Health (Windows Server </w:t>
            </w:r>
            <w:r w:rsidR="00B32F0A">
              <w:t>2012</w:t>
            </w:r>
            <w:r>
              <w:t>)</w:t>
            </w:r>
          </w:p>
        </w:tc>
        <w:tc>
          <w:tcPr>
            <w:tcW w:w="4428" w:type="dxa"/>
          </w:tcPr>
          <w:p w14:paraId="651F7E2C"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Are any security-related issues occurring?</w:t>
            </w:r>
          </w:p>
          <w:p w14:paraId="651F7E2D"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Is the DHCP service performing secure updates to the Domain Name System (DNS)?</w:t>
            </w:r>
          </w:p>
          <w:p w14:paraId="651F7E2E"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 xml:space="preserve">Does the DHCP </w:t>
            </w:r>
            <w:r w:rsidR="00542ECC">
              <w:t>server detects</w:t>
            </w:r>
            <w:r>
              <w:t xml:space="preserve"> any rogue servers?</w:t>
            </w:r>
          </w:p>
        </w:tc>
      </w:tr>
      <w:tr w:rsidR="00094090" w14:paraId="16FA74E8" w14:textId="77777777" w:rsidTr="00A80EA4">
        <w:tc>
          <w:tcPr>
            <w:tcW w:w="4428" w:type="dxa"/>
          </w:tcPr>
          <w:p w14:paraId="0BDAE32C" w14:textId="186B64FB" w:rsidR="00094090" w:rsidRDefault="00094090" w:rsidP="00094090">
            <w:r>
              <w:lastRenderedPageBreak/>
              <w:t>DHCP Security Health (Windows Server 2012 R2)</w:t>
            </w:r>
          </w:p>
        </w:tc>
        <w:tc>
          <w:tcPr>
            <w:tcW w:w="4428" w:type="dxa"/>
          </w:tcPr>
          <w:p w14:paraId="656C57BB" w14:textId="77777777" w:rsidR="00094090" w:rsidRDefault="00094090" w:rsidP="00094090">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Are any security-related issues occurring?</w:t>
            </w:r>
          </w:p>
          <w:p w14:paraId="086E7E73" w14:textId="77777777" w:rsidR="00094090" w:rsidRDefault="00094090" w:rsidP="00094090">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Is the DHCP service performing secure updates to the Domain Name System (DNS)?</w:t>
            </w:r>
          </w:p>
          <w:p w14:paraId="6749D843" w14:textId="11F5A945" w:rsidR="00094090" w:rsidRPr="00A80EA4" w:rsidRDefault="00094090" w:rsidP="00094090">
            <w:pPr>
              <w:pStyle w:val="BulletedList1"/>
              <w:keepNext/>
              <w:numPr>
                <w:ilvl w:val="0"/>
                <w:numId w:val="0"/>
              </w:numPr>
              <w:tabs>
                <w:tab w:val="left" w:pos="360"/>
              </w:tabs>
              <w:ind w:left="360" w:hanging="360"/>
              <w:rPr>
                <w:rFonts w:ascii="Symbol" w:hAnsi="Symbol"/>
              </w:rPr>
            </w:pPr>
            <w:r w:rsidRPr="00A80EA4">
              <w:rPr>
                <w:rFonts w:ascii="Symbol" w:hAnsi="Symbol"/>
              </w:rPr>
              <w:t></w:t>
            </w:r>
            <w:r w:rsidRPr="00A80EA4">
              <w:rPr>
                <w:rFonts w:ascii="Symbol" w:hAnsi="Symbol"/>
              </w:rPr>
              <w:tab/>
            </w:r>
            <w:r>
              <w:t>Does the DHCP server detects any rogue servers?</w:t>
            </w:r>
          </w:p>
        </w:tc>
      </w:tr>
      <w:tr w:rsidR="00A80EA4" w14:paraId="651F7E33" w14:textId="77777777" w:rsidTr="00094090">
        <w:tc>
          <w:tcPr>
            <w:tcW w:w="4291" w:type="dxa"/>
          </w:tcPr>
          <w:p w14:paraId="651F7E30" w14:textId="77777777" w:rsidR="00A80EA4" w:rsidRDefault="00A80EA4">
            <w:r>
              <w:t>DHCP Performance Health</w:t>
            </w:r>
          </w:p>
        </w:tc>
        <w:tc>
          <w:tcPr>
            <w:tcW w:w="4319" w:type="dxa"/>
          </w:tcPr>
          <w:p w14:paraId="651F7E31"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Are the DHCP server queues healthy?</w:t>
            </w:r>
          </w:p>
          <w:p w14:paraId="651F7E32"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Are the DHCP servers responding to all queries in a timely manner?</w:t>
            </w:r>
          </w:p>
        </w:tc>
      </w:tr>
      <w:tr w:rsidR="00A80EA4" w14:paraId="651F7E37" w14:textId="77777777" w:rsidTr="00094090">
        <w:tc>
          <w:tcPr>
            <w:tcW w:w="4291" w:type="dxa"/>
          </w:tcPr>
          <w:p w14:paraId="651F7E34" w14:textId="77777777" w:rsidR="00A80EA4" w:rsidRDefault="00A80EA4">
            <w:r>
              <w:t>DHCP Configuration Changes</w:t>
            </w:r>
          </w:p>
        </w:tc>
        <w:tc>
          <w:tcPr>
            <w:tcW w:w="4319" w:type="dxa"/>
          </w:tcPr>
          <w:p w14:paraId="651F7E35"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Detects any configuration changes. Optional ability to alert on changes.</w:t>
            </w:r>
          </w:p>
          <w:p w14:paraId="651F7E36" w14:textId="77777777" w:rsidR="00A80EA4" w:rsidRDefault="00A80EA4" w:rsidP="00A80EA4">
            <w:pPr>
              <w:pStyle w:val="BulletedList1"/>
              <w:keepNext/>
              <w:numPr>
                <w:ilvl w:val="0"/>
                <w:numId w:val="0"/>
              </w:numPr>
              <w:tabs>
                <w:tab w:val="left" w:pos="360"/>
              </w:tabs>
              <w:ind w:left="360" w:hanging="360"/>
            </w:pPr>
            <w:r w:rsidRPr="00A80EA4">
              <w:rPr>
                <w:rFonts w:ascii="Symbol" w:hAnsi="Symbol"/>
              </w:rPr>
              <w:t></w:t>
            </w:r>
            <w:r w:rsidRPr="00A80EA4">
              <w:rPr>
                <w:rFonts w:ascii="Symbol" w:hAnsi="Symbol"/>
              </w:rPr>
              <w:tab/>
            </w:r>
            <w:r>
              <w:t>Configuration reports show any inconsistent settings across the enterprise so that users can correlate those inconsistencies to service-related issues.</w:t>
            </w:r>
          </w:p>
        </w:tc>
      </w:tr>
      <w:tr w:rsidR="00A80EA4" w14:paraId="651F7E3A" w14:textId="77777777" w:rsidTr="00094090">
        <w:tc>
          <w:tcPr>
            <w:tcW w:w="4291" w:type="dxa"/>
          </w:tcPr>
          <w:p w14:paraId="651F7E38" w14:textId="77777777" w:rsidR="00A80EA4" w:rsidRDefault="00A80EA4">
            <w:r>
              <w:t>DHCP Performance Counter Collection</w:t>
            </w:r>
          </w:p>
        </w:tc>
        <w:tc>
          <w:tcPr>
            <w:tcW w:w="4319" w:type="dxa"/>
          </w:tcPr>
          <w:p w14:paraId="651F7E39" w14:textId="77777777" w:rsidR="00A80EA4" w:rsidRDefault="00A80EA4">
            <w:r>
              <w:t>Provides the ability to chart and report on historical performance.</w:t>
            </w:r>
          </w:p>
        </w:tc>
      </w:tr>
      <w:tr w:rsidR="00B32F0A" w14:paraId="7CBF6156" w14:textId="77777777" w:rsidTr="00094090">
        <w:tc>
          <w:tcPr>
            <w:tcW w:w="4291" w:type="dxa"/>
          </w:tcPr>
          <w:p w14:paraId="462AA584" w14:textId="69EFF1A2" w:rsidR="00B32F0A" w:rsidRDefault="00B32F0A">
            <w:r>
              <w:t>DHCP Policies</w:t>
            </w:r>
          </w:p>
        </w:tc>
        <w:tc>
          <w:tcPr>
            <w:tcW w:w="4319" w:type="dxa"/>
          </w:tcPr>
          <w:p w14:paraId="6D1C9650" w14:textId="3515BCE7" w:rsidR="00B32F0A" w:rsidRDefault="00B32F0A">
            <w:r>
              <w:t>Are the defined policies for Scopes healthy?</w:t>
            </w:r>
          </w:p>
        </w:tc>
      </w:tr>
      <w:tr w:rsidR="00B32F0A" w14:paraId="5660E2E1" w14:textId="77777777" w:rsidTr="00094090">
        <w:tc>
          <w:tcPr>
            <w:tcW w:w="4291" w:type="dxa"/>
          </w:tcPr>
          <w:p w14:paraId="61B28138" w14:textId="7F5DA6E3" w:rsidR="00B32F0A" w:rsidRDefault="00B32F0A">
            <w:r>
              <w:t>DHCP Cluster and Failover Server Relationships</w:t>
            </w:r>
          </w:p>
        </w:tc>
        <w:tc>
          <w:tcPr>
            <w:tcW w:w="4319" w:type="dxa"/>
          </w:tcPr>
          <w:p w14:paraId="46D85BF5" w14:textId="77777777" w:rsidR="00B32F0A" w:rsidRDefault="00B32F0A">
            <w:proofErr w:type="gramStart"/>
            <w:r>
              <w:t>Are</w:t>
            </w:r>
            <w:proofErr w:type="gramEnd"/>
            <w:r>
              <w:t xml:space="preserve"> the partner server communication is up?</w:t>
            </w:r>
          </w:p>
          <w:p w14:paraId="18141B1D" w14:textId="1968DE73" w:rsidR="00B32F0A" w:rsidRDefault="00B32F0A">
            <w:r>
              <w:t>Are the clustered nodes are running healthy?</w:t>
            </w:r>
          </w:p>
        </w:tc>
      </w:tr>
    </w:tbl>
    <w:p w14:paraId="651F7E3B" w14:textId="754CABD4" w:rsidR="00A80EA4" w:rsidRDefault="00A80EA4">
      <w:pPr>
        <w:pStyle w:val="TableSpacing"/>
      </w:pPr>
    </w:p>
    <w:p w14:paraId="63B5E774" w14:textId="77777777" w:rsidR="00653413" w:rsidRPr="00B43ACE" w:rsidRDefault="00653413" w:rsidP="00A40C68">
      <w:pPr>
        <w:pStyle w:val="Heading1"/>
      </w:pPr>
      <w:bookmarkStart w:id="41" w:name="_Toc470700830"/>
      <w:bookmarkStart w:id="42" w:name="_Toc470711290"/>
      <w:r w:rsidRPr="00B43ACE">
        <w:t>Known Issues and Troubleshooting</w:t>
      </w:r>
      <w:bookmarkEnd w:id="41"/>
      <w:bookmarkEnd w:id="42"/>
    </w:p>
    <w:p w14:paraId="542BA796" w14:textId="77777777" w:rsidR="00CA072D" w:rsidRPr="00CA072D" w:rsidRDefault="00CA072D" w:rsidP="00CA072D">
      <w:pPr>
        <w:pStyle w:val="DSTOC3-0"/>
        <w:rPr>
          <w:color w:val="auto"/>
          <w:sz w:val="22"/>
          <w:szCs w:val="22"/>
        </w:rPr>
      </w:pPr>
      <w:r w:rsidRPr="00CA072D">
        <w:rPr>
          <w:color w:val="auto"/>
          <w:sz w:val="22"/>
          <w:szCs w:val="22"/>
        </w:rPr>
        <w:t xml:space="preserve">Known Issue: Discoveries fail on agents without PowerShell </w:t>
      </w:r>
    </w:p>
    <w:p w14:paraId="29C8FD76" w14:textId="77777777" w:rsidR="00CA072D" w:rsidRPr="00874550" w:rsidRDefault="00CA072D" w:rsidP="00CA072D">
      <w:pPr>
        <w:spacing w:after="0"/>
      </w:pPr>
      <w:r w:rsidRPr="00546999">
        <w:rPr>
          <w:rStyle w:val="Bold"/>
          <w:szCs w:val="22"/>
        </w:rPr>
        <w:t>Issue:</w:t>
      </w:r>
      <w:r w:rsidRPr="00874550">
        <w:t xml:space="preserve"> Discoveries will fail on the agents without PowerShell installed on the server.</w:t>
      </w:r>
    </w:p>
    <w:p w14:paraId="1EB054C9" w14:textId="1C09E83C" w:rsidR="00CA072D" w:rsidRPr="00874550" w:rsidRDefault="00CA072D" w:rsidP="00CA072D">
      <w:r w:rsidRPr="00546999">
        <w:rPr>
          <w:rStyle w:val="Bold"/>
          <w:szCs w:val="22"/>
        </w:rPr>
        <w:t>Workaround:</w:t>
      </w:r>
      <w:r w:rsidRPr="00874550">
        <w:t xml:space="preserve"> </w:t>
      </w:r>
      <w:r>
        <w:t xml:space="preserve">Install </w:t>
      </w:r>
      <w:proofErr w:type="gramStart"/>
      <w:r>
        <w:t>PowerShell, or</w:t>
      </w:r>
      <w:proofErr w:type="gramEnd"/>
      <w:r>
        <w:t xml:space="preserve"> disable “</w:t>
      </w:r>
      <w:r w:rsidRPr="00B24C25">
        <w:t xml:space="preserve">DHCP Cluster </w:t>
      </w:r>
      <w:r>
        <w:t>2012</w:t>
      </w:r>
      <w:r w:rsidRPr="00B24C25">
        <w:t xml:space="preserve"> Server Discovery Data Source</w:t>
      </w:r>
      <w:r>
        <w:t>” and “</w:t>
      </w:r>
      <w:r w:rsidRPr="00B24C25">
        <w:t xml:space="preserve">DHCP </w:t>
      </w:r>
      <w:r>
        <w:t>2012</w:t>
      </w:r>
      <w:r w:rsidRPr="00B24C25">
        <w:t xml:space="preserve"> Server Discovery Data Source</w:t>
      </w:r>
      <w:r>
        <w:t>”</w:t>
      </w:r>
      <w:r w:rsidRPr="00B24C25">
        <w:t xml:space="preserve"> </w:t>
      </w:r>
      <w:r>
        <w:t xml:space="preserve">discoveries on these agents. Then, run the following command in the “Operations Manager Shell”: </w:t>
      </w:r>
      <w:r w:rsidRPr="00546999">
        <w:rPr>
          <w:i/>
        </w:rPr>
        <w:t>Remove-</w:t>
      </w:r>
      <w:proofErr w:type="spellStart"/>
      <w:r w:rsidRPr="00546999">
        <w:rPr>
          <w:i/>
        </w:rPr>
        <w:t>SCOMDisabledClassInstance</w:t>
      </w:r>
      <w:proofErr w:type="spellEnd"/>
      <w:r>
        <w:t>.</w:t>
      </w:r>
    </w:p>
    <w:p w14:paraId="6DB17058" w14:textId="77777777" w:rsidR="00CA072D" w:rsidRPr="00CA072D" w:rsidRDefault="00CA072D" w:rsidP="00CA072D">
      <w:pPr>
        <w:pStyle w:val="DSTOC3-0"/>
        <w:rPr>
          <w:color w:val="auto"/>
          <w:sz w:val="22"/>
          <w:szCs w:val="22"/>
        </w:rPr>
      </w:pPr>
      <w:r w:rsidRPr="00CA072D">
        <w:rPr>
          <w:color w:val="auto"/>
          <w:sz w:val="22"/>
          <w:szCs w:val="22"/>
        </w:rPr>
        <w:lastRenderedPageBreak/>
        <w:t xml:space="preserve">Known Issue: </w:t>
      </w:r>
      <w:r>
        <w:t>“</w:t>
      </w:r>
      <w:r w:rsidRPr="00CA072D">
        <w:rPr>
          <w:color w:val="auto"/>
          <w:sz w:val="22"/>
          <w:szCs w:val="22"/>
        </w:rPr>
        <w:t>DHCP IPV4 scope” is deprecated; several rules and monitors are deprecated</w:t>
      </w:r>
    </w:p>
    <w:p w14:paraId="4B2FCB31" w14:textId="77777777" w:rsidR="00CA072D" w:rsidRPr="00874550" w:rsidRDefault="00CA072D" w:rsidP="00CA072D">
      <w:pPr>
        <w:spacing w:after="0"/>
      </w:pPr>
      <w:r w:rsidRPr="00A806A1">
        <w:rPr>
          <w:rStyle w:val="Bold"/>
          <w:szCs w:val="22"/>
        </w:rPr>
        <w:t>Issue:</w:t>
      </w:r>
      <w:r w:rsidRPr="00874550">
        <w:t xml:space="preserve"> </w:t>
      </w:r>
      <w:proofErr w:type="gramStart"/>
      <w:r w:rsidRPr="00874550">
        <w:t>As long as</w:t>
      </w:r>
      <w:proofErr w:type="gramEnd"/>
      <w:r w:rsidRPr="00874550">
        <w:t xml:space="preserve"> "DHCP IPV4 scope" </w:t>
      </w:r>
      <w:r w:rsidRPr="001762A9">
        <w:t>is deprecated</w:t>
      </w:r>
      <w:r>
        <w:t>, the following rules and monitors are deprecated:</w:t>
      </w:r>
    </w:p>
    <w:p w14:paraId="0392EDF2" w14:textId="77777777" w:rsidR="00CA072D" w:rsidRDefault="00CA072D" w:rsidP="00CA072D">
      <w:pPr>
        <w:pStyle w:val="ListParagraph"/>
        <w:numPr>
          <w:ilvl w:val="0"/>
          <w:numId w:val="17"/>
        </w:numPr>
        <w:spacing w:before="0" w:after="0" w:line="259" w:lineRule="auto"/>
      </w:pPr>
      <w:r>
        <w:t>Collect IPv4 DHCP Client Declines Events</w:t>
      </w:r>
    </w:p>
    <w:p w14:paraId="36BF19E8" w14:textId="77777777" w:rsidR="00CA072D" w:rsidRDefault="00CA072D" w:rsidP="00CA072D">
      <w:pPr>
        <w:pStyle w:val="ListParagraph"/>
        <w:numPr>
          <w:ilvl w:val="0"/>
          <w:numId w:val="17"/>
        </w:numPr>
        <w:spacing w:before="0" w:after="0" w:line="259" w:lineRule="auto"/>
      </w:pPr>
      <w:r>
        <w:t>Collect IPv4 NACK Issued Events</w:t>
      </w:r>
    </w:p>
    <w:p w14:paraId="5C51AD93" w14:textId="77777777" w:rsidR="00CA072D" w:rsidRDefault="00CA072D" w:rsidP="00CA072D">
      <w:pPr>
        <w:pStyle w:val="ListParagraph"/>
        <w:numPr>
          <w:ilvl w:val="0"/>
          <w:numId w:val="17"/>
        </w:numPr>
        <w:spacing w:before="0" w:after="0" w:line="259" w:lineRule="auto"/>
      </w:pPr>
      <w:r>
        <w:t>Collect IPv4 Scope Full Events</w:t>
      </w:r>
    </w:p>
    <w:p w14:paraId="447CC781" w14:textId="77777777" w:rsidR="00CA072D" w:rsidRDefault="00CA072D" w:rsidP="00CA072D">
      <w:pPr>
        <w:pStyle w:val="ListParagraph"/>
        <w:numPr>
          <w:ilvl w:val="0"/>
          <w:numId w:val="17"/>
        </w:numPr>
        <w:spacing w:before="0" w:after="0" w:line="259" w:lineRule="auto"/>
      </w:pPr>
      <w:r>
        <w:t>Collect Unknown IPv4 Option Events</w:t>
      </w:r>
    </w:p>
    <w:p w14:paraId="01FE774F" w14:textId="77777777" w:rsidR="00CA072D" w:rsidRDefault="00CA072D" w:rsidP="00CA072D">
      <w:pPr>
        <w:pStyle w:val="ListParagraph"/>
        <w:numPr>
          <w:ilvl w:val="0"/>
          <w:numId w:val="17"/>
        </w:numPr>
        <w:spacing w:before="0" w:after="0" w:line="259" w:lineRule="auto"/>
      </w:pPr>
      <w:r>
        <w:t>Collect IPv4 Boot Full Events</w:t>
      </w:r>
    </w:p>
    <w:p w14:paraId="1A33C434" w14:textId="77777777" w:rsidR="00CA072D" w:rsidRDefault="00CA072D" w:rsidP="00CA072D">
      <w:pPr>
        <w:pStyle w:val="ListParagraph"/>
        <w:numPr>
          <w:ilvl w:val="0"/>
          <w:numId w:val="17"/>
        </w:numPr>
        <w:spacing w:before="0" w:after="0" w:line="259" w:lineRule="auto"/>
      </w:pPr>
      <w:r>
        <w:t>Collect IPv4 Released Leases</w:t>
      </w:r>
    </w:p>
    <w:p w14:paraId="4EFAC2B4" w14:textId="77777777" w:rsidR="00CA072D" w:rsidRDefault="00CA072D" w:rsidP="00CA072D">
      <w:pPr>
        <w:pStyle w:val="ListParagraph"/>
        <w:numPr>
          <w:ilvl w:val="0"/>
          <w:numId w:val="17"/>
        </w:numPr>
        <w:spacing w:before="0" w:after="0" w:line="259" w:lineRule="auto"/>
      </w:pPr>
      <w:r>
        <w:t>Collect Orphaned Entries Deleted Events</w:t>
      </w:r>
    </w:p>
    <w:p w14:paraId="050C4CA2" w14:textId="77777777" w:rsidR="00CA072D" w:rsidRDefault="00CA072D" w:rsidP="00CA072D">
      <w:pPr>
        <w:pStyle w:val="ListParagraph"/>
        <w:numPr>
          <w:ilvl w:val="0"/>
          <w:numId w:val="14"/>
        </w:numPr>
        <w:spacing w:before="0" w:after="0" w:line="259" w:lineRule="auto"/>
      </w:pPr>
      <w:r>
        <w:t>Collect IPv4 Low Address Warning Events</w:t>
      </w:r>
    </w:p>
    <w:p w14:paraId="43E4A324" w14:textId="77777777" w:rsidR="00CA072D" w:rsidRDefault="00CA072D" w:rsidP="00CA072D">
      <w:pPr>
        <w:pStyle w:val="ListParagraph"/>
        <w:numPr>
          <w:ilvl w:val="0"/>
          <w:numId w:val="14"/>
        </w:numPr>
        <w:spacing w:before="0" w:after="0" w:line="259" w:lineRule="auto"/>
      </w:pPr>
      <w:r>
        <w:t>DHCP IPv4 Scope BOOTP Full Monitor</w:t>
      </w:r>
    </w:p>
    <w:p w14:paraId="35537013" w14:textId="77777777" w:rsidR="00CA072D" w:rsidRDefault="00CA072D" w:rsidP="00CA072D">
      <w:pPr>
        <w:pStyle w:val="ListParagraph"/>
        <w:numPr>
          <w:ilvl w:val="0"/>
          <w:numId w:val="15"/>
        </w:numPr>
        <w:spacing w:before="0" w:after="0" w:line="240" w:lineRule="auto"/>
      </w:pPr>
      <w:r>
        <w:t>DHCP IPv4 Scope NACKs Occurring Monitor</w:t>
      </w:r>
    </w:p>
    <w:p w14:paraId="5CFF5421" w14:textId="77777777" w:rsidR="00CA072D" w:rsidRDefault="00CA072D" w:rsidP="00CA072D">
      <w:pPr>
        <w:pStyle w:val="ListParagraph"/>
        <w:numPr>
          <w:ilvl w:val="0"/>
          <w:numId w:val="15"/>
        </w:numPr>
        <w:spacing w:before="0" w:after="0" w:line="240" w:lineRule="auto"/>
      </w:pPr>
      <w:r>
        <w:t>DHCP IPv4 Scope Reconcile Required Monitor</w:t>
      </w:r>
    </w:p>
    <w:p w14:paraId="4A4B5DEA" w14:textId="77777777" w:rsidR="00CA072D" w:rsidRDefault="00CA072D" w:rsidP="00CA072D">
      <w:pPr>
        <w:pStyle w:val="ListParagraph"/>
        <w:numPr>
          <w:ilvl w:val="0"/>
          <w:numId w:val="15"/>
        </w:numPr>
        <w:spacing w:before="0" w:after="0" w:line="240" w:lineRule="auto"/>
      </w:pPr>
      <w:r>
        <w:t>DHCP IPv4 Scope Unknown Option Monitor</w:t>
      </w:r>
    </w:p>
    <w:p w14:paraId="485EB160" w14:textId="77777777" w:rsidR="00CA072D" w:rsidRPr="00874550" w:rsidRDefault="00CA072D" w:rsidP="00CA072D">
      <w:pPr>
        <w:spacing w:line="240" w:lineRule="auto"/>
      </w:pPr>
      <w:r w:rsidRPr="0086433C">
        <w:rPr>
          <w:rStyle w:val="Bold"/>
          <w:szCs w:val="22"/>
        </w:rPr>
        <w:t>Workaround:</w:t>
      </w:r>
      <w:r w:rsidRPr="0086433C">
        <w:t xml:space="preserve"> No workaround available.</w:t>
      </w:r>
    </w:p>
    <w:p w14:paraId="73C781C5" w14:textId="77777777" w:rsidR="00CA072D" w:rsidRPr="00CA072D" w:rsidRDefault="00CA072D" w:rsidP="00CA072D">
      <w:pPr>
        <w:pStyle w:val="DSTOC3-0"/>
        <w:rPr>
          <w:color w:val="auto"/>
          <w:sz w:val="22"/>
          <w:szCs w:val="22"/>
        </w:rPr>
      </w:pPr>
      <w:r w:rsidRPr="00CA072D">
        <w:rPr>
          <w:color w:val="auto"/>
          <w:sz w:val="22"/>
          <w:szCs w:val="22"/>
        </w:rPr>
        <w:t>Known Issue: "IPv6 Binding Is Enabled" and "IPv6 Preferred Lifetime" properties are not populated</w:t>
      </w:r>
    </w:p>
    <w:p w14:paraId="47CA50DC" w14:textId="77777777" w:rsidR="00CA072D" w:rsidRPr="00874550" w:rsidRDefault="00CA072D" w:rsidP="00CA072D">
      <w:pPr>
        <w:spacing w:after="0"/>
      </w:pPr>
      <w:r w:rsidRPr="00A806A1">
        <w:rPr>
          <w:rStyle w:val="Bold"/>
          <w:szCs w:val="22"/>
        </w:rPr>
        <w:t>Issue:</w:t>
      </w:r>
      <w:r w:rsidRPr="00546999">
        <w:rPr>
          <w:b/>
        </w:rPr>
        <w:t xml:space="preserve"> </w:t>
      </w:r>
      <w:r w:rsidRPr="00874550">
        <w:t>“IPv6 Binding Is Enabled”</w:t>
      </w:r>
      <w:r>
        <w:t xml:space="preserve"> </w:t>
      </w:r>
      <w:r w:rsidRPr="00874550">
        <w:t>and “IPv6 Preferred Lifetime” properties are not filled with the corresponding values.</w:t>
      </w:r>
    </w:p>
    <w:p w14:paraId="378CF026" w14:textId="77777777" w:rsidR="00CA072D" w:rsidRPr="00874550" w:rsidRDefault="00CA072D" w:rsidP="00CA072D">
      <w:r w:rsidRPr="00A806A1">
        <w:rPr>
          <w:rStyle w:val="Bold"/>
          <w:szCs w:val="22"/>
        </w:rPr>
        <w:t>Workaround:</w:t>
      </w:r>
      <w:r w:rsidRPr="00874550">
        <w:t xml:space="preserve"> No workaround available.</w:t>
      </w:r>
    </w:p>
    <w:p w14:paraId="34E5AEAF" w14:textId="77777777" w:rsidR="00CA072D" w:rsidRPr="00CA072D" w:rsidRDefault="00CA072D" w:rsidP="00CA072D">
      <w:pPr>
        <w:pStyle w:val="DSTOC3-0"/>
        <w:rPr>
          <w:color w:val="auto"/>
          <w:sz w:val="22"/>
          <w:szCs w:val="22"/>
        </w:rPr>
      </w:pPr>
      <w:r w:rsidRPr="00CA072D">
        <w:rPr>
          <w:color w:val="auto"/>
          <w:sz w:val="22"/>
          <w:szCs w:val="22"/>
        </w:rPr>
        <w:t xml:space="preserve">Known Issue: DHCP server role is discovered on all cluster virtual servers </w:t>
      </w:r>
    </w:p>
    <w:p w14:paraId="6A6B30FC" w14:textId="77777777" w:rsidR="00CA072D" w:rsidRPr="0086433C" w:rsidRDefault="00CA072D" w:rsidP="00CA072D">
      <w:pPr>
        <w:spacing w:after="0"/>
      </w:pPr>
      <w:r w:rsidRPr="0086433C">
        <w:rPr>
          <w:rStyle w:val="Bold"/>
          <w:szCs w:val="22"/>
        </w:rPr>
        <w:t>Issue:</w:t>
      </w:r>
      <w:r w:rsidRPr="0086433C">
        <w:t xml:space="preserve"> </w:t>
      </w:r>
      <w:r w:rsidRPr="00795FAF">
        <w:t>DHCP server role is discovered on all cluster virtual servers. Therefore, all cluster g</w:t>
      </w:r>
      <w:r>
        <w:t>roups are found as DHCP servers</w:t>
      </w:r>
      <w:r w:rsidRPr="0086433C">
        <w:t>.</w:t>
      </w:r>
    </w:p>
    <w:p w14:paraId="2D432357" w14:textId="5D1F6040" w:rsidR="00CA072D" w:rsidRDefault="00CA072D" w:rsidP="00CA072D">
      <w:r w:rsidRPr="0086433C">
        <w:rPr>
          <w:rStyle w:val="Bold"/>
          <w:szCs w:val="22"/>
        </w:rPr>
        <w:t>Workaround:</w:t>
      </w:r>
      <w:r w:rsidRPr="0086433C">
        <w:t xml:space="preserve"> </w:t>
      </w:r>
      <w:r>
        <w:t>Disable “</w:t>
      </w:r>
      <w:r w:rsidRPr="00B24C25">
        <w:t xml:space="preserve">DHCP Cluster </w:t>
      </w:r>
      <w:r>
        <w:t>2012</w:t>
      </w:r>
      <w:r w:rsidRPr="00B24C25">
        <w:t xml:space="preserve"> Server Discovery Data Source</w:t>
      </w:r>
      <w:r>
        <w:t>” discovery for all agentless cluster computers except for cluster virtual servers, which represent clustered DHCP role</w:t>
      </w:r>
      <w:r w:rsidRPr="0086433C">
        <w:t>.</w:t>
      </w:r>
      <w:r>
        <w:t xml:space="preserve"> Then, run the following command in the “Operations Manager Shell”: </w:t>
      </w:r>
      <w:r w:rsidRPr="002E7BE8">
        <w:rPr>
          <w:i/>
        </w:rPr>
        <w:t>Remove-</w:t>
      </w:r>
      <w:proofErr w:type="spellStart"/>
      <w:r w:rsidRPr="002E7BE8">
        <w:rPr>
          <w:i/>
        </w:rPr>
        <w:t>SCOMDisabledClassInstance</w:t>
      </w:r>
      <w:proofErr w:type="spellEnd"/>
      <w:r>
        <w:t>.</w:t>
      </w:r>
    </w:p>
    <w:p w14:paraId="03AF9AC0" w14:textId="77777777" w:rsidR="00CA072D" w:rsidRPr="00CA072D" w:rsidRDefault="00CA072D" w:rsidP="00CA072D">
      <w:pPr>
        <w:pStyle w:val="DSTOC3-0"/>
        <w:rPr>
          <w:color w:val="auto"/>
          <w:sz w:val="22"/>
          <w:szCs w:val="22"/>
        </w:rPr>
      </w:pPr>
      <w:r w:rsidRPr="00CA072D">
        <w:rPr>
          <w:color w:val="auto"/>
          <w:sz w:val="22"/>
          <w:szCs w:val="22"/>
        </w:rPr>
        <w:t>Known Issue: Non-clustered DHCP server roles are discovered on active clustered node</w:t>
      </w:r>
    </w:p>
    <w:p w14:paraId="02D05893" w14:textId="77777777" w:rsidR="00CA072D" w:rsidRPr="0086433C" w:rsidRDefault="00CA072D" w:rsidP="00CA072D">
      <w:pPr>
        <w:spacing w:after="0"/>
      </w:pPr>
      <w:r w:rsidRPr="0086433C">
        <w:rPr>
          <w:rStyle w:val="Bold"/>
          <w:szCs w:val="22"/>
        </w:rPr>
        <w:t>Issue:</w:t>
      </w:r>
      <w:r w:rsidRPr="0086433C">
        <w:t xml:space="preserve"> </w:t>
      </w:r>
      <w:r w:rsidRPr="00F915E1">
        <w:t>Discovery finds non-clustered DHCP roles on clustered node</w:t>
      </w:r>
      <w:r>
        <w:t>, which owns DHCP role.</w:t>
      </w:r>
    </w:p>
    <w:p w14:paraId="0DE2A1F3" w14:textId="6C69E08C" w:rsidR="00CA072D" w:rsidRDefault="00CA072D" w:rsidP="00CA072D">
      <w:r w:rsidRPr="0086433C">
        <w:rPr>
          <w:rStyle w:val="Bold"/>
          <w:szCs w:val="22"/>
        </w:rPr>
        <w:t>Workaround:</w:t>
      </w:r>
      <w:r w:rsidRPr="0086433C">
        <w:t xml:space="preserve"> </w:t>
      </w:r>
      <w:r w:rsidRPr="00F915E1">
        <w:t xml:space="preserve">Disable “DHCP </w:t>
      </w:r>
      <w:r>
        <w:t>2012</w:t>
      </w:r>
      <w:r w:rsidRPr="00F915E1">
        <w:t xml:space="preserve"> Server Discovery Data Source” discovery for all agentless computers</w:t>
      </w:r>
      <w:r>
        <w:t>, which are located on a cluster having clustered DHCP role</w:t>
      </w:r>
      <w:r w:rsidRPr="00F915E1">
        <w:t>.</w:t>
      </w:r>
      <w:r>
        <w:t xml:space="preserve"> Then, run the following command in the “Operations Manager Shell”: </w:t>
      </w:r>
      <w:r w:rsidRPr="002E7BE8">
        <w:rPr>
          <w:i/>
        </w:rPr>
        <w:t>Remove-</w:t>
      </w:r>
      <w:proofErr w:type="spellStart"/>
      <w:r w:rsidRPr="002E7BE8">
        <w:rPr>
          <w:i/>
        </w:rPr>
        <w:t>SCOMDisabledClassInstance</w:t>
      </w:r>
      <w:proofErr w:type="spellEnd"/>
      <w:r>
        <w:t>.</w:t>
      </w:r>
    </w:p>
    <w:p w14:paraId="4A6B90A4" w14:textId="2FBBEBF2" w:rsidR="00CA072D" w:rsidRPr="00CA072D" w:rsidRDefault="00CA072D" w:rsidP="00CA072D">
      <w:pPr>
        <w:pStyle w:val="DSTOC3-0"/>
        <w:rPr>
          <w:color w:val="auto"/>
          <w:sz w:val="22"/>
          <w:szCs w:val="22"/>
        </w:rPr>
      </w:pPr>
      <w:r w:rsidRPr="00CA072D">
        <w:rPr>
          <w:color w:val="auto"/>
          <w:sz w:val="22"/>
          <w:szCs w:val="22"/>
        </w:rPr>
        <w:t xml:space="preserve">Known Issue: Discoveries fail on Nano server </w:t>
      </w:r>
      <w:r>
        <w:rPr>
          <w:color w:val="auto"/>
          <w:sz w:val="22"/>
          <w:szCs w:val="22"/>
        </w:rPr>
        <w:t>2012</w:t>
      </w:r>
    </w:p>
    <w:p w14:paraId="1B98B840" w14:textId="6BFA709B" w:rsidR="00CA072D" w:rsidRPr="0086433C" w:rsidRDefault="00CA072D" w:rsidP="00CA072D">
      <w:pPr>
        <w:spacing w:after="0"/>
      </w:pPr>
      <w:r w:rsidRPr="0086433C">
        <w:rPr>
          <w:rStyle w:val="Bold"/>
          <w:szCs w:val="22"/>
        </w:rPr>
        <w:lastRenderedPageBreak/>
        <w:t>Issue:</w:t>
      </w:r>
      <w:r w:rsidRPr="0086433C">
        <w:t xml:space="preserve"> </w:t>
      </w:r>
      <w:r>
        <w:t>“</w:t>
      </w:r>
      <w:r w:rsidRPr="00B24C25">
        <w:t xml:space="preserve">DHCP Cluster </w:t>
      </w:r>
      <w:r>
        <w:t>2012</w:t>
      </w:r>
      <w:r w:rsidRPr="00B24C25">
        <w:t xml:space="preserve"> Server Discovery Data Source</w:t>
      </w:r>
      <w:r>
        <w:t>” and “</w:t>
      </w:r>
      <w:r w:rsidRPr="00B24C25">
        <w:t xml:space="preserve">DHCP </w:t>
      </w:r>
      <w:r>
        <w:t>2012</w:t>
      </w:r>
      <w:r w:rsidRPr="00B24C25">
        <w:t xml:space="preserve"> Server Discovery Data Source</w:t>
      </w:r>
      <w:r>
        <w:t>”</w:t>
      </w:r>
      <w:r w:rsidRPr="00B24C25">
        <w:t xml:space="preserve"> </w:t>
      </w:r>
      <w:r>
        <w:t>discoveries fail on Nano servers 2012.</w:t>
      </w:r>
    </w:p>
    <w:p w14:paraId="4CE12C77" w14:textId="0D2C4215" w:rsidR="00CA072D" w:rsidRDefault="00CA072D" w:rsidP="00CA072D">
      <w:r w:rsidRPr="0086433C">
        <w:rPr>
          <w:rStyle w:val="Bold"/>
          <w:szCs w:val="22"/>
        </w:rPr>
        <w:t>Workaround:</w:t>
      </w:r>
      <w:r w:rsidRPr="0086433C">
        <w:t xml:space="preserve"> </w:t>
      </w:r>
      <w:r>
        <w:t>Disable “</w:t>
      </w:r>
      <w:r w:rsidRPr="00B24C25">
        <w:t xml:space="preserve">DHCP </w:t>
      </w:r>
      <w:r>
        <w:t>2012</w:t>
      </w:r>
      <w:r w:rsidRPr="00B24C25">
        <w:t xml:space="preserve"> Server Discovery Data Source</w:t>
      </w:r>
      <w:r>
        <w:t>”</w:t>
      </w:r>
      <w:r w:rsidRPr="00B24C25">
        <w:t xml:space="preserve"> </w:t>
      </w:r>
      <w:r>
        <w:t>discovery for “</w:t>
      </w:r>
      <w:r w:rsidRPr="00E50189">
        <w:t xml:space="preserve">Windows Server </w:t>
      </w:r>
      <w:r>
        <w:t>2012</w:t>
      </w:r>
      <w:r w:rsidRPr="00E50189">
        <w:t xml:space="preserve"> Computer (Nano)</w:t>
      </w:r>
      <w:r>
        <w:t>” class</w:t>
      </w:r>
      <w:r w:rsidRPr="00E50189">
        <w:t>.</w:t>
      </w:r>
      <w:r>
        <w:t xml:space="preserve">  Disable “</w:t>
      </w:r>
      <w:r w:rsidRPr="00B24C25">
        <w:t xml:space="preserve">DHCP Cluster </w:t>
      </w:r>
      <w:r>
        <w:t>2012</w:t>
      </w:r>
      <w:r w:rsidRPr="00B24C25">
        <w:t xml:space="preserve"> Server Discovery Data Source</w:t>
      </w:r>
      <w:r>
        <w:t xml:space="preserve">” discovery for clustered nodes on Nano server 2012. Then, run the following command in the “Operations Manager Shell”: </w:t>
      </w:r>
      <w:r w:rsidRPr="002E7BE8">
        <w:rPr>
          <w:i/>
        </w:rPr>
        <w:t>Remove-</w:t>
      </w:r>
      <w:proofErr w:type="spellStart"/>
      <w:r w:rsidRPr="002E7BE8">
        <w:rPr>
          <w:i/>
        </w:rPr>
        <w:t>SCOMDisabledClassInstance</w:t>
      </w:r>
      <w:proofErr w:type="spellEnd"/>
      <w:r>
        <w:t>.</w:t>
      </w:r>
    </w:p>
    <w:p w14:paraId="7573BA6D" w14:textId="624EC7EB" w:rsidR="00CA072D" w:rsidRPr="00CA072D" w:rsidRDefault="00CA072D" w:rsidP="00CA072D">
      <w:pPr>
        <w:pStyle w:val="DSTOC3-0"/>
        <w:rPr>
          <w:color w:val="auto"/>
          <w:sz w:val="22"/>
          <w:szCs w:val="22"/>
        </w:rPr>
      </w:pPr>
      <w:r w:rsidRPr="00CA072D">
        <w:rPr>
          <w:color w:val="auto"/>
          <w:sz w:val="22"/>
          <w:szCs w:val="22"/>
        </w:rPr>
        <w:t xml:space="preserve">Known Issue: "DHCP server </w:t>
      </w:r>
      <w:r>
        <w:rPr>
          <w:color w:val="auto"/>
          <w:sz w:val="22"/>
          <w:szCs w:val="22"/>
        </w:rPr>
        <w:t>2012</w:t>
      </w:r>
      <w:r w:rsidRPr="00CA072D">
        <w:rPr>
          <w:color w:val="auto"/>
          <w:sz w:val="22"/>
          <w:szCs w:val="22"/>
        </w:rPr>
        <w:t xml:space="preserve"> discovery data source" fails if DHCP server is not running</w:t>
      </w:r>
    </w:p>
    <w:p w14:paraId="73C3E8B2" w14:textId="109FF868" w:rsidR="00CA072D" w:rsidRPr="0086433C" w:rsidRDefault="00CA072D" w:rsidP="00CA072D">
      <w:pPr>
        <w:spacing w:after="0"/>
      </w:pPr>
      <w:r w:rsidRPr="0086433C">
        <w:rPr>
          <w:rStyle w:val="Bold"/>
          <w:szCs w:val="22"/>
        </w:rPr>
        <w:t>Issue:</w:t>
      </w:r>
      <w:r w:rsidRPr="0086433C">
        <w:t xml:space="preserve"> </w:t>
      </w:r>
      <w:r w:rsidRPr="00E50189">
        <w:t xml:space="preserve">"DHCP server </w:t>
      </w:r>
      <w:r>
        <w:t>2012</w:t>
      </w:r>
      <w:r w:rsidRPr="00E50189">
        <w:t xml:space="preserve"> discovery data source" fails if DHCP server is not running</w:t>
      </w:r>
      <w:r>
        <w:t>.</w:t>
      </w:r>
    </w:p>
    <w:p w14:paraId="3DC2F3AB" w14:textId="77777777" w:rsidR="00CA072D" w:rsidRDefault="00CA072D" w:rsidP="00CA072D">
      <w:r w:rsidRPr="0086433C">
        <w:rPr>
          <w:rStyle w:val="Bold"/>
          <w:szCs w:val="22"/>
        </w:rPr>
        <w:t>Workaround:</w:t>
      </w:r>
      <w:r w:rsidRPr="00E50189">
        <w:t xml:space="preserve"> </w:t>
      </w:r>
      <w:r w:rsidRPr="00874550">
        <w:t>No workaround available.</w:t>
      </w:r>
    </w:p>
    <w:p w14:paraId="7B0ABC76" w14:textId="2AEF0E2E" w:rsidR="00CA072D" w:rsidRPr="00CA072D" w:rsidRDefault="00CA072D" w:rsidP="00CA072D">
      <w:pPr>
        <w:pStyle w:val="DSTOC3-0"/>
        <w:rPr>
          <w:color w:val="auto"/>
          <w:sz w:val="22"/>
          <w:szCs w:val="22"/>
        </w:rPr>
      </w:pPr>
      <w:r w:rsidRPr="00CA072D">
        <w:rPr>
          <w:color w:val="auto"/>
          <w:sz w:val="22"/>
          <w:szCs w:val="22"/>
        </w:rPr>
        <w:t>Known Issue:</w:t>
      </w:r>
      <w:r w:rsidRPr="00EF23D3">
        <w:t xml:space="preserve"> </w:t>
      </w:r>
      <w:r w:rsidRPr="00CA072D">
        <w:rPr>
          <w:color w:val="auto"/>
          <w:sz w:val="22"/>
          <w:szCs w:val="22"/>
        </w:rPr>
        <w:t xml:space="preserve">"Discovery DHCP </w:t>
      </w:r>
      <w:r>
        <w:rPr>
          <w:color w:val="auto"/>
          <w:sz w:val="22"/>
          <w:szCs w:val="22"/>
        </w:rPr>
        <w:t>2012</w:t>
      </w:r>
      <w:r w:rsidRPr="00CA072D">
        <w:rPr>
          <w:color w:val="auto"/>
          <w:sz w:val="22"/>
          <w:szCs w:val="22"/>
        </w:rPr>
        <w:t xml:space="preserve"> Failover Server Relationships Data Source" does not work</w:t>
      </w:r>
    </w:p>
    <w:p w14:paraId="65ECF6CC" w14:textId="6C6E3883" w:rsidR="00CA072D" w:rsidRDefault="00CA072D" w:rsidP="00CA072D">
      <w:pPr>
        <w:spacing w:after="0"/>
      </w:pPr>
      <w:r w:rsidRPr="0086433C">
        <w:rPr>
          <w:rStyle w:val="Bold"/>
          <w:szCs w:val="22"/>
        </w:rPr>
        <w:t>Issue:</w:t>
      </w:r>
      <w:r w:rsidRPr="0086433C">
        <w:t xml:space="preserve"> </w:t>
      </w:r>
      <w:r w:rsidRPr="003A12E1">
        <w:t xml:space="preserve">"Discovery DHCP </w:t>
      </w:r>
      <w:r>
        <w:t>2012</w:t>
      </w:r>
      <w:r w:rsidRPr="003A12E1">
        <w:t xml:space="preserve"> Failover Server Relationships Data Source" does</w:t>
      </w:r>
      <w:r>
        <w:t xml:space="preserve"> not </w:t>
      </w:r>
      <w:r w:rsidRPr="003A12E1">
        <w:t xml:space="preserve">work if partner server name </w:t>
      </w:r>
      <w:r>
        <w:t xml:space="preserve">is </w:t>
      </w:r>
      <w:r w:rsidRPr="003A12E1">
        <w:t xml:space="preserve">set as </w:t>
      </w:r>
      <w:r>
        <w:t>IP</w:t>
      </w:r>
      <w:r w:rsidRPr="003A12E1">
        <w:t xml:space="preserve"> address</w:t>
      </w:r>
      <w:r>
        <w:t xml:space="preserve">. </w:t>
      </w:r>
    </w:p>
    <w:p w14:paraId="2E1D929E" w14:textId="77777777" w:rsidR="00A517A7" w:rsidRPr="00A517A7" w:rsidRDefault="00CA072D" w:rsidP="00A517A7">
      <w:pPr>
        <w:spacing w:after="0"/>
        <w:rPr>
          <w:rStyle w:val="Bold"/>
          <w:b w:val="0"/>
          <w:szCs w:val="22"/>
        </w:rPr>
      </w:pPr>
      <w:r w:rsidRPr="0086433C">
        <w:rPr>
          <w:rStyle w:val="Bold"/>
          <w:szCs w:val="22"/>
        </w:rPr>
        <w:t>Workaround:</w:t>
      </w:r>
      <w:r>
        <w:rPr>
          <w:rStyle w:val="Bold"/>
          <w:szCs w:val="22"/>
        </w:rPr>
        <w:t xml:space="preserve"> </w:t>
      </w:r>
      <w:r w:rsidR="00A517A7" w:rsidRPr="00A517A7">
        <w:rPr>
          <w:rStyle w:val="Bold"/>
          <w:b w:val="0"/>
          <w:szCs w:val="22"/>
        </w:rPr>
        <w:t xml:space="preserve">Check that agent is installed on all DHCP servers in Failover Relationship. And then setup DHCP Failover partner(s) with FQDN instead of IP address. </w:t>
      </w:r>
    </w:p>
    <w:p w14:paraId="3F8E82A0" w14:textId="77777777" w:rsidR="00A517A7" w:rsidRPr="00A517A7" w:rsidRDefault="00A517A7" w:rsidP="00A517A7">
      <w:pPr>
        <w:spacing w:after="0"/>
        <w:rPr>
          <w:rStyle w:val="Bold"/>
          <w:b w:val="0"/>
          <w:szCs w:val="22"/>
        </w:rPr>
      </w:pPr>
      <w:r w:rsidRPr="00A517A7">
        <w:rPr>
          <w:rStyle w:val="Bold"/>
          <w:b w:val="0"/>
          <w:szCs w:val="22"/>
        </w:rPr>
        <w:t>Another option: during creation of failover relationship via "DHCP Manager" console, use DNS name of servers. For remote servers, use "Add-DhcpServerv4Failover" PowerShell cmdlet instead of remote connection via "DHCP Manager" console.</w:t>
      </w:r>
    </w:p>
    <w:p w14:paraId="59361C0D" w14:textId="77777777" w:rsidR="00A517A7" w:rsidRPr="00A517A7" w:rsidRDefault="00A517A7" w:rsidP="00A517A7">
      <w:pPr>
        <w:spacing w:after="0"/>
        <w:rPr>
          <w:rStyle w:val="Bold"/>
          <w:b w:val="0"/>
          <w:szCs w:val="22"/>
        </w:rPr>
      </w:pPr>
      <w:r w:rsidRPr="00A517A7">
        <w:rPr>
          <w:rStyle w:val="Bold"/>
          <w:b w:val="0"/>
          <w:szCs w:val="22"/>
        </w:rPr>
        <w:t>For example:</w:t>
      </w:r>
    </w:p>
    <w:p w14:paraId="710823FA" w14:textId="45D891F2" w:rsidR="00CA072D" w:rsidRPr="00A517A7" w:rsidRDefault="00A517A7" w:rsidP="00CA072D">
      <w:pPr>
        <w:spacing w:after="0"/>
        <w:rPr>
          <w:szCs w:val="22"/>
        </w:rPr>
      </w:pPr>
      <w:r w:rsidRPr="00A517A7">
        <w:rPr>
          <w:rStyle w:val="Bold"/>
          <w:b w:val="0"/>
          <w:szCs w:val="22"/>
        </w:rPr>
        <w:t>"Add-DhcpServerv4Failover -</w:t>
      </w:r>
      <w:proofErr w:type="spellStart"/>
      <w:r w:rsidRPr="00A517A7">
        <w:rPr>
          <w:rStyle w:val="Bold"/>
          <w:b w:val="0"/>
          <w:szCs w:val="22"/>
        </w:rPr>
        <w:t>ComputerName</w:t>
      </w:r>
      <w:proofErr w:type="spellEnd"/>
      <w:r w:rsidRPr="00A517A7">
        <w:rPr>
          <w:rStyle w:val="Bold"/>
          <w:b w:val="0"/>
          <w:szCs w:val="22"/>
        </w:rPr>
        <w:t xml:space="preserve"> base1-core-</w:t>
      </w:r>
      <w:proofErr w:type="gramStart"/>
      <w:r w:rsidRPr="00A517A7">
        <w:rPr>
          <w:rStyle w:val="Bold"/>
          <w:b w:val="0"/>
          <w:szCs w:val="22"/>
        </w:rPr>
        <w:t>01.baseos1.local</w:t>
      </w:r>
      <w:proofErr w:type="gramEnd"/>
      <w:r w:rsidRPr="00A517A7">
        <w:rPr>
          <w:rStyle w:val="Bold"/>
          <w:b w:val="0"/>
          <w:szCs w:val="22"/>
        </w:rPr>
        <w:t xml:space="preserve"> -Name CORE01toCORE02 -</w:t>
      </w:r>
      <w:proofErr w:type="spellStart"/>
      <w:r w:rsidRPr="00A517A7">
        <w:rPr>
          <w:rStyle w:val="Bold"/>
          <w:b w:val="0"/>
          <w:szCs w:val="22"/>
        </w:rPr>
        <w:t>PartnerServer</w:t>
      </w:r>
      <w:proofErr w:type="spellEnd"/>
      <w:r w:rsidRPr="00A517A7">
        <w:rPr>
          <w:rStyle w:val="Bold"/>
          <w:b w:val="0"/>
          <w:szCs w:val="22"/>
        </w:rPr>
        <w:t xml:space="preserve"> base1-core-02.baseos1.local -</w:t>
      </w:r>
      <w:proofErr w:type="spellStart"/>
      <w:r w:rsidRPr="00A517A7">
        <w:rPr>
          <w:rStyle w:val="Bold"/>
          <w:b w:val="0"/>
          <w:szCs w:val="22"/>
        </w:rPr>
        <w:t>ScopeId</w:t>
      </w:r>
      <w:proofErr w:type="spellEnd"/>
      <w:r w:rsidRPr="00A517A7">
        <w:rPr>
          <w:rStyle w:val="Bold"/>
          <w:b w:val="0"/>
          <w:szCs w:val="22"/>
        </w:rPr>
        <w:t xml:space="preserve"> 192.168.241.0"</w:t>
      </w:r>
    </w:p>
    <w:p w14:paraId="60592B2C" w14:textId="10D4C470" w:rsidR="00CA072D" w:rsidRDefault="00CA072D" w:rsidP="00CA072D">
      <w:pPr>
        <w:pStyle w:val="DSTOC3-0"/>
      </w:pPr>
      <w:r w:rsidRPr="00CA072D">
        <w:rPr>
          <w:color w:val="auto"/>
          <w:sz w:val="22"/>
          <w:szCs w:val="22"/>
        </w:rPr>
        <w:t>Known Issue:</w:t>
      </w:r>
      <w:r w:rsidRPr="00EF23D3">
        <w:t xml:space="preserve"> </w:t>
      </w:r>
      <w:r w:rsidRPr="00CA072D">
        <w:rPr>
          <w:color w:val="auto"/>
          <w:sz w:val="22"/>
          <w:szCs w:val="22"/>
        </w:rPr>
        <w:t xml:space="preserve">"Discovery DHCP </w:t>
      </w:r>
      <w:r>
        <w:rPr>
          <w:color w:val="auto"/>
          <w:sz w:val="22"/>
          <w:szCs w:val="22"/>
        </w:rPr>
        <w:t>2012</w:t>
      </w:r>
      <w:r w:rsidRPr="00CA072D">
        <w:rPr>
          <w:color w:val="auto"/>
          <w:sz w:val="22"/>
          <w:szCs w:val="22"/>
        </w:rPr>
        <w:t xml:space="preserve"> Failover Server Relationships Data Source" fails if DHCP failover returns empty data for some properties</w:t>
      </w:r>
    </w:p>
    <w:p w14:paraId="57DA32D7" w14:textId="77777777" w:rsidR="00CA072D" w:rsidRPr="0086433C" w:rsidRDefault="00CA072D" w:rsidP="00CA072D">
      <w:pPr>
        <w:spacing w:after="0"/>
      </w:pPr>
      <w:r w:rsidRPr="0086433C">
        <w:rPr>
          <w:rStyle w:val="Bold"/>
          <w:szCs w:val="22"/>
        </w:rPr>
        <w:t>Issue:</w:t>
      </w:r>
      <w:r w:rsidRPr="0086433C">
        <w:t xml:space="preserve"> </w:t>
      </w:r>
      <w:r>
        <w:t xml:space="preserve">Discovery may fail </w:t>
      </w:r>
      <w:r w:rsidRPr="00646E3E">
        <w:t>if DHCP failover returns empty data for some properties.</w:t>
      </w:r>
    </w:p>
    <w:p w14:paraId="68DD459C" w14:textId="77777777" w:rsidR="00CA072D" w:rsidRPr="00874550" w:rsidRDefault="00CA072D" w:rsidP="00CA072D">
      <w:r w:rsidRPr="0086433C">
        <w:rPr>
          <w:rStyle w:val="Bold"/>
          <w:szCs w:val="22"/>
        </w:rPr>
        <w:t>Workaround:</w:t>
      </w:r>
      <w:r w:rsidRPr="00E50189">
        <w:t xml:space="preserve"> </w:t>
      </w:r>
      <w:r w:rsidRPr="00874550">
        <w:t>No workaround available.</w:t>
      </w:r>
    </w:p>
    <w:p w14:paraId="0BC453E8" w14:textId="77777777" w:rsidR="00CA072D" w:rsidRPr="00CA072D" w:rsidRDefault="00CA072D" w:rsidP="00CA072D">
      <w:pPr>
        <w:pStyle w:val="DSTOC3-0"/>
        <w:rPr>
          <w:color w:val="auto"/>
          <w:sz w:val="22"/>
          <w:szCs w:val="22"/>
        </w:rPr>
      </w:pPr>
      <w:r w:rsidRPr="00CA072D">
        <w:rPr>
          <w:color w:val="auto"/>
          <w:sz w:val="22"/>
          <w:szCs w:val="22"/>
        </w:rPr>
        <w:t>Display Strings Known Issue: "Ping IPV4 Scope" and " Ping IPV6 Scope" tasks have incorrect output</w:t>
      </w:r>
    </w:p>
    <w:p w14:paraId="05D3A3C8" w14:textId="77777777" w:rsidR="00CA072D" w:rsidRPr="00874550" w:rsidRDefault="00CA072D" w:rsidP="00CA072D">
      <w:pPr>
        <w:spacing w:after="0"/>
      </w:pPr>
      <w:r w:rsidRPr="00A806A1">
        <w:rPr>
          <w:rStyle w:val="Bold"/>
          <w:szCs w:val="22"/>
        </w:rPr>
        <w:t>Issue:</w:t>
      </w:r>
      <w:r w:rsidRPr="00874550">
        <w:t xml:space="preserve"> </w:t>
      </w:r>
      <w:r>
        <w:t>The t</w:t>
      </w:r>
      <w:r w:rsidRPr="00E80240">
        <w:t>ask</w:t>
      </w:r>
      <w:r>
        <w:t>s</w:t>
      </w:r>
      <w:r w:rsidRPr="00E80240">
        <w:t xml:space="preserve"> output displays grammatically incorrect text ("is </w:t>
      </w:r>
      <w:proofErr w:type="spellStart"/>
      <w:proofErr w:type="gramStart"/>
      <w:r w:rsidRPr="00E80240">
        <w:t>a</w:t>
      </w:r>
      <w:proofErr w:type="spellEnd"/>
      <w:proofErr w:type="gramEnd"/>
      <w:r w:rsidRPr="00E80240">
        <w:t xml:space="preserve"> invalid </w:t>
      </w:r>
      <w:proofErr w:type="spellStart"/>
      <w:r w:rsidRPr="00E80240">
        <w:t>ip</w:t>
      </w:r>
      <w:proofErr w:type="spellEnd"/>
      <w:r w:rsidRPr="00E80240">
        <w:t>") and does</w:t>
      </w:r>
      <w:r>
        <w:t xml:space="preserve"> not display the</w:t>
      </w:r>
      <w:r w:rsidRPr="00E80240">
        <w:t xml:space="preserve"> required data</w:t>
      </w:r>
      <w:r>
        <w:t>.</w:t>
      </w:r>
    </w:p>
    <w:p w14:paraId="233EE17C" w14:textId="77777777" w:rsidR="00CA072D" w:rsidRDefault="00CA072D" w:rsidP="00CA072D">
      <w:r w:rsidRPr="00A806A1">
        <w:rPr>
          <w:rStyle w:val="Bold"/>
          <w:szCs w:val="22"/>
        </w:rPr>
        <w:t>Workaround:</w:t>
      </w:r>
      <w:r w:rsidRPr="00874550">
        <w:t xml:space="preserve"> No workaround available.</w:t>
      </w:r>
    </w:p>
    <w:p w14:paraId="521A63D9" w14:textId="17396F28" w:rsidR="00CA072D" w:rsidRPr="00CA072D" w:rsidRDefault="00CA072D" w:rsidP="00CA072D">
      <w:pPr>
        <w:pStyle w:val="DSTOC3-0"/>
        <w:rPr>
          <w:color w:val="auto"/>
          <w:sz w:val="22"/>
          <w:szCs w:val="22"/>
        </w:rPr>
      </w:pPr>
      <w:r w:rsidRPr="00CA072D">
        <w:rPr>
          <w:color w:val="auto"/>
          <w:sz w:val="22"/>
          <w:szCs w:val="22"/>
        </w:rPr>
        <w:lastRenderedPageBreak/>
        <w:t>Known Issue: For</w:t>
      </w:r>
      <w:r w:rsidRPr="00CA072D" w:rsidDel="0011566C">
        <w:rPr>
          <w:color w:val="auto"/>
          <w:sz w:val="22"/>
          <w:szCs w:val="22"/>
        </w:rPr>
        <w:t xml:space="preserve"> </w:t>
      </w:r>
      <w:r w:rsidRPr="00CA072D">
        <w:rPr>
          <w:color w:val="auto"/>
          <w:sz w:val="22"/>
          <w:szCs w:val="22"/>
        </w:rPr>
        <w:t xml:space="preserve">“DHCP </w:t>
      </w:r>
      <w:r>
        <w:rPr>
          <w:color w:val="auto"/>
          <w:sz w:val="22"/>
          <w:szCs w:val="22"/>
        </w:rPr>
        <w:t>2012</w:t>
      </w:r>
      <w:r w:rsidRPr="00CA072D">
        <w:rPr>
          <w:color w:val="auto"/>
          <w:sz w:val="22"/>
          <w:szCs w:val="22"/>
        </w:rPr>
        <w:t xml:space="preserve"> Server Discovery Data Source Discovery”, data type of "IPv6 valid lifetime"/"IPv6 IATA valid lifetime" properties is incorrect</w:t>
      </w:r>
    </w:p>
    <w:p w14:paraId="597567A7" w14:textId="7420B3FF" w:rsidR="00CA072D" w:rsidRPr="00874550" w:rsidRDefault="00CA072D" w:rsidP="00CA072D">
      <w:pPr>
        <w:spacing w:after="0"/>
      </w:pPr>
      <w:r w:rsidRPr="00A806A1">
        <w:rPr>
          <w:rStyle w:val="Bold"/>
          <w:szCs w:val="22"/>
        </w:rPr>
        <w:t>Issue:</w:t>
      </w:r>
      <w:r w:rsidRPr="00874550">
        <w:t xml:space="preserve"> </w:t>
      </w:r>
      <w:r>
        <w:t>For “</w:t>
      </w:r>
      <w:r w:rsidRPr="00F5165B">
        <w:t xml:space="preserve">DHCP </w:t>
      </w:r>
      <w:r>
        <w:t>2012</w:t>
      </w:r>
      <w:r w:rsidRPr="00F5165B">
        <w:t xml:space="preserve"> Server Discovery Data Source discovery</w:t>
      </w:r>
      <w:r>
        <w:t xml:space="preserve">”, </w:t>
      </w:r>
      <w:r w:rsidRPr="00F5165B">
        <w:t>data type of "IPv6 valid lifetime"/"IPv6 IATA valid lifetime" properties is incorrect</w:t>
      </w:r>
      <w:r>
        <w:t xml:space="preserve">; the data in SCOM </w:t>
      </w:r>
      <w:r w:rsidRPr="00F5165B">
        <w:t>is rounded to the nearest</w:t>
      </w:r>
      <w:r>
        <w:t xml:space="preserve"> integer.</w:t>
      </w:r>
    </w:p>
    <w:p w14:paraId="08165A1F" w14:textId="77777777" w:rsidR="00CA072D" w:rsidRPr="00874550" w:rsidRDefault="00CA072D" w:rsidP="00CA072D">
      <w:r w:rsidRPr="00A806A1">
        <w:rPr>
          <w:rStyle w:val="Bold"/>
          <w:szCs w:val="22"/>
        </w:rPr>
        <w:t>Workaround:</w:t>
      </w:r>
      <w:r w:rsidRPr="00874550">
        <w:t xml:space="preserve"> No workaround available.</w:t>
      </w:r>
    </w:p>
    <w:p w14:paraId="5C8C12AE" w14:textId="77777777" w:rsidR="00CA072D" w:rsidRPr="00CA072D" w:rsidRDefault="00CA072D" w:rsidP="00CA072D">
      <w:pPr>
        <w:pStyle w:val="DSTOC3-0"/>
        <w:rPr>
          <w:color w:val="auto"/>
          <w:sz w:val="22"/>
          <w:szCs w:val="22"/>
        </w:rPr>
      </w:pPr>
      <w:r w:rsidRPr="00CA072D">
        <w:rPr>
          <w:color w:val="auto"/>
          <w:sz w:val="22"/>
          <w:szCs w:val="22"/>
        </w:rPr>
        <w:t xml:space="preserve">Known Issue: Incorrect populating of binding properties of DHCP server  </w:t>
      </w:r>
    </w:p>
    <w:p w14:paraId="04B578A1" w14:textId="77777777" w:rsidR="00CA072D" w:rsidRPr="0086433C" w:rsidRDefault="00CA072D" w:rsidP="00CA072D">
      <w:pPr>
        <w:spacing w:after="0"/>
      </w:pPr>
      <w:r w:rsidRPr="000E1CFD">
        <w:rPr>
          <w:rStyle w:val="Bold"/>
          <w:szCs w:val="22"/>
        </w:rPr>
        <w:t>Issue</w:t>
      </w:r>
      <w:r w:rsidRPr="00546999">
        <w:rPr>
          <w:rStyle w:val="Bold"/>
          <w:b w:val="0"/>
          <w:szCs w:val="22"/>
        </w:rPr>
        <w:t>: If DHCP server has</w:t>
      </w:r>
      <w:r>
        <w:rPr>
          <w:rStyle w:val="Bold"/>
          <w:szCs w:val="22"/>
        </w:rPr>
        <w:t xml:space="preserve"> </w:t>
      </w:r>
      <w:r>
        <w:t>more than one Network Adapters, than the property is populated from the second Adapter.</w:t>
      </w:r>
    </w:p>
    <w:p w14:paraId="40E15CAE" w14:textId="77777777" w:rsidR="00CA072D" w:rsidRDefault="00CA072D" w:rsidP="00CA072D">
      <w:r w:rsidRPr="000E1CFD">
        <w:rPr>
          <w:rStyle w:val="Bold"/>
          <w:szCs w:val="22"/>
        </w:rPr>
        <w:t>Workaround:</w:t>
      </w:r>
      <w:r w:rsidRPr="0086433C">
        <w:t xml:space="preserve"> No workaround available.</w:t>
      </w:r>
    </w:p>
    <w:p w14:paraId="20AD4EC9" w14:textId="77777777" w:rsidR="00CA072D" w:rsidRPr="00CA072D" w:rsidRDefault="00CA072D" w:rsidP="00CA072D">
      <w:pPr>
        <w:pStyle w:val="DSTOC3-0"/>
        <w:rPr>
          <w:color w:val="auto"/>
          <w:sz w:val="22"/>
          <w:szCs w:val="22"/>
        </w:rPr>
      </w:pPr>
      <w:r w:rsidRPr="00CA072D">
        <w:rPr>
          <w:color w:val="auto"/>
          <w:sz w:val="22"/>
          <w:szCs w:val="22"/>
        </w:rPr>
        <w:t xml:space="preserve">Known Issue: “Warning” state of “DHCP Dependent Service Health Monitor” does not work </w:t>
      </w:r>
    </w:p>
    <w:p w14:paraId="33B44B1D" w14:textId="77777777" w:rsidR="00CA072D" w:rsidRPr="0086433C" w:rsidRDefault="00CA072D" w:rsidP="00CA072D">
      <w:pPr>
        <w:spacing w:after="0"/>
      </w:pPr>
      <w:r w:rsidRPr="000E1CFD">
        <w:rPr>
          <w:rStyle w:val="Bold"/>
          <w:szCs w:val="22"/>
        </w:rPr>
        <w:t>Issue:</w:t>
      </w:r>
      <w:r w:rsidRPr="0086433C">
        <w:t xml:space="preserve"> </w:t>
      </w:r>
      <w:r>
        <w:t>“</w:t>
      </w:r>
      <w:r w:rsidRPr="007D503F">
        <w:t>Warning</w:t>
      </w:r>
      <w:r>
        <w:t>” state</w:t>
      </w:r>
      <w:r w:rsidRPr="007D503F">
        <w:t xml:space="preserve"> of </w:t>
      </w:r>
      <w:r>
        <w:t>“</w:t>
      </w:r>
      <w:r w:rsidRPr="007D503F">
        <w:t>DHCP Dependent Service Health Monitor</w:t>
      </w:r>
      <w:r>
        <w:t>”</w:t>
      </w:r>
      <w:r w:rsidRPr="007D503F">
        <w:t xml:space="preserve"> does not work</w:t>
      </w:r>
      <w:r>
        <w:t xml:space="preserve"> </w:t>
      </w:r>
      <w:proofErr w:type="gramStart"/>
      <w:r>
        <w:t>as long as</w:t>
      </w:r>
      <w:proofErr w:type="gramEnd"/>
      <w:r>
        <w:t xml:space="preserve"> it’s deprecated.</w:t>
      </w:r>
    </w:p>
    <w:p w14:paraId="3E363A7B" w14:textId="5F075F4D" w:rsidR="00B80DE0" w:rsidRDefault="00CA072D" w:rsidP="00220E75">
      <w:r w:rsidRPr="000E1CFD">
        <w:rPr>
          <w:rStyle w:val="Bold"/>
          <w:szCs w:val="22"/>
        </w:rPr>
        <w:t>Workaround:</w:t>
      </w:r>
      <w:r w:rsidRPr="0086433C">
        <w:t xml:space="preserve"> No workaround available.</w:t>
      </w:r>
    </w:p>
    <w:p w14:paraId="416E531B" w14:textId="77777777" w:rsidR="00B80DE0" w:rsidRPr="00B80DE0" w:rsidRDefault="00B80DE0" w:rsidP="00B80DE0">
      <w:pPr>
        <w:pStyle w:val="DSTOC3-0"/>
        <w:rPr>
          <w:color w:val="auto"/>
          <w:sz w:val="22"/>
          <w:szCs w:val="22"/>
        </w:rPr>
      </w:pPr>
      <w:r w:rsidRPr="00B80DE0">
        <w:rPr>
          <w:color w:val="auto"/>
          <w:sz w:val="22"/>
          <w:szCs w:val="22"/>
        </w:rPr>
        <w:t>Display Strings Known Issue: Several non-alerting rules have empty "Product Knowledge"</w:t>
      </w:r>
    </w:p>
    <w:p w14:paraId="0E1D7599" w14:textId="40770528" w:rsidR="00216772" w:rsidRDefault="00B80DE0" w:rsidP="00B80DE0">
      <w:pPr>
        <w:spacing w:after="0"/>
        <w:rPr>
          <w:sz w:val="22"/>
          <w:szCs w:val="22"/>
        </w:rPr>
      </w:pPr>
      <w:r w:rsidRPr="000E1CFD">
        <w:rPr>
          <w:rStyle w:val="Bold"/>
          <w:szCs w:val="22"/>
        </w:rPr>
        <w:t>Issue:</w:t>
      </w:r>
      <w:r>
        <w:t xml:space="preserve"> </w:t>
      </w:r>
      <w:r w:rsidRPr="006D00D1">
        <w:t>The follow</w:t>
      </w:r>
      <w:r>
        <w:t xml:space="preserve">ing non-alerting rules have empty </w:t>
      </w:r>
      <w:r w:rsidRPr="006D00D1">
        <w:t>"Product Knowledge"</w:t>
      </w:r>
      <w:r>
        <w:t>:</w:t>
      </w:r>
    </w:p>
    <w:p w14:paraId="1B3520C9" w14:textId="77777777" w:rsidR="00216772" w:rsidRDefault="00216772" w:rsidP="00216772">
      <w:pPr>
        <w:pStyle w:val="ListParagraph"/>
        <w:numPr>
          <w:ilvl w:val="0"/>
          <w:numId w:val="24"/>
        </w:numPr>
        <w:spacing w:before="0" w:after="0" w:line="256" w:lineRule="auto"/>
      </w:pPr>
      <w:r>
        <w:t>Collect DHCP Database Cleanup Events</w:t>
      </w:r>
    </w:p>
    <w:p w14:paraId="60378D51" w14:textId="77777777" w:rsidR="00216772" w:rsidRDefault="00216772" w:rsidP="00216772">
      <w:pPr>
        <w:pStyle w:val="ListParagraph"/>
        <w:numPr>
          <w:ilvl w:val="0"/>
          <w:numId w:val="24"/>
        </w:numPr>
        <w:spacing w:before="0" w:after="0" w:line="256" w:lineRule="auto"/>
      </w:pPr>
      <w:r>
        <w:t>Collect DHCP Callout Loading Success Events</w:t>
      </w:r>
    </w:p>
    <w:p w14:paraId="4E355582" w14:textId="77777777" w:rsidR="00216772" w:rsidRDefault="00216772" w:rsidP="00216772">
      <w:pPr>
        <w:pStyle w:val="ListParagraph"/>
        <w:numPr>
          <w:ilvl w:val="0"/>
          <w:numId w:val="24"/>
        </w:numPr>
        <w:spacing w:before="0" w:after="0" w:line="256" w:lineRule="auto"/>
      </w:pPr>
      <w:r>
        <w:t>Collect DHCP Network Failure Events</w:t>
      </w:r>
    </w:p>
    <w:p w14:paraId="6F1E4A72" w14:textId="77777777" w:rsidR="00216772" w:rsidRDefault="00216772" w:rsidP="00216772">
      <w:pPr>
        <w:pStyle w:val="ListParagraph"/>
        <w:numPr>
          <w:ilvl w:val="0"/>
          <w:numId w:val="24"/>
        </w:numPr>
        <w:spacing w:before="0" w:after="0" w:line="256" w:lineRule="auto"/>
      </w:pPr>
      <w:r>
        <w:t>Collect DHCP Database Backup Path Failure Events</w:t>
      </w:r>
    </w:p>
    <w:p w14:paraId="781AD8AB" w14:textId="77777777" w:rsidR="00216772" w:rsidRDefault="00216772" w:rsidP="00216772">
      <w:pPr>
        <w:pStyle w:val="ListParagraph"/>
        <w:numPr>
          <w:ilvl w:val="0"/>
          <w:numId w:val="24"/>
        </w:numPr>
        <w:spacing w:before="0" w:after="0" w:line="256" w:lineRule="auto"/>
      </w:pPr>
      <w:r>
        <w:t>Collect DHCP Database Cleanup Complete Events</w:t>
      </w:r>
    </w:p>
    <w:p w14:paraId="38F70FA2" w14:textId="77777777" w:rsidR="00216772" w:rsidRDefault="00216772" w:rsidP="00216772">
      <w:pPr>
        <w:pStyle w:val="ListParagraph"/>
        <w:numPr>
          <w:ilvl w:val="0"/>
          <w:numId w:val="24"/>
        </w:numPr>
        <w:spacing w:before="0" w:after="0" w:line="256" w:lineRule="auto"/>
      </w:pPr>
      <w:r>
        <w:t>Collect DHCP Database Cleanup Started Events</w:t>
      </w:r>
    </w:p>
    <w:p w14:paraId="791F88E6" w14:textId="77777777" w:rsidR="00216772" w:rsidRDefault="00216772" w:rsidP="00216772">
      <w:pPr>
        <w:pStyle w:val="ListParagraph"/>
        <w:numPr>
          <w:ilvl w:val="0"/>
          <w:numId w:val="24"/>
        </w:numPr>
        <w:spacing w:before="0" w:after="0" w:line="256" w:lineRule="auto"/>
      </w:pPr>
      <w:r>
        <w:t xml:space="preserve">Collect DHCP Database Conversion </w:t>
      </w:r>
      <w:proofErr w:type="gramStart"/>
      <w:r>
        <w:t>In</w:t>
      </w:r>
      <w:proofErr w:type="gramEnd"/>
      <w:r>
        <w:t xml:space="preserve"> Progress Events</w:t>
      </w:r>
    </w:p>
    <w:p w14:paraId="49D3D198" w14:textId="77777777" w:rsidR="00216772" w:rsidRDefault="00216772" w:rsidP="00216772">
      <w:pPr>
        <w:pStyle w:val="ListParagraph"/>
        <w:numPr>
          <w:ilvl w:val="0"/>
          <w:numId w:val="24"/>
        </w:numPr>
        <w:spacing w:before="0" w:after="0" w:line="256" w:lineRule="auto"/>
      </w:pPr>
      <w:r>
        <w:t>Collect DHCP Database Conversion Required Events</w:t>
      </w:r>
    </w:p>
    <w:p w14:paraId="5E1C9FBD" w14:textId="77777777" w:rsidR="00216772" w:rsidRDefault="00216772" w:rsidP="00216772">
      <w:pPr>
        <w:pStyle w:val="ListParagraph"/>
        <w:numPr>
          <w:ilvl w:val="0"/>
          <w:numId w:val="24"/>
        </w:numPr>
        <w:spacing w:before="0" w:after="0" w:line="256" w:lineRule="auto"/>
      </w:pPr>
      <w:r>
        <w:t>Collect DHCP Database Backup Failure Events</w:t>
      </w:r>
    </w:p>
    <w:p w14:paraId="0B29089B" w14:textId="77777777" w:rsidR="00216772" w:rsidRDefault="00216772" w:rsidP="00216772">
      <w:pPr>
        <w:pStyle w:val="ListParagraph"/>
        <w:numPr>
          <w:ilvl w:val="0"/>
          <w:numId w:val="24"/>
        </w:numPr>
        <w:spacing w:before="0" w:after="0" w:line="256" w:lineRule="auto"/>
      </w:pPr>
      <w:r>
        <w:t>Collect DHCP Database Load Failure Events</w:t>
      </w:r>
    </w:p>
    <w:p w14:paraId="403BC7D9" w14:textId="77777777" w:rsidR="00216772" w:rsidRDefault="00216772" w:rsidP="00216772">
      <w:pPr>
        <w:pStyle w:val="ListParagraph"/>
        <w:numPr>
          <w:ilvl w:val="0"/>
          <w:numId w:val="24"/>
        </w:numPr>
        <w:spacing w:before="0" w:after="0" w:line="256" w:lineRule="auto"/>
      </w:pPr>
      <w:r>
        <w:t>Collect DHCP Database Path Failure Events</w:t>
      </w:r>
    </w:p>
    <w:p w14:paraId="506EA9BF" w14:textId="77777777" w:rsidR="00216772" w:rsidRDefault="00216772" w:rsidP="00216772">
      <w:pPr>
        <w:pStyle w:val="ListParagraph"/>
        <w:numPr>
          <w:ilvl w:val="0"/>
          <w:numId w:val="24"/>
        </w:numPr>
        <w:spacing w:before="0" w:after="0" w:line="256" w:lineRule="auto"/>
      </w:pPr>
      <w:r>
        <w:t>Collect DHCP Database Initialization Failure Events</w:t>
      </w:r>
    </w:p>
    <w:p w14:paraId="4072DD07" w14:textId="77777777" w:rsidR="00216772" w:rsidRDefault="00216772" w:rsidP="00216772">
      <w:pPr>
        <w:pStyle w:val="ListParagraph"/>
        <w:numPr>
          <w:ilvl w:val="0"/>
          <w:numId w:val="24"/>
        </w:numPr>
        <w:spacing w:before="0" w:after="0" w:line="256" w:lineRule="auto"/>
      </w:pPr>
      <w:r>
        <w:t>Collect DHCP Jet Error Events</w:t>
      </w:r>
    </w:p>
    <w:p w14:paraId="11962AD1" w14:textId="77777777" w:rsidR="00216772" w:rsidRDefault="00216772" w:rsidP="00216772">
      <w:pPr>
        <w:pStyle w:val="ListParagraph"/>
        <w:numPr>
          <w:ilvl w:val="0"/>
          <w:numId w:val="24"/>
        </w:numPr>
        <w:spacing w:before="0" w:after="0" w:line="256" w:lineRule="auto"/>
      </w:pPr>
      <w:r>
        <w:t>Collect DHCP Database Warning Events</w:t>
      </w:r>
    </w:p>
    <w:p w14:paraId="48F53C29" w14:textId="77777777" w:rsidR="00216772" w:rsidRDefault="00216772" w:rsidP="00216772">
      <w:pPr>
        <w:pStyle w:val="ListParagraph"/>
        <w:numPr>
          <w:ilvl w:val="0"/>
          <w:numId w:val="24"/>
        </w:numPr>
        <w:spacing w:before="0" w:after="0" w:line="256" w:lineRule="auto"/>
      </w:pPr>
      <w:r>
        <w:t>Collect DHCP Database Restore Complete Events</w:t>
      </w:r>
    </w:p>
    <w:p w14:paraId="0311DF7E" w14:textId="77777777" w:rsidR="00216772" w:rsidRDefault="00216772" w:rsidP="00216772">
      <w:pPr>
        <w:pStyle w:val="ListParagraph"/>
        <w:numPr>
          <w:ilvl w:val="0"/>
          <w:numId w:val="24"/>
        </w:numPr>
        <w:spacing w:before="0" w:after="0" w:line="256" w:lineRule="auto"/>
      </w:pPr>
      <w:r>
        <w:t>Collect DHCP Database Restore Failure Events</w:t>
      </w:r>
    </w:p>
    <w:p w14:paraId="5FB79C25" w14:textId="77777777" w:rsidR="00216772" w:rsidRDefault="00216772" w:rsidP="00216772">
      <w:pPr>
        <w:pStyle w:val="ListParagraph"/>
        <w:numPr>
          <w:ilvl w:val="0"/>
          <w:numId w:val="24"/>
        </w:numPr>
        <w:spacing w:before="0" w:after="0" w:line="256" w:lineRule="auto"/>
      </w:pPr>
      <w:r>
        <w:t>Collect DHCP Audit Log Append Failure Events</w:t>
      </w:r>
    </w:p>
    <w:p w14:paraId="21EE1A34" w14:textId="77777777" w:rsidR="00216772" w:rsidRDefault="00216772" w:rsidP="00216772">
      <w:pPr>
        <w:pStyle w:val="ListParagraph"/>
        <w:numPr>
          <w:ilvl w:val="0"/>
          <w:numId w:val="24"/>
        </w:numPr>
        <w:spacing w:before="0" w:after="0" w:line="256" w:lineRule="auto"/>
      </w:pPr>
      <w:r>
        <w:t xml:space="preserve">Collect DHCP Audit Log </w:t>
      </w:r>
      <w:proofErr w:type="spellStart"/>
      <w:r>
        <w:t>Intiialization</w:t>
      </w:r>
      <w:proofErr w:type="spellEnd"/>
      <w:r>
        <w:t xml:space="preserve"> Failure Events</w:t>
      </w:r>
    </w:p>
    <w:p w14:paraId="466FF071" w14:textId="77777777" w:rsidR="00216772" w:rsidRDefault="00216772" w:rsidP="00216772">
      <w:pPr>
        <w:pStyle w:val="ListParagraph"/>
        <w:numPr>
          <w:ilvl w:val="0"/>
          <w:numId w:val="24"/>
        </w:numPr>
        <w:spacing w:before="0" w:after="0" w:line="256" w:lineRule="auto"/>
      </w:pPr>
      <w:r>
        <w:lastRenderedPageBreak/>
        <w:t>Collect DHCP Audit Log Move Failure Events</w:t>
      </w:r>
    </w:p>
    <w:p w14:paraId="4F67F7B1" w14:textId="77777777" w:rsidR="00216772" w:rsidRDefault="00216772" w:rsidP="00216772">
      <w:pPr>
        <w:pStyle w:val="ListParagraph"/>
        <w:numPr>
          <w:ilvl w:val="0"/>
          <w:numId w:val="24"/>
        </w:numPr>
        <w:spacing w:before="0" w:after="0" w:line="256" w:lineRule="auto"/>
      </w:pPr>
      <w:r>
        <w:t xml:space="preserve">Collects DHCP Authorized </w:t>
      </w:r>
      <w:proofErr w:type="gramStart"/>
      <w:r>
        <w:t>And</w:t>
      </w:r>
      <w:proofErr w:type="gramEnd"/>
      <w:r>
        <w:t xml:space="preserve"> Started Events</w:t>
      </w:r>
    </w:p>
    <w:p w14:paraId="62961691" w14:textId="77777777" w:rsidR="00216772" w:rsidRDefault="00216772" w:rsidP="00216772">
      <w:pPr>
        <w:pStyle w:val="ListParagraph"/>
        <w:numPr>
          <w:ilvl w:val="0"/>
          <w:numId w:val="24"/>
        </w:numPr>
        <w:spacing w:before="0" w:after="0" w:line="256" w:lineRule="auto"/>
      </w:pPr>
      <w:r>
        <w:t>Collect DHCP Bad Audit Path Events</w:t>
      </w:r>
    </w:p>
    <w:p w14:paraId="32ECADA4" w14:textId="77777777" w:rsidR="00216772" w:rsidRDefault="00216772" w:rsidP="00216772">
      <w:pPr>
        <w:pStyle w:val="ListParagraph"/>
        <w:numPr>
          <w:ilvl w:val="0"/>
          <w:numId w:val="24"/>
        </w:numPr>
        <w:spacing w:before="0" w:after="0" w:line="256" w:lineRule="auto"/>
      </w:pPr>
      <w:r>
        <w:t>Collect DHCP BOOTP File Table Read Failure Events</w:t>
      </w:r>
    </w:p>
    <w:p w14:paraId="3CCE34CF" w14:textId="77777777" w:rsidR="00216772" w:rsidRDefault="00216772" w:rsidP="00216772">
      <w:pPr>
        <w:pStyle w:val="ListParagraph"/>
        <w:numPr>
          <w:ilvl w:val="0"/>
          <w:numId w:val="24"/>
        </w:numPr>
        <w:spacing w:before="0" w:after="0" w:line="256" w:lineRule="auto"/>
      </w:pPr>
      <w:r>
        <w:t>Collect DHCP Callout Load Exception Events</w:t>
      </w:r>
    </w:p>
    <w:p w14:paraId="4DCCC6EF" w14:textId="77777777" w:rsidR="00216772" w:rsidRDefault="00216772" w:rsidP="00216772">
      <w:pPr>
        <w:pStyle w:val="ListParagraph"/>
        <w:numPr>
          <w:ilvl w:val="0"/>
          <w:numId w:val="24"/>
        </w:numPr>
        <w:spacing w:before="0" w:after="0" w:line="256" w:lineRule="auto"/>
      </w:pPr>
      <w:r>
        <w:t>Collect DHCP Callout Load Failure Events</w:t>
      </w:r>
    </w:p>
    <w:p w14:paraId="43F8A194" w14:textId="77777777" w:rsidR="00216772" w:rsidRDefault="00216772" w:rsidP="00216772">
      <w:pPr>
        <w:pStyle w:val="ListParagraph"/>
        <w:numPr>
          <w:ilvl w:val="0"/>
          <w:numId w:val="24"/>
        </w:numPr>
        <w:spacing w:before="0" w:after="0" w:line="256" w:lineRule="auto"/>
      </w:pPr>
      <w:r>
        <w:t>Collect Client Cleanup Events</w:t>
      </w:r>
    </w:p>
    <w:p w14:paraId="345B940A" w14:textId="77777777" w:rsidR="00216772" w:rsidRDefault="00216772" w:rsidP="00216772">
      <w:pPr>
        <w:pStyle w:val="ListParagraph"/>
        <w:numPr>
          <w:ilvl w:val="0"/>
          <w:numId w:val="24"/>
        </w:numPr>
        <w:spacing w:before="0" w:after="0" w:line="256" w:lineRule="auto"/>
      </w:pPr>
      <w:r>
        <w:t>Collect DHCP Registry Configuration Backup Error Events</w:t>
      </w:r>
    </w:p>
    <w:p w14:paraId="384B2557" w14:textId="77777777" w:rsidR="00216772" w:rsidRDefault="00216772" w:rsidP="00216772">
      <w:pPr>
        <w:pStyle w:val="ListParagraph"/>
        <w:numPr>
          <w:ilvl w:val="0"/>
          <w:numId w:val="24"/>
        </w:numPr>
        <w:spacing w:before="0" w:after="0" w:line="256" w:lineRule="auto"/>
      </w:pPr>
      <w:r>
        <w:t>Collect DHCP Local Users Group Failure Events</w:t>
      </w:r>
    </w:p>
    <w:p w14:paraId="35E44F0D" w14:textId="77777777" w:rsidR="00216772" w:rsidRDefault="00216772" w:rsidP="00216772">
      <w:pPr>
        <w:pStyle w:val="ListParagraph"/>
        <w:numPr>
          <w:ilvl w:val="0"/>
          <w:numId w:val="24"/>
        </w:numPr>
        <w:spacing w:before="0" w:after="0" w:line="256" w:lineRule="auto"/>
      </w:pPr>
      <w:r>
        <w:t>Collect DHCP Domain Authorized Events</w:t>
      </w:r>
    </w:p>
    <w:p w14:paraId="12B97467" w14:textId="77777777" w:rsidR="00216772" w:rsidRDefault="00216772" w:rsidP="00216772">
      <w:pPr>
        <w:pStyle w:val="ListParagraph"/>
        <w:numPr>
          <w:ilvl w:val="0"/>
          <w:numId w:val="24"/>
        </w:numPr>
        <w:spacing w:before="0" w:after="0" w:line="256" w:lineRule="auto"/>
      </w:pPr>
      <w:r>
        <w:t xml:space="preserve">Collect DHCP Domain Authorized </w:t>
      </w:r>
      <w:proofErr w:type="gramStart"/>
      <w:r>
        <w:t>And</w:t>
      </w:r>
      <w:proofErr w:type="gramEnd"/>
      <w:r>
        <w:t xml:space="preserve"> Started Events</w:t>
      </w:r>
    </w:p>
    <w:p w14:paraId="6FB33C40" w14:textId="77777777" w:rsidR="00216772" w:rsidRDefault="00216772" w:rsidP="00216772">
      <w:pPr>
        <w:pStyle w:val="ListParagraph"/>
        <w:numPr>
          <w:ilvl w:val="0"/>
          <w:numId w:val="24"/>
        </w:numPr>
        <w:spacing w:before="0" w:after="0" w:line="256" w:lineRule="auto"/>
      </w:pPr>
      <w:r>
        <w:t>Collect DHCP Can't Locate Domain Events</w:t>
      </w:r>
    </w:p>
    <w:p w14:paraId="4A1B633A" w14:textId="77777777" w:rsidR="00216772" w:rsidRDefault="00216772" w:rsidP="00216772">
      <w:pPr>
        <w:pStyle w:val="ListParagraph"/>
        <w:numPr>
          <w:ilvl w:val="0"/>
          <w:numId w:val="24"/>
        </w:numPr>
        <w:spacing w:before="0" w:after="0" w:line="256" w:lineRule="auto"/>
      </w:pPr>
      <w:r>
        <w:t>Collect DHCP Domain Not Authorized Events</w:t>
      </w:r>
    </w:p>
    <w:p w14:paraId="17BA8B34" w14:textId="77777777" w:rsidR="00216772" w:rsidRDefault="00216772" w:rsidP="00216772">
      <w:pPr>
        <w:pStyle w:val="ListParagraph"/>
        <w:numPr>
          <w:ilvl w:val="0"/>
          <w:numId w:val="24"/>
        </w:numPr>
        <w:spacing w:before="0" w:after="0" w:line="256" w:lineRule="auto"/>
      </w:pPr>
      <w:r>
        <w:t>Collect DHCP Domain Unauthorized Events</w:t>
      </w:r>
    </w:p>
    <w:p w14:paraId="6A7B0947" w14:textId="77777777" w:rsidR="00216772" w:rsidRDefault="00216772" w:rsidP="00216772">
      <w:pPr>
        <w:pStyle w:val="ListParagraph"/>
        <w:numPr>
          <w:ilvl w:val="0"/>
          <w:numId w:val="24"/>
        </w:numPr>
        <w:spacing w:before="0" w:after="0" w:line="256" w:lineRule="auto"/>
      </w:pPr>
      <w:r>
        <w:t>Collect DHCP Domain Authorization Unchecked Events</w:t>
      </w:r>
    </w:p>
    <w:p w14:paraId="0D1FDC43" w14:textId="77777777" w:rsidR="00216772" w:rsidRDefault="00216772" w:rsidP="00216772">
      <w:pPr>
        <w:pStyle w:val="ListParagraph"/>
        <w:numPr>
          <w:ilvl w:val="0"/>
          <w:numId w:val="24"/>
        </w:numPr>
        <w:spacing w:before="0" w:after="0" w:line="256" w:lineRule="auto"/>
      </w:pPr>
      <w:r>
        <w:t>Collect DHCP Domain Recently Upgraded Events</w:t>
      </w:r>
    </w:p>
    <w:p w14:paraId="1A51A64C" w14:textId="77777777" w:rsidR="00216772" w:rsidRDefault="00216772" w:rsidP="00216772">
      <w:pPr>
        <w:pStyle w:val="ListParagraph"/>
        <w:numPr>
          <w:ilvl w:val="0"/>
          <w:numId w:val="24"/>
        </w:numPr>
        <w:spacing w:before="0" w:after="0" w:line="256" w:lineRule="auto"/>
      </w:pPr>
      <w:r>
        <w:t xml:space="preserve">Collect DHCP Failed </w:t>
      </w:r>
      <w:proofErr w:type="gramStart"/>
      <w:r>
        <w:t>To</w:t>
      </w:r>
      <w:proofErr w:type="gramEnd"/>
      <w:r>
        <w:t xml:space="preserve"> Locate a DC Events</w:t>
      </w:r>
    </w:p>
    <w:p w14:paraId="49656EAD" w14:textId="77777777" w:rsidR="00216772" w:rsidRDefault="00216772" w:rsidP="00216772">
      <w:pPr>
        <w:pStyle w:val="ListParagraph"/>
        <w:numPr>
          <w:ilvl w:val="0"/>
          <w:numId w:val="24"/>
        </w:numPr>
        <w:spacing w:before="0" w:after="0" w:line="256" w:lineRule="auto"/>
      </w:pPr>
      <w:r>
        <w:t>Collect DHCP Dynamic Address Detected Events</w:t>
      </w:r>
    </w:p>
    <w:p w14:paraId="5353BE1C" w14:textId="77777777" w:rsidR="00216772" w:rsidRDefault="00216772" w:rsidP="00216772">
      <w:pPr>
        <w:pStyle w:val="ListParagraph"/>
        <w:numPr>
          <w:ilvl w:val="0"/>
          <w:numId w:val="24"/>
        </w:numPr>
        <w:spacing w:before="0" w:after="0" w:line="256" w:lineRule="auto"/>
      </w:pPr>
      <w:r>
        <w:t>Collect DHCP BOOTP Global Filename Read Failure Events</w:t>
      </w:r>
    </w:p>
    <w:p w14:paraId="4EB11B27" w14:textId="77777777" w:rsidR="00216772" w:rsidRDefault="00216772" w:rsidP="00216772">
      <w:pPr>
        <w:pStyle w:val="ListParagraph"/>
        <w:numPr>
          <w:ilvl w:val="0"/>
          <w:numId w:val="24"/>
        </w:numPr>
        <w:spacing w:before="0" w:after="0" w:line="256" w:lineRule="auto"/>
      </w:pPr>
      <w:r>
        <w:t>Collect DHCP Configuration Initialization Failure Events</w:t>
      </w:r>
    </w:p>
    <w:p w14:paraId="7B6B7EFB" w14:textId="77777777" w:rsidR="00216772" w:rsidRDefault="00216772" w:rsidP="00216772">
      <w:pPr>
        <w:pStyle w:val="ListParagraph"/>
        <w:numPr>
          <w:ilvl w:val="0"/>
          <w:numId w:val="24"/>
        </w:numPr>
        <w:spacing w:before="0" w:after="0" w:line="256" w:lineRule="auto"/>
      </w:pPr>
      <w:r>
        <w:t>Collect DHCP Interface Notification Failed Events</w:t>
      </w:r>
    </w:p>
    <w:p w14:paraId="65F35EE3" w14:textId="77777777" w:rsidR="00216772" w:rsidRDefault="00216772" w:rsidP="00216772">
      <w:pPr>
        <w:pStyle w:val="ListParagraph"/>
        <w:numPr>
          <w:ilvl w:val="0"/>
          <w:numId w:val="24"/>
        </w:numPr>
        <w:spacing w:before="0" w:after="0" w:line="256" w:lineRule="auto"/>
      </w:pPr>
      <w:r>
        <w:t>Collect DHCP Other Server Detected Events</w:t>
      </w:r>
    </w:p>
    <w:p w14:paraId="448C2679" w14:textId="77777777" w:rsidR="00216772" w:rsidRDefault="00216772" w:rsidP="00216772">
      <w:pPr>
        <w:pStyle w:val="ListParagraph"/>
        <w:numPr>
          <w:ilvl w:val="0"/>
          <w:numId w:val="24"/>
        </w:numPr>
        <w:spacing w:before="0" w:after="0" w:line="256" w:lineRule="auto"/>
      </w:pPr>
      <w:r>
        <w:t>Collect DHCP Ping Failure Events</w:t>
      </w:r>
    </w:p>
    <w:p w14:paraId="4FACBB09" w14:textId="77777777" w:rsidR="00216772" w:rsidRDefault="00216772" w:rsidP="00216772">
      <w:pPr>
        <w:pStyle w:val="ListParagraph"/>
        <w:numPr>
          <w:ilvl w:val="0"/>
          <w:numId w:val="24"/>
        </w:numPr>
        <w:spacing w:before="0" w:after="0" w:line="256" w:lineRule="auto"/>
      </w:pPr>
      <w:r>
        <w:t>Collect DHCP Registry Restore Failure Events</w:t>
      </w:r>
    </w:p>
    <w:p w14:paraId="30902242" w14:textId="77777777" w:rsidR="00216772" w:rsidRDefault="00216772" w:rsidP="00216772">
      <w:pPr>
        <w:pStyle w:val="ListParagraph"/>
        <w:numPr>
          <w:ilvl w:val="0"/>
          <w:numId w:val="24"/>
        </w:numPr>
        <w:spacing w:before="0" w:after="0" w:line="256" w:lineRule="auto"/>
      </w:pPr>
      <w:r>
        <w:t>Collect Rogue DHCP Server Detected Events</w:t>
      </w:r>
    </w:p>
    <w:p w14:paraId="247F1D96" w14:textId="77777777" w:rsidR="00216772" w:rsidRDefault="00216772" w:rsidP="00216772">
      <w:pPr>
        <w:pStyle w:val="ListParagraph"/>
        <w:numPr>
          <w:ilvl w:val="0"/>
          <w:numId w:val="24"/>
        </w:numPr>
        <w:spacing w:before="0" w:after="0" w:line="256" w:lineRule="auto"/>
      </w:pPr>
      <w:r>
        <w:t>Collect DHCP Recently Upgraded Events</w:t>
      </w:r>
    </w:p>
    <w:p w14:paraId="3B9ED4A4" w14:textId="77777777" w:rsidR="00216772" w:rsidRDefault="00216772" w:rsidP="00216772">
      <w:pPr>
        <w:pStyle w:val="ListParagraph"/>
        <w:numPr>
          <w:ilvl w:val="0"/>
          <w:numId w:val="24"/>
        </w:numPr>
        <w:spacing w:before="0" w:after="0" w:line="256" w:lineRule="auto"/>
      </w:pPr>
      <w:r>
        <w:t>Collect Winsock Failed Events</w:t>
      </w:r>
    </w:p>
    <w:p w14:paraId="5750668D" w14:textId="77777777" w:rsidR="00216772" w:rsidRDefault="00216772" w:rsidP="00216772">
      <w:pPr>
        <w:pStyle w:val="ListParagraph"/>
        <w:numPr>
          <w:ilvl w:val="0"/>
          <w:numId w:val="24"/>
        </w:numPr>
        <w:spacing w:before="0" w:after="0" w:line="256" w:lineRule="auto"/>
      </w:pPr>
      <w:r>
        <w:t>Collect DHCP Callout Failure Events</w:t>
      </w:r>
    </w:p>
    <w:p w14:paraId="427B1A4C" w14:textId="77777777" w:rsidR="00216772" w:rsidRDefault="00216772" w:rsidP="00216772">
      <w:pPr>
        <w:pStyle w:val="ListParagraph"/>
        <w:numPr>
          <w:ilvl w:val="0"/>
          <w:numId w:val="24"/>
        </w:numPr>
        <w:spacing w:before="0" w:after="0" w:line="256" w:lineRule="auto"/>
      </w:pPr>
      <w:r>
        <w:t>Collect DHCP Not Authorized Events</w:t>
      </w:r>
    </w:p>
    <w:p w14:paraId="07AC9EBE" w14:textId="77777777" w:rsidR="00216772" w:rsidRDefault="00216772" w:rsidP="00216772">
      <w:pPr>
        <w:pStyle w:val="ListParagraph"/>
        <w:numPr>
          <w:ilvl w:val="0"/>
          <w:numId w:val="24"/>
        </w:numPr>
        <w:spacing w:before="0" w:after="0" w:line="256" w:lineRule="auto"/>
      </w:pPr>
      <w:r>
        <w:t>Collect DHCP Unauthorized Events</w:t>
      </w:r>
    </w:p>
    <w:p w14:paraId="04529D4B" w14:textId="77777777" w:rsidR="00216772" w:rsidRDefault="00216772" w:rsidP="00216772">
      <w:pPr>
        <w:pStyle w:val="ListParagraph"/>
        <w:numPr>
          <w:ilvl w:val="0"/>
          <w:numId w:val="24"/>
        </w:numPr>
        <w:spacing w:before="0" w:after="0" w:line="256" w:lineRule="auto"/>
      </w:pPr>
      <w:r>
        <w:t>Collect Incorrect DNS Credentials Events</w:t>
      </w:r>
    </w:p>
    <w:p w14:paraId="7068F78C" w14:textId="77777777" w:rsidR="00216772" w:rsidRDefault="00216772" w:rsidP="00216772">
      <w:pPr>
        <w:pStyle w:val="ListParagraph"/>
        <w:numPr>
          <w:ilvl w:val="0"/>
          <w:numId w:val="24"/>
        </w:numPr>
        <w:spacing w:before="0" w:after="0" w:line="256" w:lineRule="auto"/>
      </w:pPr>
      <w:r>
        <w:t>Collect No DNS Credentials on DC Events</w:t>
      </w:r>
    </w:p>
    <w:p w14:paraId="05EDA3A2" w14:textId="77777777" w:rsidR="00216772" w:rsidRDefault="00216772" w:rsidP="00216772">
      <w:pPr>
        <w:pStyle w:val="ListParagraph"/>
        <w:numPr>
          <w:ilvl w:val="0"/>
          <w:numId w:val="24"/>
        </w:numPr>
        <w:spacing w:before="0" w:after="0" w:line="256" w:lineRule="auto"/>
      </w:pPr>
      <w:r>
        <w:t>Collect SBS DHCP Detected Other DHCP Server Events</w:t>
      </w:r>
    </w:p>
    <w:p w14:paraId="08AB3561" w14:textId="77777777" w:rsidR="00216772" w:rsidRDefault="00216772" w:rsidP="00216772">
      <w:pPr>
        <w:pStyle w:val="ListParagraph"/>
        <w:numPr>
          <w:ilvl w:val="0"/>
          <w:numId w:val="24"/>
        </w:numPr>
        <w:spacing w:before="0" w:after="0" w:line="256" w:lineRule="auto"/>
      </w:pPr>
      <w:r>
        <w:t>Collect IPv4 DHCP Client Declines Events</w:t>
      </w:r>
    </w:p>
    <w:p w14:paraId="2B2B6E35" w14:textId="77777777" w:rsidR="00216772" w:rsidRDefault="00216772" w:rsidP="00216772">
      <w:pPr>
        <w:pStyle w:val="ListParagraph"/>
        <w:numPr>
          <w:ilvl w:val="0"/>
          <w:numId w:val="24"/>
        </w:numPr>
        <w:spacing w:before="0" w:after="0" w:line="256" w:lineRule="auto"/>
      </w:pPr>
      <w:r>
        <w:t>Collect IPv4 Low Address Warning Events</w:t>
      </w:r>
    </w:p>
    <w:p w14:paraId="3C2FA1EC" w14:textId="77777777" w:rsidR="00216772" w:rsidRDefault="00216772" w:rsidP="00216772">
      <w:pPr>
        <w:pStyle w:val="ListParagraph"/>
        <w:numPr>
          <w:ilvl w:val="0"/>
          <w:numId w:val="24"/>
        </w:numPr>
        <w:spacing w:before="0" w:after="0" w:line="256" w:lineRule="auto"/>
      </w:pPr>
      <w:r>
        <w:t>Collect IPv4 NACK Issued Events</w:t>
      </w:r>
    </w:p>
    <w:p w14:paraId="0A63BD32" w14:textId="77777777" w:rsidR="00216772" w:rsidRDefault="00216772" w:rsidP="00216772">
      <w:pPr>
        <w:pStyle w:val="ListParagraph"/>
        <w:numPr>
          <w:ilvl w:val="0"/>
          <w:numId w:val="24"/>
        </w:numPr>
        <w:spacing w:before="0" w:after="0" w:line="256" w:lineRule="auto"/>
      </w:pPr>
      <w:r>
        <w:t>Collect IPv4 Scope Full Events</w:t>
      </w:r>
    </w:p>
    <w:p w14:paraId="2F5DCE34" w14:textId="77777777" w:rsidR="00216772" w:rsidRDefault="00216772" w:rsidP="00216772">
      <w:pPr>
        <w:pStyle w:val="ListParagraph"/>
        <w:numPr>
          <w:ilvl w:val="0"/>
          <w:numId w:val="24"/>
        </w:numPr>
        <w:spacing w:before="0" w:after="0" w:line="256" w:lineRule="auto"/>
      </w:pPr>
      <w:r>
        <w:t>Collect Unknown IPv4 Option Events</w:t>
      </w:r>
    </w:p>
    <w:p w14:paraId="3CBC6CB8" w14:textId="77777777" w:rsidR="00216772" w:rsidRDefault="00216772" w:rsidP="00216772">
      <w:pPr>
        <w:pStyle w:val="ListParagraph"/>
        <w:numPr>
          <w:ilvl w:val="0"/>
          <w:numId w:val="24"/>
        </w:numPr>
        <w:spacing w:before="0" w:after="0" w:line="256" w:lineRule="auto"/>
      </w:pPr>
      <w:r>
        <w:t>Collect IPv4 Boot Full Events</w:t>
      </w:r>
    </w:p>
    <w:p w14:paraId="23A3A1CB" w14:textId="77777777" w:rsidR="00216772" w:rsidRDefault="00216772" w:rsidP="00216772">
      <w:pPr>
        <w:pStyle w:val="ListParagraph"/>
        <w:numPr>
          <w:ilvl w:val="0"/>
          <w:numId w:val="24"/>
        </w:numPr>
        <w:spacing w:before="0" w:after="0" w:line="256" w:lineRule="auto"/>
      </w:pPr>
      <w:r>
        <w:t>Collect IPv4 Released Leases</w:t>
      </w:r>
    </w:p>
    <w:p w14:paraId="57829F25" w14:textId="77777777" w:rsidR="00216772" w:rsidRDefault="00216772" w:rsidP="00216772">
      <w:pPr>
        <w:pStyle w:val="ListParagraph"/>
        <w:numPr>
          <w:ilvl w:val="0"/>
          <w:numId w:val="24"/>
        </w:numPr>
        <w:spacing w:before="0" w:after="0" w:line="256" w:lineRule="auto"/>
      </w:pPr>
      <w:r>
        <w:t>Collect Orphaned Entries Deleted Events</w:t>
      </w:r>
    </w:p>
    <w:p w14:paraId="49202356" w14:textId="77777777" w:rsidR="00216772" w:rsidRDefault="00216772" w:rsidP="00216772">
      <w:pPr>
        <w:pStyle w:val="ListParagraph"/>
        <w:numPr>
          <w:ilvl w:val="0"/>
          <w:numId w:val="24"/>
        </w:numPr>
        <w:spacing w:before="0" w:after="0" w:line="256" w:lineRule="auto"/>
      </w:pPr>
      <w:r>
        <w:t>Collect DDNS Update Request Events</w:t>
      </w:r>
    </w:p>
    <w:p w14:paraId="70F86C5C" w14:textId="77777777" w:rsidR="00216772" w:rsidRDefault="00216772" w:rsidP="00216772">
      <w:pPr>
        <w:pStyle w:val="ListParagraph"/>
        <w:numPr>
          <w:ilvl w:val="0"/>
          <w:numId w:val="24"/>
        </w:numPr>
        <w:spacing w:before="0" w:after="0" w:line="256" w:lineRule="auto"/>
      </w:pPr>
      <w:r>
        <w:t>Collects DDNS Update Successful Events</w:t>
      </w:r>
    </w:p>
    <w:p w14:paraId="056208A0" w14:textId="77777777" w:rsidR="00216772" w:rsidRDefault="00216772" w:rsidP="00216772">
      <w:pPr>
        <w:pStyle w:val="ListParagraph"/>
        <w:numPr>
          <w:ilvl w:val="0"/>
          <w:numId w:val="24"/>
        </w:numPr>
        <w:spacing w:before="0" w:after="0" w:line="256" w:lineRule="auto"/>
      </w:pPr>
      <w:r>
        <w:t>Collect DHCP Initialized and Ready</w:t>
      </w:r>
    </w:p>
    <w:p w14:paraId="1CF197B4" w14:textId="77777777" w:rsidR="00216772" w:rsidRDefault="00216772" w:rsidP="00216772">
      <w:pPr>
        <w:pStyle w:val="ListParagraph"/>
        <w:numPr>
          <w:ilvl w:val="0"/>
          <w:numId w:val="24"/>
        </w:numPr>
        <w:spacing w:before="0" w:after="0" w:line="256" w:lineRule="auto"/>
      </w:pPr>
      <w:r>
        <w:t>Collect DHCP not bound to static IP address</w:t>
      </w:r>
    </w:p>
    <w:p w14:paraId="7B5582FE" w14:textId="77777777" w:rsidR="00216772" w:rsidRDefault="00216772" w:rsidP="00216772">
      <w:pPr>
        <w:pStyle w:val="ListParagraph"/>
        <w:numPr>
          <w:ilvl w:val="0"/>
          <w:numId w:val="24"/>
        </w:numPr>
        <w:spacing w:before="0" w:after="0" w:line="256" w:lineRule="auto"/>
      </w:pPr>
      <w:r>
        <w:lastRenderedPageBreak/>
        <w:t>Collect Init Data Failed Events</w:t>
      </w:r>
    </w:p>
    <w:p w14:paraId="1A8F49BB" w14:textId="77777777" w:rsidR="00216772" w:rsidRDefault="00216772" w:rsidP="00216772">
      <w:pPr>
        <w:pStyle w:val="ListParagraph"/>
        <w:numPr>
          <w:ilvl w:val="0"/>
          <w:numId w:val="24"/>
        </w:numPr>
        <w:spacing w:before="0" w:after="0" w:line="256" w:lineRule="auto"/>
      </w:pPr>
      <w:r>
        <w:t>Collect Init Registry Failed Events</w:t>
      </w:r>
    </w:p>
    <w:p w14:paraId="060C3D5D" w14:textId="77777777" w:rsidR="00216772" w:rsidRDefault="00216772" w:rsidP="00216772">
      <w:pPr>
        <w:pStyle w:val="ListParagraph"/>
        <w:numPr>
          <w:ilvl w:val="0"/>
          <w:numId w:val="24"/>
        </w:numPr>
        <w:spacing w:before="0" w:after="0" w:line="256" w:lineRule="auto"/>
      </w:pPr>
      <w:r>
        <w:t>Collect Registration Failure Events</w:t>
      </w:r>
    </w:p>
    <w:p w14:paraId="1E9AD5A1" w14:textId="77777777" w:rsidR="00216772" w:rsidRDefault="00216772" w:rsidP="00216772">
      <w:pPr>
        <w:pStyle w:val="ListParagraph"/>
        <w:numPr>
          <w:ilvl w:val="0"/>
          <w:numId w:val="24"/>
        </w:numPr>
        <w:spacing w:before="0" w:after="0" w:line="256" w:lineRule="auto"/>
      </w:pPr>
      <w:r>
        <w:t>Collect Init RPC Failed Events</w:t>
      </w:r>
    </w:p>
    <w:p w14:paraId="350247D9" w14:textId="77777777" w:rsidR="00216772" w:rsidRDefault="00216772" w:rsidP="00216772">
      <w:pPr>
        <w:pStyle w:val="ListParagraph"/>
        <w:numPr>
          <w:ilvl w:val="0"/>
          <w:numId w:val="24"/>
        </w:numPr>
        <w:spacing w:before="0" w:after="0" w:line="256" w:lineRule="auto"/>
      </w:pPr>
      <w:r>
        <w:t>Collect Script Trace Events</w:t>
      </w:r>
    </w:p>
    <w:p w14:paraId="338B18D0" w14:textId="77777777" w:rsidR="00216772" w:rsidRDefault="00216772" w:rsidP="00216772">
      <w:pPr>
        <w:pStyle w:val="ListParagraph"/>
        <w:numPr>
          <w:ilvl w:val="0"/>
          <w:numId w:val="24"/>
        </w:numPr>
        <w:spacing w:before="0" w:after="0" w:line="256" w:lineRule="auto"/>
      </w:pPr>
      <w:r>
        <w:t>Collect Winsock Failed Events</w:t>
      </w:r>
    </w:p>
    <w:p w14:paraId="7A43BA40" w14:textId="77777777" w:rsidR="00216772" w:rsidRDefault="00216772" w:rsidP="00216772">
      <w:pPr>
        <w:pStyle w:val="ListParagraph"/>
        <w:numPr>
          <w:ilvl w:val="0"/>
          <w:numId w:val="24"/>
        </w:numPr>
        <w:spacing w:before="0" w:after="0" w:line="256" w:lineRule="auto"/>
      </w:pPr>
      <w:r>
        <w:t>DHCP Back Up Database Error Rule</w:t>
      </w:r>
    </w:p>
    <w:p w14:paraId="134D2F86" w14:textId="77777777" w:rsidR="00216772" w:rsidRDefault="00216772" w:rsidP="00216772">
      <w:pPr>
        <w:pStyle w:val="ListParagraph"/>
        <w:numPr>
          <w:ilvl w:val="0"/>
          <w:numId w:val="24"/>
        </w:numPr>
        <w:spacing w:before="0" w:after="0" w:line="256" w:lineRule="auto"/>
      </w:pPr>
      <w:r>
        <w:t>Collect All DHCP Server Performance Data</w:t>
      </w:r>
    </w:p>
    <w:p w14:paraId="1324EE57" w14:textId="77777777" w:rsidR="00216772" w:rsidRDefault="00216772" w:rsidP="00216772">
      <w:pPr>
        <w:pStyle w:val="ListParagraph"/>
        <w:numPr>
          <w:ilvl w:val="0"/>
          <w:numId w:val="24"/>
        </w:numPr>
        <w:spacing w:before="0" w:after="0" w:line="256" w:lineRule="auto"/>
      </w:pPr>
      <w:r>
        <w:t>Collect Scope Free Addresses</w:t>
      </w:r>
    </w:p>
    <w:p w14:paraId="0AD83E19" w14:textId="77777777" w:rsidR="00216772" w:rsidRDefault="00216772" w:rsidP="00216772">
      <w:pPr>
        <w:pStyle w:val="ListParagraph"/>
        <w:numPr>
          <w:ilvl w:val="0"/>
          <w:numId w:val="24"/>
        </w:numPr>
        <w:spacing w:before="0" w:after="0" w:line="256" w:lineRule="auto"/>
      </w:pPr>
      <w:r>
        <w:t xml:space="preserve">Collect Scope Addresses </w:t>
      </w:r>
      <w:proofErr w:type="gramStart"/>
      <w:r>
        <w:t>In</w:t>
      </w:r>
      <w:proofErr w:type="gramEnd"/>
      <w:r>
        <w:t xml:space="preserve"> Use</w:t>
      </w:r>
    </w:p>
    <w:p w14:paraId="24D30B4B" w14:textId="77777777" w:rsidR="00216772" w:rsidRDefault="00216772" w:rsidP="00216772">
      <w:pPr>
        <w:pStyle w:val="ListParagraph"/>
        <w:numPr>
          <w:ilvl w:val="0"/>
          <w:numId w:val="24"/>
        </w:numPr>
        <w:spacing w:before="0" w:after="0" w:line="256" w:lineRule="auto"/>
      </w:pPr>
      <w:r>
        <w:t>Collect DHCP Acks / Second</w:t>
      </w:r>
    </w:p>
    <w:p w14:paraId="4F64F74A" w14:textId="77777777" w:rsidR="00216772" w:rsidRDefault="00216772" w:rsidP="00216772">
      <w:pPr>
        <w:pStyle w:val="ListParagraph"/>
        <w:numPr>
          <w:ilvl w:val="0"/>
          <w:numId w:val="24"/>
        </w:numPr>
        <w:spacing w:before="0" w:after="0" w:line="256" w:lineRule="auto"/>
      </w:pPr>
      <w:r>
        <w:t>Collect DHCP Active Queue Length</w:t>
      </w:r>
    </w:p>
    <w:p w14:paraId="6F6FB0D0" w14:textId="77777777" w:rsidR="00216772" w:rsidRDefault="00216772" w:rsidP="00216772">
      <w:pPr>
        <w:pStyle w:val="ListParagraph"/>
        <w:numPr>
          <w:ilvl w:val="0"/>
          <w:numId w:val="24"/>
        </w:numPr>
        <w:spacing w:before="0" w:after="0" w:line="256" w:lineRule="auto"/>
      </w:pPr>
      <w:r>
        <w:t>Collect DHCP Conflict Check Queue Length</w:t>
      </w:r>
    </w:p>
    <w:p w14:paraId="2ADF2116" w14:textId="77777777" w:rsidR="00216772" w:rsidRDefault="00216772" w:rsidP="00216772">
      <w:pPr>
        <w:pStyle w:val="ListParagraph"/>
        <w:numPr>
          <w:ilvl w:val="0"/>
          <w:numId w:val="24"/>
        </w:numPr>
        <w:spacing w:before="0" w:after="0" w:line="256" w:lineRule="auto"/>
      </w:pPr>
      <w:r>
        <w:t>Collect DHCP Declines / Second</w:t>
      </w:r>
    </w:p>
    <w:p w14:paraId="4D0516D8" w14:textId="77777777" w:rsidR="00216772" w:rsidRDefault="00216772" w:rsidP="00216772">
      <w:pPr>
        <w:pStyle w:val="ListParagraph"/>
        <w:numPr>
          <w:ilvl w:val="0"/>
          <w:numId w:val="24"/>
        </w:numPr>
        <w:spacing w:before="0" w:after="0" w:line="256" w:lineRule="auto"/>
      </w:pPr>
      <w:r>
        <w:t>Collect DHCP Discovers / Second</w:t>
      </w:r>
    </w:p>
    <w:p w14:paraId="574A2BBE" w14:textId="77777777" w:rsidR="00216772" w:rsidRDefault="00216772" w:rsidP="00216772">
      <w:pPr>
        <w:pStyle w:val="ListParagraph"/>
        <w:numPr>
          <w:ilvl w:val="0"/>
          <w:numId w:val="24"/>
        </w:numPr>
        <w:spacing w:before="0" w:after="0" w:line="256" w:lineRule="auto"/>
      </w:pPr>
      <w:r>
        <w:t>Collect DHCP Duplicates Dropped / Second</w:t>
      </w:r>
    </w:p>
    <w:p w14:paraId="537CF89B" w14:textId="77777777" w:rsidR="00216772" w:rsidRDefault="00216772" w:rsidP="00216772">
      <w:pPr>
        <w:pStyle w:val="ListParagraph"/>
        <w:numPr>
          <w:ilvl w:val="0"/>
          <w:numId w:val="24"/>
        </w:numPr>
        <w:spacing w:before="0" w:after="0" w:line="256" w:lineRule="auto"/>
      </w:pPr>
      <w:r>
        <w:t>Collect DHCP Informs / Second</w:t>
      </w:r>
    </w:p>
    <w:p w14:paraId="7C5A3150" w14:textId="77777777" w:rsidR="00216772" w:rsidRDefault="00216772" w:rsidP="00216772">
      <w:pPr>
        <w:pStyle w:val="ListParagraph"/>
        <w:numPr>
          <w:ilvl w:val="0"/>
          <w:numId w:val="24"/>
        </w:numPr>
        <w:spacing w:before="0" w:after="0" w:line="256" w:lineRule="auto"/>
      </w:pPr>
      <w:r>
        <w:t>Collect DHCP Average Milliseconds / Packet</w:t>
      </w:r>
    </w:p>
    <w:p w14:paraId="2B22D68E" w14:textId="77777777" w:rsidR="00216772" w:rsidRDefault="00216772" w:rsidP="00216772">
      <w:pPr>
        <w:pStyle w:val="ListParagraph"/>
        <w:numPr>
          <w:ilvl w:val="0"/>
          <w:numId w:val="24"/>
        </w:numPr>
        <w:spacing w:before="0" w:after="0" w:line="256" w:lineRule="auto"/>
      </w:pPr>
      <w:r>
        <w:t xml:space="preserve">Collect DHCP </w:t>
      </w:r>
      <w:proofErr w:type="spellStart"/>
      <w:r>
        <w:t>Nacks</w:t>
      </w:r>
      <w:proofErr w:type="spellEnd"/>
      <w:r>
        <w:t xml:space="preserve"> / Second</w:t>
      </w:r>
    </w:p>
    <w:p w14:paraId="728DCF3D" w14:textId="77777777" w:rsidR="00216772" w:rsidRDefault="00216772" w:rsidP="00216772">
      <w:pPr>
        <w:pStyle w:val="ListParagraph"/>
        <w:numPr>
          <w:ilvl w:val="0"/>
          <w:numId w:val="24"/>
        </w:numPr>
        <w:spacing w:before="0" w:after="0" w:line="256" w:lineRule="auto"/>
      </w:pPr>
      <w:r>
        <w:t>Collect DHCP Offers / Second</w:t>
      </w:r>
    </w:p>
    <w:p w14:paraId="45544634" w14:textId="77777777" w:rsidR="00216772" w:rsidRDefault="00216772" w:rsidP="00216772">
      <w:pPr>
        <w:pStyle w:val="ListParagraph"/>
        <w:numPr>
          <w:ilvl w:val="0"/>
          <w:numId w:val="24"/>
        </w:numPr>
        <w:spacing w:before="0" w:after="0" w:line="256" w:lineRule="auto"/>
      </w:pPr>
      <w:r>
        <w:t>Collect DHCP Packets Expired / Second</w:t>
      </w:r>
    </w:p>
    <w:p w14:paraId="4D161A39" w14:textId="77777777" w:rsidR="00216772" w:rsidRDefault="00216772" w:rsidP="00216772">
      <w:pPr>
        <w:pStyle w:val="ListParagraph"/>
        <w:numPr>
          <w:ilvl w:val="0"/>
          <w:numId w:val="24"/>
        </w:numPr>
        <w:spacing w:before="0" w:after="0" w:line="256" w:lineRule="auto"/>
      </w:pPr>
      <w:r>
        <w:t>Collect DHCP Packets Received / Second</w:t>
      </w:r>
    </w:p>
    <w:p w14:paraId="63F8D4AC" w14:textId="77777777" w:rsidR="00216772" w:rsidRDefault="00216772" w:rsidP="00216772">
      <w:pPr>
        <w:pStyle w:val="ListParagraph"/>
        <w:numPr>
          <w:ilvl w:val="0"/>
          <w:numId w:val="24"/>
        </w:numPr>
        <w:spacing w:before="0" w:after="0" w:line="256" w:lineRule="auto"/>
      </w:pPr>
      <w:r>
        <w:t>Collect DHCP Releases / Second</w:t>
      </w:r>
    </w:p>
    <w:p w14:paraId="5C03ADC3" w14:textId="77777777" w:rsidR="00216772" w:rsidRDefault="00216772" w:rsidP="00216772">
      <w:pPr>
        <w:pStyle w:val="ListParagraph"/>
        <w:numPr>
          <w:ilvl w:val="0"/>
          <w:numId w:val="24"/>
        </w:numPr>
        <w:spacing w:before="0" w:after="0" w:line="256" w:lineRule="auto"/>
      </w:pPr>
      <w:r>
        <w:t>Collect DHCP Requests / Second</w:t>
      </w:r>
    </w:p>
    <w:p w14:paraId="142E0588" w14:textId="77777777" w:rsidR="00216772" w:rsidRDefault="00216772" w:rsidP="00216772">
      <w:pPr>
        <w:pStyle w:val="ListParagraph"/>
        <w:numPr>
          <w:ilvl w:val="0"/>
          <w:numId w:val="24"/>
        </w:numPr>
        <w:spacing w:before="0" w:after="0" w:line="256" w:lineRule="auto"/>
      </w:pPr>
      <w:r>
        <w:t xml:space="preserve">Collect Free </w:t>
      </w:r>
      <w:proofErr w:type="spellStart"/>
      <w:r>
        <w:t>Superscope</w:t>
      </w:r>
      <w:proofErr w:type="spellEnd"/>
      <w:r>
        <w:t xml:space="preserve"> Addresses</w:t>
      </w:r>
    </w:p>
    <w:p w14:paraId="4496F744" w14:textId="77777777" w:rsidR="00216772" w:rsidRDefault="00216772" w:rsidP="00216772">
      <w:pPr>
        <w:pStyle w:val="ListParagraph"/>
        <w:numPr>
          <w:ilvl w:val="0"/>
          <w:numId w:val="24"/>
        </w:numPr>
        <w:spacing w:before="0" w:after="0" w:line="256" w:lineRule="auto"/>
      </w:pPr>
      <w:r>
        <w:t xml:space="preserve">Collect </w:t>
      </w:r>
      <w:proofErr w:type="spellStart"/>
      <w:r>
        <w:t>Superscope</w:t>
      </w:r>
      <w:proofErr w:type="spellEnd"/>
      <w:r>
        <w:t xml:space="preserve"> Addresses </w:t>
      </w:r>
      <w:proofErr w:type="gramStart"/>
      <w:r>
        <w:t>In</w:t>
      </w:r>
      <w:proofErr w:type="gramEnd"/>
      <w:r>
        <w:t xml:space="preserve"> Use</w:t>
      </w:r>
    </w:p>
    <w:p w14:paraId="5E69B383" w14:textId="4E106EE4" w:rsidR="00216772" w:rsidRDefault="00216772" w:rsidP="00424CA7">
      <w:r>
        <w:rPr>
          <w:rStyle w:val="Bold"/>
        </w:rPr>
        <w:t>Workaround:</w:t>
      </w:r>
      <w:r>
        <w:t xml:space="preserve"> No workaround available.</w:t>
      </w:r>
    </w:p>
    <w:p w14:paraId="45F2485F" w14:textId="257ABBDD" w:rsidR="00124F8D" w:rsidRDefault="005B3512" w:rsidP="00124F8D">
      <w:pPr>
        <w:pStyle w:val="DSTOC3-0"/>
        <w:rPr>
          <w:color w:val="auto"/>
          <w:sz w:val="22"/>
          <w:szCs w:val="22"/>
        </w:rPr>
      </w:pPr>
      <w:r w:rsidRPr="00B80DE0">
        <w:rPr>
          <w:color w:val="auto"/>
          <w:sz w:val="22"/>
          <w:szCs w:val="22"/>
        </w:rPr>
        <w:t>Known Issue: "DHCP S</w:t>
      </w:r>
      <w:r>
        <w:rPr>
          <w:color w:val="auto"/>
          <w:sz w:val="22"/>
          <w:szCs w:val="22"/>
        </w:rPr>
        <w:t xml:space="preserve">copes </w:t>
      </w:r>
      <w:r w:rsidR="00124F8D">
        <w:rPr>
          <w:color w:val="auto"/>
          <w:sz w:val="22"/>
          <w:szCs w:val="22"/>
        </w:rPr>
        <w:t>MONITORING FAILS FOR LARGE NUMBER OF SCOPES”</w:t>
      </w:r>
    </w:p>
    <w:p w14:paraId="4C0CF94D" w14:textId="1AB77618" w:rsidR="00124F8D" w:rsidRDefault="00124F8D" w:rsidP="00124F8D">
      <w:pPr>
        <w:spacing w:line="240" w:lineRule="auto"/>
      </w:pPr>
      <w:r>
        <w:rPr>
          <w:rStyle w:val="Bold"/>
          <w:szCs w:val="22"/>
        </w:rPr>
        <w:t>I</w:t>
      </w:r>
      <w:r w:rsidRPr="004948D5">
        <w:rPr>
          <w:rStyle w:val="Bold"/>
          <w:szCs w:val="22"/>
        </w:rPr>
        <w:t>ssue:</w:t>
      </w:r>
      <w:r>
        <w:t xml:space="preserve"> </w:t>
      </w:r>
      <w:r w:rsidRPr="00124F8D">
        <w:t xml:space="preserve"> </w:t>
      </w:r>
      <w:r>
        <w:t>DHCP 2012 MP workflows cause CPU spike when there are over 1000+ DHCP Scopes and causes the monitoring to crash.</w:t>
      </w:r>
    </w:p>
    <w:p w14:paraId="7085E180" w14:textId="72DBF42A" w:rsidR="00124F8D" w:rsidRPr="00124F8D" w:rsidRDefault="00124F8D" w:rsidP="00124F8D">
      <w:pPr>
        <w:spacing w:line="240" w:lineRule="auto"/>
      </w:pPr>
      <w:r w:rsidRPr="00124F8D">
        <w:rPr>
          <w:b/>
        </w:rPr>
        <w:t>Workaround</w:t>
      </w:r>
      <w:r>
        <w:t>: Disable the Rules and Monitors on scopes and create a Group for inclusion list i.e. add priority scopes to the group and enable the monitors and rules to run only on the group.</w:t>
      </w:r>
    </w:p>
    <w:p w14:paraId="0A3E0BD9" w14:textId="0A2C345B" w:rsidR="00CB0EA9" w:rsidRDefault="00CB0EA9" w:rsidP="00CB0EA9">
      <w:pPr>
        <w:pStyle w:val="DSTOC3-0"/>
        <w:rPr>
          <w:color w:val="auto"/>
          <w:sz w:val="22"/>
          <w:szCs w:val="22"/>
        </w:rPr>
      </w:pPr>
      <w:r w:rsidRPr="00B80DE0">
        <w:rPr>
          <w:color w:val="auto"/>
          <w:sz w:val="22"/>
          <w:szCs w:val="22"/>
        </w:rPr>
        <w:t>Known Issue: "</w:t>
      </w:r>
      <w:r w:rsidR="008F4763" w:rsidRPr="008F4763">
        <w:rPr>
          <w:color w:val="auto"/>
          <w:sz w:val="22"/>
          <w:szCs w:val="22"/>
        </w:rPr>
        <w:t>DHCP Scope Addresses Available Monitor</w:t>
      </w:r>
      <w:r w:rsidR="008F4763">
        <w:rPr>
          <w:color w:val="auto"/>
          <w:sz w:val="22"/>
          <w:szCs w:val="22"/>
        </w:rPr>
        <w:t xml:space="preserve"> </w:t>
      </w:r>
      <w:r>
        <w:rPr>
          <w:color w:val="auto"/>
          <w:sz w:val="22"/>
          <w:szCs w:val="22"/>
        </w:rPr>
        <w:t>FAILS FOR LARGE NUMBER OF SCOPES”</w:t>
      </w:r>
    </w:p>
    <w:p w14:paraId="09593DAE" w14:textId="78DEB897" w:rsidR="00CB0EA9" w:rsidRDefault="00CB0EA9" w:rsidP="00CB0EA9">
      <w:pPr>
        <w:spacing w:line="240" w:lineRule="auto"/>
      </w:pPr>
      <w:r>
        <w:rPr>
          <w:rStyle w:val="Bold"/>
          <w:szCs w:val="22"/>
        </w:rPr>
        <w:t>I</w:t>
      </w:r>
      <w:r w:rsidRPr="004948D5">
        <w:rPr>
          <w:rStyle w:val="Bold"/>
          <w:szCs w:val="22"/>
        </w:rPr>
        <w:t>ssue:</w:t>
      </w:r>
      <w:r>
        <w:t xml:space="preserve"> </w:t>
      </w:r>
      <w:r w:rsidRPr="00124F8D">
        <w:t xml:space="preserve"> </w:t>
      </w:r>
      <w:r w:rsidR="008F4763" w:rsidRPr="008F4763">
        <w:t>DHCP Scope Addresses Available Monitor</w:t>
      </w:r>
      <w:r w:rsidR="008F4763">
        <w:t xml:space="preserve"> </w:t>
      </w:r>
      <w:r>
        <w:t>cause</w:t>
      </w:r>
      <w:r w:rsidR="008F4763">
        <w:t>s</w:t>
      </w:r>
      <w:r>
        <w:t xml:space="preserve"> CPU spike when there are over 1000+ DHCP Scopes and causes the monitoring to crash.</w:t>
      </w:r>
    </w:p>
    <w:p w14:paraId="01DA0E61" w14:textId="77777777" w:rsidR="001966C7" w:rsidRDefault="001966C7" w:rsidP="00CB0EA9">
      <w:pPr>
        <w:spacing w:line="240" w:lineRule="auto"/>
        <w:rPr>
          <w:b/>
        </w:rPr>
      </w:pPr>
    </w:p>
    <w:p w14:paraId="61E4A3A0" w14:textId="77777777" w:rsidR="001966C7" w:rsidRDefault="001966C7" w:rsidP="00CB0EA9">
      <w:pPr>
        <w:spacing w:line="240" w:lineRule="auto"/>
        <w:rPr>
          <w:b/>
        </w:rPr>
      </w:pPr>
    </w:p>
    <w:p w14:paraId="164DE6DC" w14:textId="2285123F" w:rsidR="002343E5" w:rsidRDefault="00CB0EA9" w:rsidP="002343E5">
      <w:pPr>
        <w:pStyle w:val="ListParagraph"/>
      </w:pPr>
      <w:r w:rsidRPr="00124F8D">
        <w:rPr>
          <w:b/>
        </w:rPr>
        <w:lastRenderedPageBreak/>
        <w:t>Workaround</w:t>
      </w:r>
      <w:r>
        <w:t xml:space="preserve">: </w:t>
      </w:r>
      <w:r w:rsidR="002343E5">
        <w:t>Added New monitor</w:t>
      </w:r>
      <w:r w:rsidR="002343E5">
        <w:t xml:space="preserve"> “</w:t>
      </w:r>
      <w:r w:rsidR="002343E5" w:rsidRPr="002343E5">
        <w:t>Microsoft Windows Server DHCP 2012 Scope Addresses Availability”</w:t>
      </w:r>
      <w:r w:rsidR="002343E5">
        <w:t xml:space="preserve"> for monitoring </w:t>
      </w:r>
      <w:r w:rsidR="002343E5">
        <w:t>all the</w:t>
      </w:r>
      <w:r w:rsidR="002343E5">
        <w:t xml:space="preserve"> scopes as a single unit and task for generating</w:t>
      </w:r>
      <w:r w:rsidR="002343E5">
        <w:t xml:space="preserve"> critical</w:t>
      </w:r>
      <w:r w:rsidR="002343E5">
        <w:t xml:space="preserve"> scopes report.</w:t>
      </w:r>
    </w:p>
    <w:p w14:paraId="3F9FF861" w14:textId="086142D7" w:rsidR="00CB0EA9" w:rsidRDefault="00CB0EA9" w:rsidP="00CB0EA9">
      <w:pPr>
        <w:spacing w:line="240" w:lineRule="auto"/>
      </w:pPr>
    </w:p>
    <w:p w14:paraId="22D4095D" w14:textId="4A560D49" w:rsidR="008F4763" w:rsidRPr="002343E5" w:rsidRDefault="008F4763" w:rsidP="008F4763">
      <w:pPr>
        <w:pStyle w:val="ListParagraph"/>
        <w:numPr>
          <w:ilvl w:val="0"/>
          <w:numId w:val="25"/>
        </w:numPr>
        <w:spacing w:before="0" w:after="0" w:line="240" w:lineRule="auto"/>
        <w:contextualSpacing w:val="0"/>
      </w:pPr>
      <w:r w:rsidRPr="002343E5">
        <w:t xml:space="preserve">After importing the MP, first disable the scopes discovery using the task </w:t>
      </w:r>
      <w:r w:rsidR="001966C7" w:rsidRPr="002343E5">
        <w:t>“Disable DHCP IPv4 Scopes Discovery”</w:t>
      </w:r>
      <w:r w:rsidR="001966C7" w:rsidRPr="002343E5">
        <w:t xml:space="preserve"> </w:t>
      </w:r>
      <w:r w:rsidRPr="002343E5">
        <w:t>on “DHCP 2012 IPv4 Scopes”, by providing, ID of any un-sealed MP as input for storing overrides.</w:t>
      </w:r>
    </w:p>
    <w:p w14:paraId="624897BD" w14:textId="5DE3AC4B" w:rsidR="001966C7" w:rsidRPr="002343E5" w:rsidRDefault="001966C7" w:rsidP="008F4763">
      <w:pPr>
        <w:pStyle w:val="ListParagraph"/>
        <w:numPr>
          <w:ilvl w:val="0"/>
          <w:numId w:val="25"/>
        </w:numPr>
        <w:spacing w:before="0" w:after="0" w:line="240" w:lineRule="auto"/>
        <w:contextualSpacing w:val="0"/>
      </w:pPr>
      <w:r w:rsidRPr="002343E5">
        <w:t>Then enable the “DHCP IPv4 Scopes Runtime Discovery</w:t>
      </w:r>
      <w:r w:rsidRPr="002343E5">
        <w:t>”</w:t>
      </w:r>
    </w:p>
    <w:p w14:paraId="60783729" w14:textId="01F2A7A8" w:rsidR="008F4763" w:rsidRPr="002343E5" w:rsidRDefault="001966C7" w:rsidP="001966C7">
      <w:pPr>
        <w:pStyle w:val="ListParagraph"/>
        <w:numPr>
          <w:ilvl w:val="0"/>
          <w:numId w:val="25"/>
        </w:numPr>
        <w:spacing w:before="0" w:after="0" w:line="240" w:lineRule="auto"/>
        <w:contextualSpacing w:val="0"/>
      </w:pPr>
      <w:r w:rsidRPr="002343E5">
        <w:t xml:space="preserve">Then on “DHCP </w:t>
      </w:r>
      <w:r w:rsidRPr="002343E5">
        <w:t xml:space="preserve">2012 </w:t>
      </w:r>
      <w:r w:rsidRPr="002343E5">
        <w:t xml:space="preserve">IPv4 Scopes Runtime” class new </w:t>
      </w:r>
      <w:r w:rsidRPr="002343E5">
        <w:t>“</w:t>
      </w:r>
      <w:r w:rsidRPr="002343E5">
        <w:t xml:space="preserve">Microsoft Windows Server DHCP 2012 Scope Addresses Availability” will be running and we can run the Task </w:t>
      </w:r>
      <w:r w:rsidRPr="002343E5">
        <w:t>“</w:t>
      </w:r>
      <w:r w:rsidRPr="002343E5">
        <w:t>Critical Scopes Availability” on same class to get list of all critical scopes.</w:t>
      </w:r>
      <w:r w:rsidRPr="002343E5">
        <w:t xml:space="preserve"> </w:t>
      </w:r>
    </w:p>
    <w:p w14:paraId="39824092" w14:textId="6CAAA63E" w:rsidR="001966C7" w:rsidRPr="002343E5" w:rsidRDefault="001966C7" w:rsidP="001966C7">
      <w:pPr>
        <w:pStyle w:val="ListParagraph"/>
        <w:numPr>
          <w:ilvl w:val="0"/>
          <w:numId w:val="25"/>
        </w:numPr>
        <w:spacing w:before="0" w:after="0" w:line="240" w:lineRule="auto"/>
        <w:contextualSpacing w:val="0"/>
      </w:pPr>
      <w:r w:rsidRPr="002343E5">
        <w:t>For the task “</w:t>
      </w:r>
      <w:r w:rsidRPr="002343E5">
        <w:t>Critical Scopes Availability”</w:t>
      </w:r>
      <w:r w:rsidRPr="002343E5">
        <w:t xml:space="preserve"> if </w:t>
      </w:r>
      <w:r w:rsidR="002343E5" w:rsidRPr="002343E5">
        <w:t>Destination Server</w:t>
      </w:r>
      <w:r w:rsidR="002343E5" w:rsidRPr="002343E5">
        <w:t xml:space="preserve"> </w:t>
      </w:r>
      <w:r w:rsidRPr="002343E5">
        <w:t xml:space="preserve">is </w:t>
      </w:r>
      <w:r w:rsidR="002343E5" w:rsidRPr="002343E5">
        <w:t xml:space="preserve">different from agent server then provide the </w:t>
      </w:r>
      <w:r w:rsidR="002343E5" w:rsidRPr="002343E5">
        <w:t>Destination Server</w:t>
      </w:r>
      <w:r w:rsidR="002343E5" w:rsidRPr="002343E5">
        <w:t xml:space="preserve"> credentials in Task </w:t>
      </w:r>
      <w:r w:rsidR="002343E5" w:rsidRPr="002343E5">
        <w:t>credentials</w:t>
      </w:r>
      <w:r w:rsidR="002343E5" w:rsidRPr="002343E5">
        <w:t>.</w:t>
      </w:r>
    </w:p>
    <w:p w14:paraId="443BAB79" w14:textId="77777777" w:rsidR="00510B6C" w:rsidRDefault="00510B6C" w:rsidP="003F0F00"/>
    <w:p w14:paraId="07E902B8" w14:textId="77777777" w:rsidR="00050C4E" w:rsidRDefault="00050C4E" w:rsidP="00A40C68">
      <w:pPr>
        <w:pStyle w:val="Heading1"/>
      </w:pPr>
      <w:bookmarkStart w:id="43" w:name="_Toc366657627"/>
      <w:bookmarkStart w:id="44" w:name="_Toc470711291"/>
      <w:r>
        <w:t>Links</w:t>
      </w:r>
      <w:bookmarkStart w:id="45" w:name="z875296f2d58e4444bc3f0350fcd3e7ff"/>
      <w:bookmarkEnd w:id="43"/>
      <w:bookmarkEnd w:id="44"/>
      <w:bookmarkEnd w:id="45"/>
    </w:p>
    <w:p w14:paraId="1119F4C9" w14:textId="77777777" w:rsidR="00050C4E" w:rsidRDefault="00050C4E" w:rsidP="00050C4E">
      <w:r>
        <w:t>The following links connect you to information about common tasks that are associated with System Center management packs:</w:t>
      </w:r>
    </w:p>
    <w:p w14:paraId="2BD06F61" w14:textId="77777777" w:rsidR="00050C4E" w:rsidRDefault="00050C4E" w:rsidP="00050C4E">
      <w:pPr>
        <w:pStyle w:val="DSTOC3-0"/>
      </w:pPr>
      <w:r>
        <w:t>System Center 2012 - Operations Manager</w:t>
      </w:r>
    </w:p>
    <w:p w14:paraId="764DA417" w14:textId="77777777" w:rsidR="00050C4E" w:rsidRDefault="00050C4E" w:rsidP="00050C4E"/>
    <w:p w14:paraId="1B9D0DFA"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4" w:history="1">
        <w:r>
          <w:rPr>
            <w:rStyle w:val="Hyperlink"/>
          </w:rPr>
          <w:t>Management Pack Life Cycle</w:t>
        </w:r>
      </w:hyperlink>
      <w:r>
        <w:t xml:space="preserve"> </w:t>
      </w:r>
    </w:p>
    <w:p w14:paraId="732E00F7"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5" w:history="1">
        <w:r>
          <w:rPr>
            <w:rStyle w:val="Hyperlink"/>
          </w:rPr>
          <w:t>How to Import a Management Pack</w:t>
        </w:r>
      </w:hyperlink>
      <w:r>
        <w:t xml:space="preserve"> </w:t>
      </w:r>
    </w:p>
    <w:p w14:paraId="46E7F911"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6" w:history="1">
        <w:r>
          <w:rPr>
            <w:rStyle w:val="Hyperlink"/>
          </w:rPr>
          <w:t>Tuning Monitoring by Using Targeting and Overrides</w:t>
        </w:r>
      </w:hyperlink>
    </w:p>
    <w:p w14:paraId="4C4AEC66"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7" w:history="1">
        <w:r>
          <w:rPr>
            <w:rStyle w:val="Hyperlink"/>
          </w:rPr>
          <w:t xml:space="preserve">How to Create a Run As Account </w:t>
        </w:r>
      </w:hyperlink>
      <w:r>
        <w:t xml:space="preserve"> </w:t>
      </w:r>
    </w:p>
    <w:p w14:paraId="715BDC1E"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8" w:history="1">
        <w:r>
          <w:rPr>
            <w:rStyle w:val="Hyperlink"/>
          </w:rPr>
          <w:t>How to Export a Management Pack</w:t>
        </w:r>
      </w:hyperlink>
      <w:r>
        <w:t xml:space="preserve"> </w:t>
      </w:r>
    </w:p>
    <w:p w14:paraId="6C186DA5"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9" w:history="1">
        <w:r>
          <w:rPr>
            <w:rStyle w:val="Hyperlink"/>
          </w:rPr>
          <w:t>How to Remove a Management Pack</w:t>
        </w:r>
      </w:hyperlink>
      <w:r>
        <w:t xml:space="preserve"> </w:t>
      </w:r>
    </w:p>
    <w:p w14:paraId="003351CD" w14:textId="77777777" w:rsidR="00050C4E" w:rsidRDefault="00050C4E" w:rsidP="00050C4E">
      <w:pPr>
        <w:pStyle w:val="DSTOC3-0"/>
      </w:pPr>
      <w:r>
        <w:t>Operations Manager 2007 R2</w:t>
      </w:r>
    </w:p>
    <w:p w14:paraId="4BD5C684" w14:textId="77777777" w:rsidR="00050C4E" w:rsidRDefault="00050C4E" w:rsidP="00050C4E"/>
    <w:p w14:paraId="632D93C3"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0" w:history="1">
        <w:r>
          <w:rPr>
            <w:rStyle w:val="Hyperlink"/>
          </w:rPr>
          <w:t>Administering the Management Pack Life Cycle</w:t>
        </w:r>
      </w:hyperlink>
      <w:r>
        <w:t xml:space="preserve"> </w:t>
      </w:r>
    </w:p>
    <w:p w14:paraId="668A97F3"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1" w:history="1">
        <w:r>
          <w:rPr>
            <w:rStyle w:val="Hyperlink"/>
          </w:rPr>
          <w:t>How to Import a Management Pack in Operations Manager 2007</w:t>
        </w:r>
      </w:hyperlink>
      <w:r>
        <w:t xml:space="preserve"> </w:t>
      </w:r>
    </w:p>
    <w:p w14:paraId="6DF425A2"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2" w:history="1">
        <w:r>
          <w:rPr>
            <w:rStyle w:val="Hyperlink"/>
          </w:rPr>
          <w:t>How to Monitor Using Overrides</w:t>
        </w:r>
      </w:hyperlink>
    </w:p>
    <w:p w14:paraId="4A54A852"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3" w:history="1">
        <w:r>
          <w:rPr>
            <w:rStyle w:val="Hyperlink"/>
          </w:rPr>
          <w:t>How to Create a Run As Account in Operations Manager 2007</w:t>
        </w:r>
      </w:hyperlink>
      <w:r>
        <w:t xml:space="preserve"> </w:t>
      </w:r>
    </w:p>
    <w:p w14:paraId="2CCA1DFE"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r:id="rId44" w:history="1">
        <w:r>
          <w:rPr>
            <w:rStyle w:val="Hyperlink"/>
          </w:rPr>
          <w:t>How to Modify an Existing Run As Profile</w:t>
        </w:r>
      </w:hyperlink>
      <w:r>
        <w:t xml:space="preserve"> </w:t>
      </w:r>
    </w:p>
    <w:p w14:paraId="60ED68B2"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5" w:history="1">
        <w:r>
          <w:rPr>
            <w:rStyle w:val="Hyperlink"/>
          </w:rPr>
          <w:t>How to Export Management Pack Customizations</w:t>
        </w:r>
      </w:hyperlink>
      <w:r>
        <w:t xml:space="preserve"> </w:t>
      </w:r>
    </w:p>
    <w:p w14:paraId="0ED66330" w14:textId="77777777" w:rsidR="00050C4E" w:rsidRDefault="00050C4E" w:rsidP="00050C4E">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6" w:history="1">
        <w:r>
          <w:rPr>
            <w:rStyle w:val="Hyperlink"/>
          </w:rPr>
          <w:t>How to Remove a Management Pack</w:t>
        </w:r>
      </w:hyperlink>
      <w:r>
        <w:t xml:space="preserve"> </w:t>
      </w:r>
    </w:p>
    <w:p w14:paraId="51A7D8D7" w14:textId="77777777" w:rsidR="00050C4E" w:rsidRDefault="00050C4E" w:rsidP="00050C4E">
      <w:r>
        <w:t xml:space="preserve">For questions about Operations Manager and management packs, see the </w:t>
      </w:r>
      <w:hyperlink r:id="rId47" w:history="1">
        <w:r>
          <w:rPr>
            <w:rStyle w:val="Hyperlink"/>
          </w:rPr>
          <w:t>System Center Operations Manager community forum</w:t>
        </w:r>
      </w:hyperlink>
      <w:r>
        <w:t>.</w:t>
      </w:r>
    </w:p>
    <w:p w14:paraId="2F3696FC" w14:textId="77777777" w:rsidR="00050C4E" w:rsidRDefault="00050C4E" w:rsidP="00050C4E">
      <w:r>
        <w:t xml:space="preserve">A useful resource is the </w:t>
      </w:r>
      <w:hyperlink r:id="rId48" w:history="1">
        <w:r>
          <w:rPr>
            <w:rStyle w:val="Hyperlink"/>
          </w:rPr>
          <w:t>System Center Operations Manager Unleashed blog</w:t>
        </w:r>
      </w:hyperlink>
      <w:r>
        <w:t>, which contains “By Example” posts for specific management packs.</w:t>
      </w:r>
    </w:p>
    <w:p w14:paraId="5C4B0415" w14:textId="77777777" w:rsidR="00050C4E" w:rsidRDefault="00050C4E" w:rsidP="00050C4E">
      <w:r>
        <w:t xml:space="preserve">For additional information about Operations Manager, see the </w:t>
      </w:r>
      <w:hyperlink r:id="rId49" w:history="1">
        <w:r>
          <w:rPr>
            <w:rStyle w:val="Hyperlink"/>
          </w:rPr>
          <w:t>System Center 2012 - Operations Manager Survival Guide</w:t>
        </w:r>
      </w:hyperlink>
      <w:r>
        <w:t xml:space="preserve"> and </w:t>
      </w:r>
      <w:hyperlink r:id="rId50" w:history="1">
        <w:r>
          <w:rPr>
            <w:rStyle w:val="Hyperlink"/>
          </w:rPr>
          <w:t>Operations Manager 2007 Management Pack and Report Authoring Resources</w:t>
        </w:r>
      </w:hyperlink>
      <w:r>
        <w:t xml:space="preserve"> </w:t>
      </w:r>
    </w:p>
    <w:p w14:paraId="44E87EDB" w14:textId="7601E670" w:rsidR="00050C4E" w:rsidRDefault="00050C4E" w:rsidP="00050C4E">
      <w:pPr>
        <w:pStyle w:val="AlertLabel"/>
        <w:framePr w:wrap="notBeside"/>
      </w:pPr>
      <w:r>
        <w:rPr>
          <w:noProof/>
          <w:lang w:val="ru-RU" w:eastAsia="ru-RU"/>
        </w:rPr>
        <w:drawing>
          <wp:inline distT="0" distB="0" distL="0" distR="0" wp14:anchorId="7953336E" wp14:editId="4DA2B4E0">
            <wp:extent cx="228600" cy="15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t xml:space="preserve">Important </w:t>
      </w:r>
    </w:p>
    <w:p w14:paraId="330F8189" w14:textId="2657809C" w:rsidR="00050C4E" w:rsidRPr="00050C4E" w:rsidRDefault="00050C4E" w:rsidP="00050C4E">
      <w:r>
        <w:t>All information and content on non-Microsoft sites is provided by the owner or the users of the website. Microsoft makes no warranties, express, implied, or statutory, as to the information at this website</w:t>
      </w:r>
    </w:p>
    <w:sectPr w:rsidR="00050C4E" w:rsidRPr="00050C4E" w:rsidSect="00A80EA4">
      <w:headerReference w:type="default" r:id="rId52"/>
      <w:footerReference w:type="default" r:id="rId53"/>
      <w:type w:val="oddPage"/>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ACA1FD" w14:textId="77777777" w:rsidR="009E0378" w:rsidRDefault="009E0378">
      <w:r>
        <w:separator/>
      </w:r>
    </w:p>
    <w:p w14:paraId="36CF4F23" w14:textId="77777777" w:rsidR="009E0378" w:rsidRDefault="009E0378"/>
  </w:endnote>
  <w:endnote w:type="continuationSeparator" w:id="0">
    <w:p w14:paraId="256B8EA2" w14:textId="77777777" w:rsidR="009E0378" w:rsidRDefault="009E0378">
      <w:r>
        <w:continuationSeparator/>
      </w:r>
    </w:p>
    <w:p w14:paraId="2A4BA648" w14:textId="77777777" w:rsidR="009E0378" w:rsidRDefault="009E03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F7F0B" w14:textId="77777777" w:rsidR="003F3B97" w:rsidRDefault="003F3B97" w:rsidP="00A80EA4">
    <w:pPr>
      <w:pStyle w:val="Footer"/>
      <w:framePr w:wrap="around" w:vAnchor="text" w:hAnchor="margin" w:xAlign="right" w:y="1"/>
    </w:pPr>
    <w:r>
      <w:fldChar w:fldCharType="begin"/>
    </w:r>
    <w:r>
      <w:instrText xml:space="preserve">PAGE  </w:instrText>
    </w:r>
    <w:r>
      <w:fldChar w:fldCharType="end"/>
    </w:r>
  </w:p>
  <w:p w14:paraId="651F7F0C" w14:textId="77777777" w:rsidR="003F3B97" w:rsidRDefault="003F3B97" w:rsidP="00C273C7">
    <w:pPr>
      <w:pStyle w:val="Footer"/>
      <w:ind w:right="360"/>
    </w:pPr>
  </w:p>
  <w:p w14:paraId="651F7F0D" w14:textId="77777777" w:rsidR="003F3B97" w:rsidRDefault="003F3B9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6CA62" w14:textId="77777777" w:rsidR="003F3B97" w:rsidRDefault="003F3B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5BC62" w14:textId="77777777" w:rsidR="003F3B97" w:rsidRDefault="003F3B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F7F0E" w14:textId="77777777" w:rsidR="003F3B97" w:rsidRDefault="003F3B97" w:rsidP="00A80EA4">
    <w:pPr>
      <w:pStyle w:val="Page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F7F0F" w14:textId="77777777" w:rsidR="003F3B97" w:rsidRDefault="003F3B97" w:rsidP="00A80EA4">
    <w:pPr>
      <w:pStyle w:val="Page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F7F11" w14:textId="477DFA9A" w:rsidR="003F3B97" w:rsidRDefault="003F3B97" w:rsidP="00A80E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651F7F12" w14:textId="77777777" w:rsidR="003F3B97" w:rsidRDefault="003F3B97" w:rsidP="00A80EA4">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A87D64" w14:textId="77777777" w:rsidR="009E0378" w:rsidRDefault="009E0378">
      <w:r>
        <w:separator/>
      </w:r>
    </w:p>
    <w:p w14:paraId="04DF30C9" w14:textId="77777777" w:rsidR="009E0378" w:rsidRDefault="009E0378"/>
  </w:footnote>
  <w:footnote w:type="continuationSeparator" w:id="0">
    <w:p w14:paraId="3E0579A1" w14:textId="77777777" w:rsidR="009E0378" w:rsidRDefault="009E0378">
      <w:r>
        <w:continuationSeparator/>
      </w:r>
    </w:p>
    <w:p w14:paraId="7317E882" w14:textId="77777777" w:rsidR="009E0378" w:rsidRDefault="009E03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F7F08" w14:textId="77777777" w:rsidR="003F3B97" w:rsidRDefault="003F3B97" w:rsidP="00C273C7">
    <w:pPr>
      <w:pStyle w:val="Header"/>
      <w:framePr w:wrap="around" w:vAnchor="text" w:hAnchor="margin" w:xAlign="right" w:y="1"/>
    </w:pPr>
    <w:r>
      <w:fldChar w:fldCharType="begin"/>
    </w:r>
    <w:r>
      <w:instrText xml:space="preserve">PAGE  </w:instrText>
    </w:r>
    <w:r>
      <w:fldChar w:fldCharType="end"/>
    </w:r>
  </w:p>
  <w:p w14:paraId="651F7F09" w14:textId="77777777" w:rsidR="003F3B97" w:rsidRDefault="003F3B97" w:rsidP="00874AF4">
    <w:pPr>
      <w:pStyle w:val="Header"/>
      <w:ind w:right="360"/>
    </w:pPr>
  </w:p>
  <w:p w14:paraId="651F7F0A" w14:textId="77777777" w:rsidR="003F3B97" w:rsidRDefault="003F3B9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DCE9F" w14:textId="77777777" w:rsidR="003F3B97" w:rsidRDefault="003F3B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24A32" w14:textId="77777777" w:rsidR="003F3B97" w:rsidRDefault="003F3B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F7F10" w14:textId="77777777" w:rsidR="003F3B97" w:rsidRDefault="003F3B97" w:rsidP="00A80EA4">
    <w:pPr>
      <w:pStyle w:val="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97D3B"/>
    <w:multiLevelType w:val="hybridMultilevel"/>
    <w:tmpl w:val="EA8A6C1C"/>
    <w:lvl w:ilvl="0" w:tplc="18F82A0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6A60E87"/>
    <w:multiLevelType w:val="hybridMultilevel"/>
    <w:tmpl w:val="2278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1D5574E3"/>
    <w:multiLevelType w:val="hybridMultilevel"/>
    <w:tmpl w:val="F53A5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0430BD"/>
    <w:multiLevelType w:val="hybridMultilevel"/>
    <w:tmpl w:val="10E81BA4"/>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442E6E56"/>
    <w:multiLevelType w:val="hybridMultilevel"/>
    <w:tmpl w:val="4454B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9" w15:restartNumberingAfterBreak="0">
    <w:nsid w:val="475B2A23"/>
    <w:multiLevelType w:val="hybridMultilevel"/>
    <w:tmpl w:val="6E507332"/>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336A46"/>
    <w:multiLevelType w:val="hybridMultilevel"/>
    <w:tmpl w:val="B7F47FFA"/>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FE176B"/>
    <w:multiLevelType w:val="hybridMultilevel"/>
    <w:tmpl w:val="395A84B0"/>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65B23959"/>
    <w:multiLevelType w:val="hybridMultilevel"/>
    <w:tmpl w:val="B9BA9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005E61"/>
    <w:multiLevelType w:val="hybridMultilevel"/>
    <w:tmpl w:val="E6D07366"/>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19" w15:restartNumberingAfterBreak="0">
    <w:nsid w:val="6CA67082"/>
    <w:multiLevelType w:val="hybridMultilevel"/>
    <w:tmpl w:val="D28AB494"/>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8470CF"/>
    <w:multiLevelType w:val="hybridMultilevel"/>
    <w:tmpl w:val="FFEE0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22"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23" w15:restartNumberingAfterBreak="0">
    <w:nsid w:val="75045C22"/>
    <w:multiLevelType w:val="hybridMultilevel"/>
    <w:tmpl w:val="9F5C0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BB2F10"/>
    <w:multiLevelType w:val="hybridMultilevel"/>
    <w:tmpl w:val="BCBE59C6"/>
    <w:lvl w:ilvl="0" w:tplc="04090001">
      <w:start w:val="1"/>
      <w:numFmt w:val="bullet"/>
      <w:lvlText w:val=""/>
      <w:lvlJc w:val="left"/>
      <w:pPr>
        <w:ind w:left="720" w:hanging="360"/>
      </w:pPr>
      <w:rPr>
        <w:rFonts w:ascii="Symbol" w:hAnsi="Symbol" w:hint="default"/>
      </w:rPr>
    </w:lvl>
    <w:lvl w:ilvl="1" w:tplc="6FBC211A">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21"/>
  </w:num>
  <w:num w:numId="4">
    <w:abstractNumId w:val="18"/>
  </w:num>
  <w:num w:numId="5">
    <w:abstractNumId w:val="2"/>
  </w:num>
  <w:num w:numId="6">
    <w:abstractNumId w:val="12"/>
  </w:num>
  <w:num w:numId="7">
    <w:abstractNumId w:val="13"/>
  </w:num>
  <w:num w:numId="8">
    <w:abstractNumId w:val="6"/>
  </w:num>
  <w:num w:numId="9">
    <w:abstractNumId w:val="5"/>
  </w:num>
  <w:num w:numId="10">
    <w:abstractNumId w:val="15"/>
  </w:num>
  <w:num w:numId="11">
    <w:abstractNumId w:val="14"/>
  </w:num>
  <w:num w:numId="12">
    <w:abstractNumId w:val="24"/>
  </w:num>
  <w:num w:numId="13">
    <w:abstractNumId w:val="1"/>
  </w:num>
  <w:num w:numId="14">
    <w:abstractNumId w:val="17"/>
  </w:num>
  <w:num w:numId="15">
    <w:abstractNumId w:val="23"/>
  </w:num>
  <w:num w:numId="16">
    <w:abstractNumId w:val="3"/>
  </w:num>
  <w:num w:numId="17">
    <w:abstractNumId w:val="11"/>
  </w:num>
  <w:num w:numId="18">
    <w:abstractNumId w:val="10"/>
  </w:num>
  <w:num w:numId="19">
    <w:abstractNumId w:val="4"/>
  </w:num>
  <w:num w:numId="20">
    <w:abstractNumId w:val="9"/>
  </w:num>
  <w:num w:numId="21">
    <w:abstractNumId w:val="19"/>
  </w:num>
  <w:num w:numId="22">
    <w:abstractNumId w:val="16"/>
  </w:num>
  <w:num w:numId="23">
    <w:abstractNumId w:val="7"/>
  </w:num>
  <w:num w:numId="24">
    <w:abstractNumId w:val="20"/>
  </w:num>
  <w:num w:numId="25">
    <w:abstractNumId w:val="0"/>
    <w:lvlOverride w:ilvl="0"/>
    <w:lvlOverride w:ilvl="1"/>
    <w:lvlOverride w:ilvl="2"/>
    <w:lvlOverride w:ilvl="3"/>
    <w:lvlOverride w:ilvl="4"/>
    <w:lvlOverride w:ilvl="5"/>
    <w:lvlOverride w:ilvl="6"/>
    <w:lvlOverride w:ilvl="7"/>
    <w:lvlOverride w:ilv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activeWritingStyle w:appName="MSWord" w:lang="en-US" w:vendorID="64" w:dllVersion="6" w:nlCheck="1" w:checkStyle="0"/>
  <w:activeWritingStyle w:appName="MSWord" w:lang="en-US" w:vendorID="64" w:dllVersion="0" w:nlCheck="1" w:checkStyle="0"/>
  <w:activeWritingStyle w:appName="MSWord" w:lang="en-US" w:vendorID="8" w:dllVersion="513" w:checkStyle="1"/>
  <w:proofState w:spelling="clean" w:grammar="clean"/>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009"/>
    <w:rsid w:val="00000947"/>
    <w:rsid w:val="00003423"/>
    <w:rsid w:val="00007A61"/>
    <w:rsid w:val="000105B5"/>
    <w:rsid w:val="000279F4"/>
    <w:rsid w:val="000315C1"/>
    <w:rsid w:val="00031A45"/>
    <w:rsid w:val="00037727"/>
    <w:rsid w:val="000462EC"/>
    <w:rsid w:val="00047637"/>
    <w:rsid w:val="00050C4E"/>
    <w:rsid w:val="0005170A"/>
    <w:rsid w:val="000543DD"/>
    <w:rsid w:val="000565A6"/>
    <w:rsid w:val="00062168"/>
    <w:rsid w:val="00072AA8"/>
    <w:rsid w:val="00076608"/>
    <w:rsid w:val="0008205E"/>
    <w:rsid w:val="00084604"/>
    <w:rsid w:val="00087D1A"/>
    <w:rsid w:val="00094090"/>
    <w:rsid w:val="00095A21"/>
    <w:rsid w:val="00096E82"/>
    <w:rsid w:val="000A31D2"/>
    <w:rsid w:val="000A4ADB"/>
    <w:rsid w:val="000A5E65"/>
    <w:rsid w:val="000B0C8A"/>
    <w:rsid w:val="000B33A1"/>
    <w:rsid w:val="000B4FDD"/>
    <w:rsid w:val="000C1A00"/>
    <w:rsid w:val="000C499B"/>
    <w:rsid w:val="000D39CE"/>
    <w:rsid w:val="000D5C96"/>
    <w:rsid w:val="000F0B9C"/>
    <w:rsid w:val="000F437E"/>
    <w:rsid w:val="000F7E73"/>
    <w:rsid w:val="00100CBE"/>
    <w:rsid w:val="00101005"/>
    <w:rsid w:val="00103526"/>
    <w:rsid w:val="001073E3"/>
    <w:rsid w:val="00110C84"/>
    <w:rsid w:val="00111E14"/>
    <w:rsid w:val="00123004"/>
    <w:rsid w:val="00124F8D"/>
    <w:rsid w:val="0012634E"/>
    <w:rsid w:val="001265A8"/>
    <w:rsid w:val="00126CD6"/>
    <w:rsid w:val="00127D8D"/>
    <w:rsid w:val="001327DA"/>
    <w:rsid w:val="00134C36"/>
    <w:rsid w:val="00146B9B"/>
    <w:rsid w:val="00150EB1"/>
    <w:rsid w:val="00151AD0"/>
    <w:rsid w:val="00162E0A"/>
    <w:rsid w:val="00164119"/>
    <w:rsid w:val="001652DB"/>
    <w:rsid w:val="00166175"/>
    <w:rsid w:val="0017463F"/>
    <w:rsid w:val="001757E3"/>
    <w:rsid w:val="0017727A"/>
    <w:rsid w:val="001819E2"/>
    <w:rsid w:val="0018284E"/>
    <w:rsid w:val="00190763"/>
    <w:rsid w:val="001939A9"/>
    <w:rsid w:val="00195D1B"/>
    <w:rsid w:val="001966C7"/>
    <w:rsid w:val="00197055"/>
    <w:rsid w:val="001A5C36"/>
    <w:rsid w:val="001A7150"/>
    <w:rsid w:val="001B4ADA"/>
    <w:rsid w:val="001C1E5D"/>
    <w:rsid w:val="001C2FEA"/>
    <w:rsid w:val="001C4126"/>
    <w:rsid w:val="001C5BD7"/>
    <w:rsid w:val="001D0A33"/>
    <w:rsid w:val="001D23E6"/>
    <w:rsid w:val="001E0BEE"/>
    <w:rsid w:val="001E1063"/>
    <w:rsid w:val="001E3A0A"/>
    <w:rsid w:val="001E41B6"/>
    <w:rsid w:val="001E457A"/>
    <w:rsid w:val="001F1155"/>
    <w:rsid w:val="001F2F9D"/>
    <w:rsid w:val="001F4758"/>
    <w:rsid w:val="001F51CF"/>
    <w:rsid w:val="00203AC0"/>
    <w:rsid w:val="00203B7E"/>
    <w:rsid w:val="002065DF"/>
    <w:rsid w:val="00210496"/>
    <w:rsid w:val="002112C4"/>
    <w:rsid w:val="00215569"/>
    <w:rsid w:val="00216772"/>
    <w:rsid w:val="00220401"/>
    <w:rsid w:val="00220E75"/>
    <w:rsid w:val="00221094"/>
    <w:rsid w:val="00225920"/>
    <w:rsid w:val="0022630E"/>
    <w:rsid w:val="00226B69"/>
    <w:rsid w:val="00227D12"/>
    <w:rsid w:val="0023279D"/>
    <w:rsid w:val="00232EA3"/>
    <w:rsid w:val="002343E5"/>
    <w:rsid w:val="00234A70"/>
    <w:rsid w:val="0023524D"/>
    <w:rsid w:val="00246E2F"/>
    <w:rsid w:val="002506C8"/>
    <w:rsid w:val="00250D8E"/>
    <w:rsid w:val="00251EB3"/>
    <w:rsid w:val="00252414"/>
    <w:rsid w:val="002572AE"/>
    <w:rsid w:val="0026173D"/>
    <w:rsid w:val="00263273"/>
    <w:rsid w:val="00266675"/>
    <w:rsid w:val="00267A96"/>
    <w:rsid w:val="00274A4C"/>
    <w:rsid w:val="002758FF"/>
    <w:rsid w:val="00283545"/>
    <w:rsid w:val="00286712"/>
    <w:rsid w:val="002A5345"/>
    <w:rsid w:val="002B2D7E"/>
    <w:rsid w:val="002B433B"/>
    <w:rsid w:val="002B4443"/>
    <w:rsid w:val="002B780E"/>
    <w:rsid w:val="002C1A21"/>
    <w:rsid w:val="002C29BE"/>
    <w:rsid w:val="002D7919"/>
    <w:rsid w:val="002E0C39"/>
    <w:rsid w:val="002E3A79"/>
    <w:rsid w:val="002E78DB"/>
    <w:rsid w:val="00314B5E"/>
    <w:rsid w:val="00316317"/>
    <w:rsid w:val="0031636E"/>
    <w:rsid w:val="003171C8"/>
    <w:rsid w:val="00321F94"/>
    <w:rsid w:val="00324D08"/>
    <w:rsid w:val="00325451"/>
    <w:rsid w:val="0032693C"/>
    <w:rsid w:val="003272E6"/>
    <w:rsid w:val="00327768"/>
    <w:rsid w:val="00335EBE"/>
    <w:rsid w:val="00341B05"/>
    <w:rsid w:val="00351D4A"/>
    <w:rsid w:val="00352CB0"/>
    <w:rsid w:val="00357CEE"/>
    <w:rsid w:val="003622E6"/>
    <w:rsid w:val="00364944"/>
    <w:rsid w:val="00367A91"/>
    <w:rsid w:val="00370E94"/>
    <w:rsid w:val="00385F6A"/>
    <w:rsid w:val="0038646A"/>
    <w:rsid w:val="003869A4"/>
    <w:rsid w:val="003872BF"/>
    <w:rsid w:val="00390585"/>
    <w:rsid w:val="00390A23"/>
    <w:rsid w:val="00395452"/>
    <w:rsid w:val="003A3945"/>
    <w:rsid w:val="003A3A66"/>
    <w:rsid w:val="003B39C3"/>
    <w:rsid w:val="003B56B0"/>
    <w:rsid w:val="003C310E"/>
    <w:rsid w:val="003C53CD"/>
    <w:rsid w:val="003C625C"/>
    <w:rsid w:val="003D172C"/>
    <w:rsid w:val="003D4926"/>
    <w:rsid w:val="003E5EBD"/>
    <w:rsid w:val="003E7DA0"/>
    <w:rsid w:val="003F0F00"/>
    <w:rsid w:val="003F3B97"/>
    <w:rsid w:val="003F3BD0"/>
    <w:rsid w:val="003F4150"/>
    <w:rsid w:val="003F47AA"/>
    <w:rsid w:val="003F71F6"/>
    <w:rsid w:val="004047E7"/>
    <w:rsid w:val="004108B6"/>
    <w:rsid w:val="0041179C"/>
    <w:rsid w:val="00411999"/>
    <w:rsid w:val="004133EB"/>
    <w:rsid w:val="0041688F"/>
    <w:rsid w:val="00417A0F"/>
    <w:rsid w:val="00420A4E"/>
    <w:rsid w:val="0042137F"/>
    <w:rsid w:val="00421912"/>
    <w:rsid w:val="00424CA7"/>
    <w:rsid w:val="004265EB"/>
    <w:rsid w:val="00431479"/>
    <w:rsid w:val="00433975"/>
    <w:rsid w:val="004410FE"/>
    <w:rsid w:val="00441DC5"/>
    <w:rsid w:val="004426BC"/>
    <w:rsid w:val="00443C59"/>
    <w:rsid w:val="004449D6"/>
    <w:rsid w:val="00452CB1"/>
    <w:rsid w:val="00455A3C"/>
    <w:rsid w:val="00462817"/>
    <w:rsid w:val="00465EF6"/>
    <w:rsid w:val="00471B14"/>
    <w:rsid w:val="00472CA3"/>
    <w:rsid w:val="00473FA6"/>
    <w:rsid w:val="004755E4"/>
    <w:rsid w:val="00476C2E"/>
    <w:rsid w:val="0048606E"/>
    <w:rsid w:val="00497372"/>
    <w:rsid w:val="004A1A06"/>
    <w:rsid w:val="004A2A07"/>
    <w:rsid w:val="004A3E79"/>
    <w:rsid w:val="004A5293"/>
    <w:rsid w:val="004A7974"/>
    <w:rsid w:val="004B13F7"/>
    <w:rsid w:val="004B15E9"/>
    <w:rsid w:val="004B3113"/>
    <w:rsid w:val="004B3BBC"/>
    <w:rsid w:val="004B7005"/>
    <w:rsid w:val="004B777E"/>
    <w:rsid w:val="004C01BF"/>
    <w:rsid w:val="004C14EC"/>
    <w:rsid w:val="004C191A"/>
    <w:rsid w:val="004C29B4"/>
    <w:rsid w:val="004F0153"/>
    <w:rsid w:val="004F1285"/>
    <w:rsid w:val="004F44CE"/>
    <w:rsid w:val="004F5B66"/>
    <w:rsid w:val="004F6FB5"/>
    <w:rsid w:val="00500BE4"/>
    <w:rsid w:val="00501C10"/>
    <w:rsid w:val="005054BC"/>
    <w:rsid w:val="00507378"/>
    <w:rsid w:val="00507E8C"/>
    <w:rsid w:val="00510B6C"/>
    <w:rsid w:val="00512557"/>
    <w:rsid w:val="005137A7"/>
    <w:rsid w:val="00520517"/>
    <w:rsid w:val="00524BC2"/>
    <w:rsid w:val="00524BD4"/>
    <w:rsid w:val="00531ED7"/>
    <w:rsid w:val="00533117"/>
    <w:rsid w:val="0054253D"/>
    <w:rsid w:val="00542ECC"/>
    <w:rsid w:val="0054579A"/>
    <w:rsid w:val="00552E9A"/>
    <w:rsid w:val="00553186"/>
    <w:rsid w:val="00554B20"/>
    <w:rsid w:val="00557EDC"/>
    <w:rsid w:val="005605A0"/>
    <w:rsid w:val="005623C3"/>
    <w:rsid w:val="005645BE"/>
    <w:rsid w:val="00565CB8"/>
    <w:rsid w:val="00566C30"/>
    <w:rsid w:val="005738C1"/>
    <w:rsid w:val="00574537"/>
    <w:rsid w:val="00575845"/>
    <w:rsid w:val="0058274B"/>
    <w:rsid w:val="00584349"/>
    <w:rsid w:val="005856CE"/>
    <w:rsid w:val="00590009"/>
    <w:rsid w:val="005900D3"/>
    <w:rsid w:val="00591525"/>
    <w:rsid w:val="005928D3"/>
    <w:rsid w:val="00596EB0"/>
    <w:rsid w:val="005A2314"/>
    <w:rsid w:val="005A2A5B"/>
    <w:rsid w:val="005A3B28"/>
    <w:rsid w:val="005A4BB2"/>
    <w:rsid w:val="005B3512"/>
    <w:rsid w:val="005B5A05"/>
    <w:rsid w:val="005C2887"/>
    <w:rsid w:val="005C4CAD"/>
    <w:rsid w:val="005C5CA4"/>
    <w:rsid w:val="005C79A9"/>
    <w:rsid w:val="005C7BF6"/>
    <w:rsid w:val="005D23D0"/>
    <w:rsid w:val="005D2E41"/>
    <w:rsid w:val="005D5A74"/>
    <w:rsid w:val="005D6649"/>
    <w:rsid w:val="005D73CF"/>
    <w:rsid w:val="005D7D69"/>
    <w:rsid w:val="005E0983"/>
    <w:rsid w:val="005E3843"/>
    <w:rsid w:val="005F410D"/>
    <w:rsid w:val="005F54AF"/>
    <w:rsid w:val="005F71C6"/>
    <w:rsid w:val="005F7EE5"/>
    <w:rsid w:val="00621E47"/>
    <w:rsid w:val="00622316"/>
    <w:rsid w:val="006228A8"/>
    <w:rsid w:val="00622DB0"/>
    <w:rsid w:val="0062652B"/>
    <w:rsid w:val="006318C6"/>
    <w:rsid w:val="00634920"/>
    <w:rsid w:val="00637DA7"/>
    <w:rsid w:val="00640D39"/>
    <w:rsid w:val="00643F61"/>
    <w:rsid w:val="00644CD8"/>
    <w:rsid w:val="006456B6"/>
    <w:rsid w:val="00645D9E"/>
    <w:rsid w:val="00647479"/>
    <w:rsid w:val="00647623"/>
    <w:rsid w:val="00653413"/>
    <w:rsid w:val="006540A5"/>
    <w:rsid w:val="00657C96"/>
    <w:rsid w:val="00664578"/>
    <w:rsid w:val="006658FE"/>
    <w:rsid w:val="00671DDE"/>
    <w:rsid w:val="006776BA"/>
    <w:rsid w:val="00680CC9"/>
    <w:rsid w:val="0068154F"/>
    <w:rsid w:val="00681D37"/>
    <w:rsid w:val="00686E2E"/>
    <w:rsid w:val="00691C07"/>
    <w:rsid w:val="00692A22"/>
    <w:rsid w:val="006975A5"/>
    <w:rsid w:val="006A2137"/>
    <w:rsid w:val="006A6BD2"/>
    <w:rsid w:val="006A7028"/>
    <w:rsid w:val="006B0813"/>
    <w:rsid w:val="006B4895"/>
    <w:rsid w:val="006B739C"/>
    <w:rsid w:val="006B78FC"/>
    <w:rsid w:val="006C018B"/>
    <w:rsid w:val="006C1D33"/>
    <w:rsid w:val="006C2F8A"/>
    <w:rsid w:val="006C5BC9"/>
    <w:rsid w:val="006D2FF2"/>
    <w:rsid w:val="006D4172"/>
    <w:rsid w:val="006D52F9"/>
    <w:rsid w:val="006D7151"/>
    <w:rsid w:val="006E1BC4"/>
    <w:rsid w:val="006E3C69"/>
    <w:rsid w:val="006E48F8"/>
    <w:rsid w:val="006E7691"/>
    <w:rsid w:val="006F75D9"/>
    <w:rsid w:val="0070153B"/>
    <w:rsid w:val="0070724D"/>
    <w:rsid w:val="00714156"/>
    <w:rsid w:val="00716123"/>
    <w:rsid w:val="0071620F"/>
    <w:rsid w:val="007168C3"/>
    <w:rsid w:val="00720F8D"/>
    <w:rsid w:val="007225C0"/>
    <w:rsid w:val="00732326"/>
    <w:rsid w:val="00732A63"/>
    <w:rsid w:val="00732F8B"/>
    <w:rsid w:val="007337B0"/>
    <w:rsid w:val="0074177E"/>
    <w:rsid w:val="00742F69"/>
    <w:rsid w:val="0074316F"/>
    <w:rsid w:val="00745CF5"/>
    <w:rsid w:val="0074612C"/>
    <w:rsid w:val="00746B37"/>
    <w:rsid w:val="00746CA8"/>
    <w:rsid w:val="00747E4A"/>
    <w:rsid w:val="00750077"/>
    <w:rsid w:val="00750520"/>
    <w:rsid w:val="00753C0E"/>
    <w:rsid w:val="0076377D"/>
    <w:rsid w:val="007657CD"/>
    <w:rsid w:val="00766CD8"/>
    <w:rsid w:val="0077360C"/>
    <w:rsid w:val="00776D13"/>
    <w:rsid w:val="00777AEB"/>
    <w:rsid w:val="0078236B"/>
    <w:rsid w:val="007846FF"/>
    <w:rsid w:val="00784CF1"/>
    <w:rsid w:val="00785713"/>
    <w:rsid w:val="00787773"/>
    <w:rsid w:val="00787D18"/>
    <w:rsid w:val="00796440"/>
    <w:rsid w:val="007A0EA7"/>
    <w:rsid w:val="007C5888"/>
    <w:rsid w:val="007C7206"/>
    <w:rsid w:val="007D044B"/>
    <w:rsid w:val="007D70D0"/>
    <w:rsid w:val="007E094F"/>
    <w:rsid w:val="007E36E2"/>
    <w:rsid w:val="007E39EB"/>
    <w:rsid w:val="007E5442"/>
    <w:rsid w:val="007F7D0D"/>
    <w:rsid w:val="007F7EBE"/>
    <w:rsid w:val="00803BB3"/>
    <w:rsid w:val="0080449F"/>
    <w:rsid w:val="008107E0"/>
    <w:rsid w:val="00817930"/>
    <w:rsid w:val="00817B56"/>
    <w:rsid w:val="00820103"/>
    <w:rsid w:val="00820B8F"/>
    <w:rsid w:val="00824337"/>
    <w:rsid w:val="00826BB3"/>
    <w:rsid w:val="00830D50"/>
    <w:rsid w:val="008314C3"/>
    <w:rsid w:val="008358AA"/>
    <w:rsid w:val="00835DD2"/>
    <w:rsid w:val="00835F94"/>
    <w:rsid w:val="00836528"/>
    <w:rsid w:val="00836D63"/>
    <w:rsid w:val="00844B91"/>
    <w:rsid w:val="00850CB7"/>
    <w:rsid w:val="008519EE"/>
    <w:rsid w:val="00856D32"/>
    <w:rsid w:val="00860FB5"/>
    <w:rsid w:val="00862EAC"/>
    <w:rsid w:val="00863533"/>
    <w:rsid w:val="00863B86"/>
    <w:rsid w:val="008724F2"/>
    <w:rsid w:val="008726E7"/>
    <w:rsid w:val="00874A8A"/>
    <w:rsid w:val="00874AF4"/>
    <w:rsid w:val="0088662E"/>
    <w:rsid w:val="00887EDC"/>
    <w:rsid w:val="008900CD"/>
    <w:rsid w:val="00890799"/>
    <w:rsid w:val="00891256"/>
    <w:rsid w:val="008939BA"/>
    <w:rsid w:val="008B513D"/>
    <w:rsid w:val="008B6A92"/>
    <w:rsid w:val="008C340F"/>
    <w:rsid w:val="008D3B02"/>
    <w:rsid w:val="008D709F"/>
    <w:rsid w:val="008D79A7"/>
    <w:rsid w:val="008E3488"/>
    <w:rsid w:val="008E4E6B"/>
    <w:rsid w:val="008F4763"/>
    <w:rsid w:val="008F5F9B"/>
    <w:rsid w:val="008F6A46"/>
    <w:rsid w:val="00900220"/>
    <w:rsid w:val="00902719"/>
    <w:rsid w:val="0092150C"/>
    <w:rsid w:val="00922B82"/>
    <w:rsid w:val="009232CB"/>
    <w:rsid w:val="00926D67"/>
    <w:rsid w:val="00926E9D"/>
    <w:rsid w:val="00927FA0"/>
    <w:rsid w:val="00931D81"/>
    <w:rsid w:val="00932A06"/>
    <w:rsid w:val="00932AE6"/>
    <w:rsid w:val="0093312E"/>
    <w:rsid w:val="00933B43"/>
    <w:rsid w:val="00934718"/>
    <w:rsid w:val="00941665"/>
    <w:rsid w:val="00950BA0"/>
    <w:rsid w:val="0095452E"/>
    <w:rsid w:val="009562E2"/>
    <w:rsid w:val="00956F24"/>
    <w:rsid w:val="00957A13"/>
    <w:rsid w:val="00960CB2"/>
    <w:rsid w:val="00960FA9"/>
    <w:rsid w:val="0096220E"/>
    <w:rsid w:val="00965276"/>
    <w:rsid w:val="00970616"/>
    <w:rsid w:val="00972A4C"/>
    <w:rsid w:val="00973E7C"/>
    <w:rsid w:val="00976080"/>
    <w:rsid w:val="00976F68"/>
    <w:rsid w:val="009812AA"/>
    <w:rsid w:val="009845A3"/>
    <w:rsid w:val="0098591C"/>
    <w:rsid w:val="0098642A"/>
    <w:rsid w:val="009905F4"/>
    <w:rsid w:val="00992B87"/>
    <w:rsid w:val="009932D6"/>
    <w:rsid w:val="009953A3"/>
    <w:rsid w:val="00996BF8"/>
    <w:rsid w:val="009A1FAA"/>
    <w:rsid w:val="009A68CE"/>
    <w:rsid w:val="009B0834"/>
    <w:rsid w:val="009B0CB6"/>
    <w:rsid w:val="009C22BC"/>
    <w:rsid w:val="009C67AD"/>
    <w:rsid w:val="009D50C8"/>
    <w:rsid w:val="009E0378"/>
    <w:rsid w:val="009E1B8C"/>
    <w:rsid w:val="009E1C08"/>
    <w:rsid w:val="009E45AE"/>
    <w:rsid w:val="009E5C42"/>
    <w:rsid w:val="009E6E9E"/>
    <w:rsid w:val="009E745C"/>
    <w:rsid w:val="009F776B"/>
    <w:rsid w:val="009F7E0A"/>
    <w:rsid w:val="00A0066B"/>
    <w:rsid w:val="00A03E2E"/>
    <w:rsid w:val="00A12CE0"/>
    <w:rsid w:val="00A149E3"/>
    <w:rsid w:val="00A25255"/>
    <w:rsid w:val="00A27257"/>
    <w:rsid w:val="00A30825"/>
    <w:rsid w:val="00A317D1"/>
    <w:rsid w:val="00A32A22"/>
    <w:rsid w:val="00A3385F"/>
    <w:rsid w:val="00A35B6D"/>
    <w:rsid w:val="00A40079"/>
    <w:rsid w:val="00A40370"/>
    <w:rsid w:val="00A40C68"/>
    <w:rsid w:val="00A444A1"/>
    <w:rsid w:val="00A446ED"/>
    <w:rsid w:val="00A45191"/>
    <w:rsid w:val="00A45B11"/>
    <w:rsid w:val="00A517A7"/>
    <w:rsid w:val="00A557FB"/>
    <w:rsid w:val="00A56EB5"/>
    <w:rsid w:val="00A61476"/>
    <w:rsid w:val="00A620F8"/>
    <w:rsid w:val="00A62FF5"/>
    <w:rsid w:val="00A64ADA"/>
    <w:rsid w:val="00A64E25"/>
    <w:rsid w:val="00A6758C"/>
    <w:rsid w:val="00A67DA0"/>
    <w:rsid w:val="00A67E12"/>
    <w:rsid w:val="00A70E33"/>
    <w:rsid w:val="00A71DC8"/>
    <w:rsid w:val="00A80EA4"/>
    <w:rsid w:val="00A8171A"/>
    <w:rsid w:val="00A81B8D"/>
    <w:rsid w:val="00A848E1"/>
    <w:rsid w:val="00A86492"/>
    <w:rsid w:val="00A86F31"/>
    <w:rsid w:val="00A875EA"/>
    <w:rsid w:val="00A87DE4"/>
    <w:rsid w:val="00A96B54"/>
    <w:rsid w:val="00AA27DF"/>
    <w:rsid w:val="00AA3544"/>
    <w:rsid w:val="00AA4953"/>
    <w:rsid w:val="00AB0571"/>
    <w:rsid w:val="00AB37F3"/>
    <w:rsid w:val="00AB3FE2"/>
    <w:rsid w:val="00AB49CC"/>
    <w:rsid w:val="00AB5E24"/>
    <w:rsid w:val="00AC3764"/>
    <w:rsid w:val="00AD2E5A"/>
    <w:rsid w:val="00AD380C"/>
    <w:rsid w:val="00AD4CD8"/>
    <w:rsid w:val="00AD4F89"/>
    <w:rsid w:val="00AD62FD"/>
    <w:rsid w:val="00AE147B"/>
    <w:rsid w:val="00AE14A2"/>
    <w:rsid w:val="00AE2FE1"/>
    <w:rsid w:val="00AE6D49"/>
    <w:rsid w:val="00AE7F3F"/>
    <w:rsid w:val="00AF09DB"/>
    <w:rsid w:val="00AF275F"/>
    <w:rsid w:val="00AF45B2"/>
    <w:rsid w:val="00AF59B6"/>
    <w:rsid w:val="00B101D6"/>
    <w:rsid w:val="00B10A64"/>
    <w:rsid w:val="00B10D99"/>
    <w:rsid w:val="00B1545C"/>
    <w:rsid w:val="00B1721F"/>
    <w:rsid w:val="00B22218"/>
    <w:rsid w:val="00B26796"/>
    <w:rsid w:val="00B31DEA"/>
    <w:rsid w:val="00B32F0A"/>
    <w:rsid w:val="00B3513F"/>
    <w:rsid w:val="00B37C62"/>
    <w:rsid w:val="00B4167A"/>
    <w:rsid w:val="00B43ACE"/>
    <w:rsid w:val="00B443C5"/>
    <w:rsid w:val="00B447BE"/>
    <w:rsid w:val="00B51AB1"/>
    <w:rsid w:val="00B533E1"/>
    <w:rsid w:val="00B53560"/>
    <w:rsid w:val="00B53FEA"/>
    <w:rsid w:val="00B55F54"/>
    <w:rsid w:val="00B56722"/>
    <w:rsid w:val="00B571C9"/>
    <w:rsid w:val="00B6604B"/>
    <w:rsid w:val="00B72B6C"/>
    <w:rsid w:val="00B73D9B"/>
    <w:rsid w:val="00B74C16"/>
    <w:rsid w:val="00B75CF0"/>
    <w:rsid w:val="00B76895"/>
    <w:rsid w:val="00B80DE0"/>
    <w:rsid w:val="00B826A2"/>
    <w:rsid w:val="00B82F15"/>
    <w:rsid w:val="00B834C5"/>
    <w:rsid w:val="00B8669D"/>
    <w:rsid w:val="00B8704B"/>
    <w:rsid w:val="00B90003"/>
    <w:rsid w:val="00B90F5F"/>
    <w:rsid w:val="00B912D7"/>
    <w:rsid w:val="00B9488D"/>
    <w:rsid w:val="00B94D94"/>
    <w:rsid w:val="00B9549F"/>
    <w:rsid w:val="00BA19FF"/>
    <w:rsid w:val="00BA7C41"/>
    <w:rsid w:val="00BB0C1D"/>
    <w:rsid w:val="00BB36D8"/>
    <w:rsid w:val="00BB64DB"/>
    <w:rsid w:val="00BC0454"/>
    <w:rsid w:val="00BC7458"/>
    <w:rsid w:val="00BC7A9D"/>
    <w:rsid w:val="00BD3AAB"/>
    <w:rsid w:val="00BD498F"/>
    <w:rsid w:val="00BE1C0E"/>
    <w:rsid w:val="00BE556B"/>
    <w:rsid w:val="00BF5B50"/>
    <w:rsid w:val="00C0114B"/>
    <w:rsid w:val="00C0126F"/>
    <w:rsid w:val="00C02135"/>
    <w:rsid w:val="00C02700"/>
    <w:rsid w:val="00C03559"/>
    <w:rsid w:val="00C04C6C"/>
    <w:rsid w:val="00C20861"/>
    <w:rsid w:val="00C23E72"/>
    <w:rsid w:val="00C23FC5"/>
    <w:rsid w:val="00C243AE"/>
    <w:rsid w:val="00C258E3"/>
    <w:rsid w:val="00C273C7"/>
    <w:rsid w:val="00C2756D"/>
    <w:rsid w:val="00C304D2"/>
    <w:rsid w:val="00C3170D"/>
    <w:rsid w:val="00C32522"/>
    <w:rsid w:val="00C34E09"/>
    <w:rsid w:val="00C35563"/>
    <w:rsid w:val="00C4270B"/>
    <w:rsid w:val="00C44495"/>
    <w:rsid w:val="00C459A3"/>
    <w:rsid w:val="00C52387"/>
    <w:rsid w:val="00C541AB"/>
    <w:rsid w:val="00C54D8C"/>
    <w:rsid w:val="00C55721"/>
    <w:rsid w:val="00C603EC"/>
    <w:rsid w:val="00C60698"/>
    <w:rsid w:val="00C60CBA"/>
    <w:rsid w:val="00C65119"/>
    <w:rsid w:val="00C70139"/>
    <w:rsid w:val="00C7115D"/>
    <w:rsid w:val="00C72AE8"/>
    <w:rsid w:val="00C765AE"/>
    <w:rsid w:val="00C8086F"/>
    <w:rsid w:val="00C85208"/>
    <w:rsid w:val="00C863F7"/>
    <w:rsid w:val="00C86E78"/>
    <w:rsid w:val="00C90180"/>
    <w:rsid w:val="00C9147C"/>
    <w:rsid w:val="00C91763"/>
    <w:rsid w:val="00CA072D"/>
    <w:rsid w:val="00CA0C89"/>
    <w:rsid w:val="00CA1CEF"/>
    <w:rsid w:val="00CA57DA"/>
    <w:rsid w:val="00CA67C3"/>
    <w:rsid w:val="00CB036A"/>
    <w:rsid w:val="00CB0960"/>
    <w:rsid w:val="00CB098B"/>
    <w:rsid w:val="00CB0EA9"/>
    <w:rsid w:val="00CB1F5D"/>
    <w:rsid w:val="00CB5663"/>
    <w:rsid w:val="00CB59C4"/>
    <w:rsid w:val="00CB76D1"/>
    <w:rsid w:val="00CD4C79"/>
    <w:rsid w:val="00CD522B"/>
    <w:rsid w:val="00CE2318"/>
    <w:rsid w:val="00CF07E4"/>
    <w:rsid w:val="00CF3895"/>
    <w:rsid w:val="00CF6D58"/>
    <w:rsid w:val="00D00AF2"/>
    <w:rsid w:val="00D03E4F"/>
    <w:rsid w:val="00D078A9"/>
    <w:rsid w:val="00D11215"/>
    <w:rsid w:val="00D113BB"/>
    <w:rsid w:val="00D13F4D"/>
    <w:rsid w:val="00D147C7"/>
    <w:rsid w:val="00D2053C"/>
    <w:rsid w:val="00D21A44"/>
    <w:rsid w:val="00D253A0"/>
    <w:rsid w:val="00D3098E"/>
    <w:rsid w:val="00D3556E"/>
    <w:rsid w:val="00D3630E"/>
    <w:rsid w:val="00D37E9F"/>
    <w:rsid w:val="00D43ED1"/>
    <w:rsid w:val="00D50CEF"/>
    <w:rsid w:val="00D60132"/>
    <w:rsid w:val="00D60D1A"/>
    <w:rsid w:val="00D610B8"/>
    <w:rsid w:val="00D62954"/>
    <w:rsid w:val="00D6378D"/>
    <w:rsid w:val="00D640C8"/>
    <w:rsid w:val="00D679E3"/>
    <w:rsid w:val="00D7365B"/>
    <w:rsid w:val="00D752B6"/>
    <w:rsid w:val="00D755F9"/>
    <w:rsid w:val="00D82762"/>
    <w:rsid w:val="00D83A30"/>
    <w:rsid w:val="00D843A8"/>
    <w:rsid w:val="00D870CD"/>
    <w:rsid w:val="00D87240"/>
    <w:rsid w:val="00D87E4C"/>
    <w:rsid w:val="00D90D7E"/>
    <w:rsid w:val="00D9239F"/>
    <w:rsid w:val="00D93A51"/>
    <w:rsid w:val="00D961A8"/>
    <w:rsid w:val="00D96AC6"/>
    <w:rsid w:val="00D97729"/>
    <w:rsid w:val="00DB0B08"/>
    <w:rsid w:val="00DB0C10"/>
    <w:rsid w:val="00DB3723"/>
    <w:rsid w:val="00DB3FBA"/>
    <w:rsid w:val="00DC1927"/>
    <w:rsid w:val="00DD0448"/>
    <w:rsid w:val="00DD068D"/>
    <w:rsid w:val="00DD5F29"/>
    <w:rsid w:val="00DD618C"/>
    <w:rsid w:val="00DD6577"/>
    <w:rsid w:val="00DF0577"/>
    <w:rsid w:val="00DF7C7D"/>
    <w:rsid w:val="00E03475"/>
    <w:rsid w:val="00E04901"/>
    <w:rsid w:val="00E04D2C"/>
    <w:rsid w:val="00E05FEC"/>
    <w:rsid w:val="00E0783F"/>
    <w:rsid w:val="00E12494"/>
    <w:rsid w:val="00E200CF"/>
    <w:rsid w:val="00E23603"/>
    <w:rsid w:val="00E23F4B"/>
    <w:rsid w:val="00E2456D"/>
    <w:rsid w:val="00E26640"/>
    <w:rsid w:val="00E270D7"/>
    <w:rsid w:val="00E30E93"/>
    <w:rsid w:val="00E324D4"/>
    <w:rsid w:val="00E355A1"/>
    <w:rsid w:val="00E54851"/>
    <w:rsid w:val="00E54A14"/>
    <w:rsid w:val="00E57C17"/>
    <w:rsid w:val="00E60654"/>
    <w:rsid w:val="00E62C98"/>
    <w:rsid w:val="00E62F1F"/>
    <w:rsid w:val="00E748DA"/>
    <w:rsid w:val="00E7511A"/>
    <w:rsid w:val="00E7747D"/>
    <w:rsid w:val="00E80F5D"/>
    <w:rsid w:val="00E816B6"/>
    <w:rsid w:val="00E81D9F"/>
    <w:rsid w:val="00E86583"/>
    <w:rsid w:val="00E87B82"/>
    <w:rsid w:val="00E914A1"/>
    <w:rsid w:val="00E9309D"/>
    <w:rsid w:val="00E930B2"/>
    <w:rsid w:val="00E93C5B"/>
    <w:rsid w:val="00E94449"/>
    <w:rsid w:val="00EA0728"/>
    <w:rsid w:val="00EA2551"/>
    <w:rsid w:val="00EA43BF"/>
    <w:rsid w:val="00EC0AB3"/>
    <w:rsid w:val="00EC3C03"/>
    <w:rsid w:val="00EC62D4"/>
    <w:rsid w:val="00ED1AC8"/>
    <w:rsid w:val="00ED3B62"/>
    <w:rsid w:val="00EE50E7"/>
    <w:rsid w:val="00EF1EF8"/>
    <w:rsid w:val="00EF31A7"/>
    <w:rsid w:val="00EF54D9"/>
    <w:rsid w:val="00F01E32"/>
    <w:rsid w:val="00F02362"/>
    <w:rsid w:val="00F0570B"/>
    <w:rsid w:val="00F07B9A"/>
    <w:rsid w:val="00F10FD4"/>
    <w:rsid w:val="00F1340E"/>
    <w:rsid w:val="00F271ED"/>
    <w:rsid w:val="00F31B8A"/>
    <w:rsid w:val="00F32CFE"/>
    <w:rsid w:val="00F33B74"/>
    <w:rsid w:val="00F34786"/>
    <w:rsid w:val="00F41B92"/>
    <w:rsid w:val="00F45165"/>
    <w:rsid w:val="00F452F8"/>
    <w:rsid w:val="00F453C9"/>
    <w:rsid w:val="00F50C47"/>
    <w:rsid w:val="00F51EA1"/>
    <w:rsid w:val="00F52990"/>
    <w:rsid w:val="00F56408"/>
    <w:rsid w:val="00F6333C"/>
    <w:rsid w:val="00F710BD"/>
    <w:rsid w:val="00F71C49"/>
    <w:rsid w:val="00F742E6"/>
    <w:rsid w:val="00F74DCB"/>
    <w:rsid w:val="00F81F23"/>
    <w:rsid w:val="00F864DF"/>
    <w:rsid w:val="00F92A94"/>
    <w:rsid w:val="00F950B0"/>
    <w:rsid w:val="00F95405"/>
    <w:rsid w:val="00F96013"/>
    <w:rsid w:val="00F97282"/>
    <w:rsid w:val="00FA0608"/>
    <w:rsid w:val="00FA58F2"/>
    <w:rsid w:val="00FA659A"/>
    <w:rsid w:val="00FB16EB"/>
    <w:rsid w:val="00FB346D"/>
    <w:rsid w:val="00FB5E00"/>
    <w:rsid w:val="00FC61B9"/>
    <w:rsid w:val="00FC6FAB"/>
    <w:rsid w:val="00FC77B1"/>
    <w:rsid w:val="00FC7FAD"/>
    <w:rsid w:val="00FD6571"/>
    <w:rsid w:val="00FD7330"/>
    <w:rsid w:val="00FF670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1F7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Text,t"/>
    <w:qFormat/>
    <w:rsid w:val="0023524D"/>
  </w:style>
  <w:style w:type="paragraph" w:styleId="Heading1">
    <w:name w:val="heading 1"/>
    <w:aliases w:val="h1"/>
    <w:basedOn w:val="Normal"/>
    <w:next w:val="Normal"/>
    <w:link w:val="Heading1Char"/>
    <w:uiPriority w:val="9"/>
    <w:qFormat/>
    <w:rsid w:val="0023524D"/>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aliases w:val="h2"/>
    <w:basedOn w:val="Normal"/>
    <w:next w:val="Normal"/>
    <w:link w:val="Heading2Char"/>
    <w:uiPriority w:val="9"/>
    <w:unhideWhenUsed/>
    <w:qFormat/>
    <w:rsid w:val="0023524D"/>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aliases w:val="h3"/>
    <w:basedOn w:val="Normal"/>
    <w:next w:val="Normal"/>
    <w:link w:val="Heading3Char"/>
    <w:uiPriority w:val="9"/>
    <w:unhideWhenUsed/>
    <w:qFormat/>
    <w:rsid w:val="0023524D"/>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aliases w:val="h4"/>
    <w:basedOn w:val="Normal"/>
    <w:next w:val="Normal"/>
    <w:link w:val="Heading4Char"/>
    <w:uiPriority w:val="9"/>
    <w:unhideWhenUsed/>
    <w:qFormat/>
    <w:rsid w:val="0023524D"/>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aliases w:val="h5"/>
    <w:basedOn w:val="Normal"/>
    <w:next w:val="Normal"/>
    <w:link w:val="Heading5Char"/>
    <w:uiPriority w:val="9"/>
    <w:unhideWhenUsed/>
    <w:qFormat/>
    <w:rsid w:val="0023524D"/>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aliases w:val="h6"/>
    <w:basedOn w:val="Normal"/>
    <w:next w:val="Normal"/>
    <w:link w:val="Heading6Char"/>
    <w:uiPriority w:val="9"/>
    <w:unhideWhenUsed/>
    <w:qFormat/>
    <w:rsid w:val="0023524D"/>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aliases w:val="h7"/>
    <w:basedOn w:val="Normal"/>
    <w:next w:val="Normal"/>
    <w:link w:val="Heading7Char"/>
    <w:uiPriority w:val="9"/>
    <w:unhideWhenUsed/>
    <w:qFormat/>
    <w:locked/>
    <w:rsid w:val="0023524D"/>
    <w:pPr>
      <w:spacing w:before="200" w:after="0"/>
      <w:outlineLvl w:val="6"/>
    </w:pPr>
    <w:rPr>
      <w:caps/>
      <w:color w:val="365F91" w:themeColor="accent1" w:themeShade="BF"/>
      <w:spacing w:val="10"/>
    </w:rPr>
  </w:style>
  <w:style w:type="paragraph" w:styleId="Heading8">
    <w:name w:val="heading 8"/>
    <w:aliases w:val="h8"/>
    <w:basedOn w:val="Normal"/>
    <w:next w:val="Normal"/>
    <w:link w:val="Heading8Char"/>
    <w:uiPriority w:val="9"/>
    <w:unhideWhenUsed/>
    <w:qFormat/>
    <w:locked/>
    <w:rsid w:val="0023524D"/>
    <w:pPr>
      <w:spacing w:before="200" w:after="0"/>
      <w:outlineLvl w:val="7"/>
    </w:pPr>
    <w:rPr>
      <w:caps/>
      <w:spacing w:val="10"/>
      <w:sz w:val="18"/>
      <w:szCs w:val="18"/>
    </w:rPr>
  </w:style>
  <w:style w:type="paragraph" w:styleId="Heading9">
    <w:name w:val="heading 9"/>
    <w:aliases w:val="h9"/>
    <w:basedOn w:val="Normal"/>
    <w:next w:val="Normal"/>
    <w:link w:val="Heading9Char"/>
    <w:uiPriority w:val="9"/>
    <w:unhideWhenUsed/>
    <w:qFormat/>
    <w:locked/>
    <w:rsid w:val="0023524D"/>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A80EA4"/>
    <w:pPr>
      <w:spacing w:line="240" w:lineRule="auto"/>
    </w:pPr>
    <w:rPr>
      <w:color w:val="0000FF"/>
    </w:rPr>
  </w:style>
  <w:style w:type="paragraph" w:customStyle="1" w:styleId="Code">
    <w:name w:val="Code"/>
    <w:aliases w:val="c"/>
    <w:link w:val="CodeChar"/>
    <w:locked/>
    <w:rsid w:val="00A80EA4"/>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A80EA4"/>
    <w:pPr>
      <w:ind w:left="720"/>
    </w:pPr>
  </w:style>
  <w:style w:type="paragraph" w:customStyle="1" w:styleId="TextinList2">
    <w:name w:val="Text in List 2"/>
    <w:aliases w:val="t2"/>
    <w:basedOn w:val="Normal"/>
    <w:rsid w:val="00A80EA4"/>
    <w:pPr>
      <w:ind w:left="720"/>
    </w:pPr>
  </w:style>
  <w:style w:type="paragraph" w:customStyle="1" w:styleId="Label">
    <w:name w:val="Label"/>
    <w:aliases w:val="l"/>
    <w:basedOn w:val="Normal"/>
    <w:link w:val="LabelChar"/>
    <w:rsid w:val="00A80EA4"/>
    <w:pPr>
      <w:keepNext/>
      <w:spacing w:before="240" w:line="240" w:lineRule="auto"/>
    </w:pPr>
    <w:rPr>
      <w:b/>
    </w:rPr>
  </w:style>
  <w:style w:type="paragraph" w:styleId="FootnoteText">
    <w:name w:val="footnote text"/>
    <w:aliases w:val="ft,Used by Word for text of Help footnotes"/>
    <w:basedOn w:val="Normal"/>
    <w:rsid w:val="00A80EA4"/>
    <w:rPr>
      <w:color w:val="0000FF"/>
    </w:rPr>
  </w:style>
  <w:style w:type="paragraph" w:customStyle="1" w:styleId="NumberedList2">
    <w:name w:val="Numbered List 2"/>
    <w:aliases w:val="nl2"/>
    <w:basedOn w:val="ListNumber"/>
    <w:rsid w:val="00A80EA4"/>
    <w:pPr>
      <w:numPr>
        <w:numId w:val="4"/>
      </w:numPr>
    </w:pPr>
  </w:style>
  <w:style w:type="paragraph" w:customStyle="1" w:styleId="Syntax">
    <w:name w:val="Syntax"/>
    <w:aliases w:val="s"/>
    <w:basedOn w:val="Normal"/>
    <w:locked/>
    <w:rsid w:val="00A80EA4"/>
    <w:pPr>
      <w:shd w:val="clear" w:color="C0C0C0" w:fill="auto"/>
    </w:pPr>
    <w:rPr>
      <w:noProof/>
      <w:color w:val="C0C0C0"/>
    </w:rPr>
  </w:style>
  <w:style w:type="character" w:styleId="FootnoteReference">
    <w:name w:val="footnote reference"/>
    <w:aliases w:val="fr,Used by Word for Help footnote symbols"/>
    <w:basedOn w:val="DefaultParagraphFont"/>
    <w:rsid w:val="00A80EA4"/>
    <w:rPr>
      <w:color w:val="0000FF"/>
      <w:vertAlign w:val="superscript"/>
    </w:rPr>
  </w:style>
  <w:style w:type="character" w:customStyle="1" w:styleId="CodeEmbedded">
    <w:name w:val="Code Embedded"/>
    <w:aliases w:val="ce"/>
    <w:basedOn w:val="DefaultParagraphFont"/>
    <w:rsid w:val="00A80EA4"/>
    <w:rPr>
      <w:rFonts w:ascii="Courier New" w:hAnsi="Courier New"/>
      <w:noProof/>
      <w:color w:val="auto"/>
      <w:position w:val="0"/>
      <w:sz w:val="16"/>
      <w:szCs w:val="16"/>
      <w:u w:val="none"/>
    </w:rPr>
  </w:style>
  <w:style w:type="character" w:customStyle="1" w:styleId="LabelEmbedded">
    <w:name w:val="Label Embedded"/>
    <w:aliases w:val="le"/>
    <w:basedOn w:val="DefaultParagraphFont"/>
    <w:rsid w:val="00A80EA4"/>
    <w:rPr>
      <w:b/>
      <w:szCs w:val="18"/>
    </w:rPr>
  </w:style>
  <w:style w:type="character" w:customStyle="1" w:styleId="LinkText">
    <w:name w:val="Link Text"/>
    <w:aliases w:val="lt"/>
    <w:basedOn w:val="DefaultParagraphFont"/>
    <w:rsid w:val="00A80EA4"/>
    <w:rPr>
      <w:color w:val="0000FF"/>
      <w:szCs w:val="18"/>
      <w:u w:val="single"/>
    </w:rPr>
  </w:style>
  <w:style w:type="character" w:customStyle="1" w:styleId="LinkID">
    <w:name w:val="Link ID"/>
    <w:aliases w:val="lid"/>
    <w:basedOn w:val="DefaultParagraphFont"/>
    <w:rsid w:val="00A80EA4"/>
    <w:rPr>
      <w:noProof/>
      <w:vanish/>
      <w:color w:val="0000FF"/>
      <w:szCs w:val="18"/>
      <w:u w:val="none"/>
      <w:bdr w:val="none" w:sz="0" w:space="0" w:color="auto"/>
      <w:shd w:val="clear" w:color="auto" w:fill="auto"/>
      <w:lang w:val="en-US"/>
    </w:rPr>
  </w:style>
  <w:style w:type="paragraph" w:customStyle="1" w:styleId="DSTOC1-0">
    <w:name w:val="DSTOC1-0"/>
    <w:basedOn w:val="Heading1"/>
    <w:rsid w:val="00A80EA4"/>
    <w:pPr>
      <w:outlineLvl w:val="9"/>
    </w:pPr>
    <w:rPr>
      <w:bCs/>
    </w:rPr>
  </w:style>
  <w:style w:type="paragraph" w:customStyle="1" w:styleId="DSTOC2-0">
    <w:name w:val="DSTOC2-0"/>
    <w:basedOn w:val="Heading2"/>
    <w:rsid w:val="00A80EA4"/>
    <w:pPr>
      <w:outlineLvl w:val="9"/>
    </w:pPr>
    <w:rPr>
      <w:bCs/>
      <w:iCs/>
    </w:rPr>
  </w:style>
  <w:style w:type="paragraph" w:customStyle="1" w:styleId="DSTOC3-0">
    <w:name w:val="DSTOC3-0"/>
    <w:basedOn w:val="Heading3"/>
    <w:rsid w:val="00A80EA4"/>
    <w:pPr>
      <w:outlineLvl w:val="9"/>
    </w:pPr>
    <w:rPr>
      <w:bCs/>
    </w:rPr>
  </w:style>
  <w:style w:type="paragraph" w:customStyle="1" w:styleId="DSTOC4-0">
    <w:name w:val="DSTOC4-0"/>
    <w:basedOn w:val="Heading4"/>
    <w:rsid w:val="00A80EA4"/>
    <w:pPr>
      <w:outlineLvl w:val="9"/>
    </w:pPr>
    <w:rPr>
      <w:bCs/>
    </w:rPr>
  </w:style>
  <w:style w:type="paragraph" w:customStyle="1" w:styleId="DSTOC5-0">
    <w:name w:val="DSTOC5-0"/>
    <w:basedOn w:val="Heading5"/>
    <w:rsid w:val="00A80EA4"/>
    <w:pPr>
      <w:outlineLvl w:val="9"/>
    </w:pPr>
    <w:rPr>
      <w:bCs/>
      <w:iCs/>
    </w:rPr>
  </w:style>
  <w:style w:type="paragraph" w:customStyle="1" w:styleId="DSTOC6-0">
    <w:name w:val="DSTOC6-0"/>
    <w:basedOn w:val="Heading6"/>
    <w:rsid w:val="00A80EA4"/>
    <w:pPr>
      <w:outlineLvl w:val="9"/>
    </w:pPr>
    <w:rPr>
      <w:bCs/>
    </w:rPr>
  </w:style>
  <w:style w:type="paragraph" w:customStyle="1" w:styleId="DSTOC7-0">
    <w:name w:val="DSTOC7-0"/>
    <w:basedOn w:val="Heading7"/>
    <w:rsid w:val="00A80EA4"/>
    <w:pPr>
      <w:outlineLvl w:val="9"/>
    </w:pPr>
  </w:style>
  <w:style w:type="paragraph" w:customStyle="1" w:styleId="DSTOC8-0">
    <w:name w:val="DSTOC8-0"/>
    <w:basedOn w:val="Heading8"/>
    <w:rsid w:val="00A80EA4"/>
    <w:pPr>
      <w:outlineLvl w:val="9"/>
    </w:pPr>
  </w:style>
  <w:style w:type="paragraph" w:customStyle="1" w:styleId="DSTOC9-0">
    <w:name w:val="DSTOC9-0"/>
    <w:basedOn w:val="Heading9"/>
    <w:rsid w:val="00A80EA4"/>
    <w:pPr>
      <w:outlineLvl w:val="9"/>
    </w:pPr>
  </w:style>
  <w:style w:type="paragraph" w:customStyle="1" w:styleId="DSTOC1-1">
    <w:name w:val="DSTOC1-1"/>
    <w:basedOn w:val="Heading1"/>
    <w:rsid w:val="00A80EA4"/>
    <w:pPr>
      <w:outlineLvl w:val="1"/>
    </w:pPr>
    <w:rPr>
      <w:bCs/>
    </w:rPr>
  </w:style>
  <w:style w:type="paragraph" w:customStyle="1" w:styleId="DSTOC1-2">
    <w:name w:val="DSTOC1-2"/>
    <w:basedOn w:val="Heading2"/>
    <w:rsid w:val="00A80EA4"/>
  </w:style>
  <w:style w:type="paragraph" w:customStyle="1" w:styleId="DSTOC1-3">
    <w:name w:val="DSTOC1-3"/>
    <w:basedOn w:val="Heading3"/>
    <w:rsid w:val="00A80EA4"/>
  </w:style>
  <w:style w:type="paragraph" w:customStyle="1" w:styleId="DSTOC1-4">
    <w:name w:val="DSTOC1-4"/>
    <w:basedOn w:val="Heading4"/>
    <w:rsid w:val="00A80EA4"/>
  </w:style>
  <w:style w:type="paragraph" w:customStyle="1" w:styleId="DSTOC1-5">
    <w:name w:val="DSTOC1-5"/>
    <w:basedOn w:val="Heading5"/>
    <w:rsid w:val="00A80EA4"/>
  </w:style>
  <w:style w:type="paragraph" w:customStyle="1" w:styleId="DSTOC1-6">
    <w:name w:val="DSTOC1-6"/>
    <w:basedOn w:val="Heading6"/>
    <w:rsid w:val="00A80EA4"/>
  </w:style>
  <w:style w:type="paragraph" w:customStyle="1" w:styleId="DSTOC1-7">
    <w:name w:val="DSTOC1-7"/>
    <w:basedOn w:val="Heading7"/>
    <w:rsid w:val="00A80EA4"/>
  </w:style>
  <w:style w:type="paragraph" w:customStyle="1" w:styleId="DSTOC1-8">
    <w:name w:val="DSTOC1-8"/>
    <w:basedOn w:val="Heading8"/>
    <w:rsid w:val="00A80EA4"/>
  </w:style>
  <w:style w:type="paragraph" w:customStyle="1" w:styleId="DSTOC1-9">
    <w:name w:val="DSTOC1-9"/>
    <w:basedOn w:val="Heading9"/>
    <w:rsid w:val="00A80EA4"/>
  </w:style>
  <w:style w:type="paragraph" w:customStyle="1" w:styleId="DSTOC2-2">
    <w:name w:val="DSTOC2-2"/>
    <w:basedOn w:val="Heading2"/>
    <w:rsid w:val="00A80EA4"/>
    <w:pPr>
      <w:outlineLvl w:val="2"/>
    </w:pPr>
    <w:rPr>
      <w:bCs/>
      <w:iCs/>
    </w:rPr>
  </w:style>
  <w:style w:type="paragraph" w:customStyle="1" w:styleId="DSTOC2-3">
    <w:name w:val="DSTOC2-3"/>
    <w:basedOn w:val="DSTOC1-3"/>
    <w:rsid w:val="00A80EA4"/>
  </w:style>
  <w:style w:type="paragraph" w:customStyle="1" w:styleId="DSTOC2-4">
    <w:name w:val="DSTOC2-4"/>
    <w:basedOn w:val="DSTOC1-4"/>
    <w:rsid w:val="00A80EA4"/>
  </w:style>
  <w:style w:type="paragraph" w:customStyle="1" w:styleId="DSTOC2-5">
    <w:name w:val="DSTOC2-5"/>
    <w:basedOn w:val="DSTOC1-5"/>
    <w:rsid w:val="00A80EA4"/>
  </w:style>
  <w:style w:type="paragraph" w:customStyle="1" w:styleId="DSTOC2-6">
    <w:name w:val="DSTOC2-6"/>
    <w:basedOn w:val="DSTOC1-6"/>
    <w:rsid w:val="00A80EA4"/>
  </w:style>
  <w:style w:type="paragraph" w:customStyle="1" w:styleId="DSTOC2-7">
    <w:name w:val="DSTOC2-7"/>
    <w:basedOn w:val="DSTOC1-7"/>
    <w:rsid w:val="00A80EA4"/>
  </w:style>
  <w:style w:type="paragraph" w:customStyle="1" w:styleId="DSTOC2-8">
    <w:name w:val="DSTOC2-8"/>
    <w:basedOn w:val="DSTOC1-8"/>
    <w:rsid w:val="00A80EA4"/>
  </w:style>
  <w:style w:type="paragraph" w:customStyle="1" w:styleId="DSTOC2-9">
    <w:name w:val="DSTOC2-9"/>
    <w:basedOn w:val="DSTOC1-9"/>
    <w:rsid w:val="00A80EA4"/>
  </w:style>
  <w:style w:type="paragraph" w:customStyle="1" w:styleId="DSTOC3-3">
    <w:name w:val="DSTOC3-3"/>
    <w:basedOn w:val="Heading3"/>
    <w:rsid w:val="00A80EA4"/>
    <w:pPr>
      <w:outlineLvl w:val="3"/>
    </w:pPr>
    <w:rPr>
      <w:bCs/>
    </w:rPr>
  </w:style>
  <w:style w:type="paragraph" w:customStyle="1" w:styleId="DSTOC3-4">
    <w:name w:val="DSTOC3-4"/>
    <w:basedOn w:val="DSTOC2-4"/>
    <w:rsid w:val="00A80EA4"/>
  </w:style>
  <w:style w:type="paragraph" w:customStyle="1" w:styleId="DSTOC3-5">
    <w:name w:val="DSTOC3-5"/>
    <w:basedOn w:val="DSTOC2-5"/>
    <w:rsid w:val="00A80EA4"/>
  </w:style>
  <w:style w:type="paragraph" w:customStyle="1" w:styleId="DSTOC3-6">
    <w:name w:val="DSTOC3-6"/>
    <w:basedOn w:val="DSTOC2-6"/>
    <w:rsid w:val="00A80EA4"/>
  </w:style>
  <w:style w:type="paragraph" w:customStyle="1" w:styleId="DSTOC3-7">
    <w:name w:val="DSTOC3-7"/>
    <w:basedOn w:val="DSTOC2-7"/>
    <w:rsid w:val="00A80EA4"/>
  </w:style>
  <w:style w:type="paragraph" w:customStyle="1" w:styleId="DSTOC3-8">
    <w:name w:val="DSTOC3-8"/>
    <w:basedOn w:val="DSTOC2-8"/>
    <w:rsid w:val="00A80EA4"/>
  </w:style>
  <w:style w:type="paragraph" w:customStyle="1" w:styleId="DSTOC3-9">
    <w:name w:val="DSTOC3-9"/>
    <w:basedOn w:val="DSTOC2-9"/>
    <w:rsid w:val="00A80EA4"/>
  </w:style>
  <w:style w:type="paragraph" w:customStyle="1" w:styleId="DSTOC4-4">
    <w:name w:val="DSTOC4-4"/>
    <w:basedOn w:val="Heading4"/>
    <w:rsid w:val="00A80EA4"/>
    <w:pPr>
      <w:outlineLvl w:val="4"/>
    </w:pPr>
    <w:rPr>
      <w:bCs/>
    </w:rPr>
  </w:style>
  <w:style w:type="paragraph" w:customStyle="1" w:styleId="DSTOC4-5">
    <w:name w:val="DSTOC4-5"/>
    <w:basedOn w:val="DSTOC3-5"/>
    <w:rsid w:val="00A80EA4"/>
  </w:style>
  <w:style w:type="paragraph" w:customStyle="1" w:styleId="DSTOC4-6">
    <w:name w:val="DSTOC4-6"/>
    <w:basedOn w:val="DSTOC3-6"/>
    <w:rsid w:val="00A80EA4"/>
  </w:style>
  <w:style w:type="paragraph" w:customStyle="1" w:styleId="DSTOC4-7">
    <w:name w:val="DSTOC4-7"/>
    <w:basedOn w:val="DSTOC3-7"/>
    <w:rsid w:val="00A80EA4"/>
  </w:style>
  <w:style w:type="paragraph" w:customStyle="1" w:styleId="DSTOC4-8">
    <w:name w:val="DSTOC4-8"/>
    <w:basedOn w:val="DSTOC3-8"/>
    <w:rsid w:val="00A80EA4"/>
  </w:style>
  <w:style w:type="paragraph" w:customStyle="1" w:styleId="DSTOC4-9">
    <w:name w:val="DSTOC4-9"/>
    <w:basedOn w:val="DSTOC3-9"/>
    <w:rsid w:val="00A80EA4"/>
  </w:style>
  <w:style w:type="paragraph" w:customStyle="1" w:styleId="DSTOC5-5">
    <w:name w:val="DSTOC5-5"/>
    <w:basedOn w:val="Heading5"/>
    <w:rsid w:val="00A80EA4"/>
    <w:pPr>
      <w:outlineLvl w:val="5"/>
    </w:pPr>
    <w:rPr>
      <w:bCs/>
      <w:iCs/>
    </w:rPr>
  </w:style>
  <w:style w:type="paragraph" w:customStyle="1" w:styleId="DSTOC5-6">
    <w:name w:val="DSTOC5-6"/>
    <w:basedOn w:val="DSTOC4-6"/>
    <w:rsid w:val="00A80EA4"/>
  </w:style>
  <w:style w:type="paragraph" w:customStyle="1" w:styleId="DSTOC5-7">
    <w:name w:val="DSTOC5-7"/>
    <w:basedOn w:val="DSTOC4-7"/>
    <w:rsid w:val="00A80EA4"/>
  </w:style>
  <w:style w:type="paragraph" w:customStyle="1" w:styleId="DSTOC5-8">
    <w:name w:val="DSTOC5-8"/>
    <w:basedOn w:val="DSTOC4-8"/>
    <w:rsid w:val="00A80EA4"/>
  </w:style>
  <w:style w:type="paragraph" w:customStyle="1" w:styleId="DSTOC5-9">
    <w:name w:val="DSTOC5-9"/>
    <w:basedOn w:val="DSTOC4-9"/>
    <w:rsid w:val="00A80EA4"/>
  </w:style>
  <w:style w:type="paragraph" w:customStyle="1" w:styleId="DSTOC6-6">
    <w:name w:val="DSTOC6-6"/>
    <w:basedOn w:val="Heading6"/>
    <w:rsid w:val="00A80EA4"/>
    <w:pPr>
      <w:outlineLvl w:val="6"/>
    </w:pPr>
    <w:rPr>
      <w:bCs/>
    </w:rPr>
  </w:style>
  <w:style w:type="paragraph" w:customStyle="1" w:styleId="DSTOC6-7">
    <w:name w:val="DSTOC6-7"/>
    <w:basedOn w:val="DSTOC5-7"/>
    <w:rsid w:val="00A80EA4"/>
  </w:style>
  <w:style w:type="paragraph" w:customStyle="1" w:styleId="DSTOC6-8">
    <w:name w:val="DSTOC6-8"/>
    <w:basedOn w:val="DSTOC5-8"/>
    <w:rsid w:val="00A80EA4"/>
  </w:style>
  <w:style w:type="paragraph" w:customStyle="1" w:styleId="DSTOC6-9">
    <w:name w:val="DSTOC6-9"/>
    <w:basedOn w:val="DSTOC5-9"/>
    <w:rsid w:val="00A80EA4"/>
  </w:style>
  <w:style w:type="paragraph" w:customStyle="1" w:styleId="DSTOC7-7">
    <w:name w:val="DSTOC7-7"/>
    <w:basedOn w:val="Heading7"/>
    <w:rsid w:val="00A80EA4"/>
    <w:pPr>
      <w:outlineLvl w:val="7"/>
    </w:pPr>
  </w:style>
  <w:style w:type="paragraph" w:customStyle="1" w:styleId="DSTOC7-8">
    <w:name w:val="DSTOC7-8"/>
    <w:basedOn w:val="DSTOC6-8"/>
    <w:rsid w:val="00A80EA4"/>
  </w:style>
  <w:style w:type="paragraph" w:customStyle="1" w:styleId="DSTOC7-9">
    <w:name w:val="DSTOC7-9"/>
    <w:basedOn w:val="DSTOC6-9"/>
    <w:rsid w:val="00A80EA4"/>
  </w:style>
  <w:style w:type="paragraph" w:customStyle="1" w:styleId="DSTOC8-8">
    <w:name w:val="DSTOC8-8"/>
    <w:basedOn w:val="Heading8"/>
    <w:rsid w:val="00A80EA4"/>
    <w:pPr>
      <w:outlineLvl w:val="8"/>
    </w:pPr>
  </w:style>
  <w:style w:type="paragraph" w:customStyle="1" w:styleId="DSTOC8-9">
    <w:name w:val="DSTOC8-9"/>
    <w:basedOn w:val="DSTOC7-9"/>
    <w:rsid w:val="00A80EA4"/>
  </w:style>
  <w:style w:type="paragraph" w:customStyle="1" w:styleId="DSTOC9-9">
    <w:name w:val="DSTOC9-9"/>
    <w:basedOn w:val="Heading9"/>
    <w:rsid w:val="00A80EA4"/>
    <w:pPr>
      <w:outlineLvl w:val="9"/>
    </w:pPr>
  </w:style>
  <w:style w:type="paragraph" w:customStyle="1" w:styleId="TableSpacing">
    <w:name w:val="Table Spacing"/>
    <w:aliases w:val="ts"/>
    <w:basedOn w:val="Normal"/>
    <w:next w:val="Normal"/>
    <w:rsid w:val="00A80EA4"/>
    <w:pPr>
      <w:spacing w:before="80" w:after="80" w:line="240" w:lineRule="auto"/>
    </w:pPr>
    <w:rPr>
      <w:sz w:val="8"/>
      <w:szCs w:val="8"/>
    </w:rPr>
  </w:style>
  <w:style w:type="paragraph" w:customStyle="1" w:styleId="AlertLabel">
    <w:name w:val="Alert Label"/>
    <w:aliases w:val="al"/>
    <w:basedOn w:val="Normal"/>
    <w:rsid w:val="00A80EA4"/>
    <w:pPr>
      <w:keepNext/>
      <w:framePr w:wrap="notBeside" w:vAnchor="text" w:hAnchor="text" w:y="1"/>
      <w:spacing w:before="120" w:after="0" w:line="300" w:lineRule="exact"/>
    </w:pPr>
    <w:rPr>
      <w:b/>
    </w:rPr>
  </w:style>
  <w:style w:type="character" w:customStyle="1" w:styleId="ConditionalMarker">
    <w:name w:val="Conditional Marker"/>
    <w:aliases w:val="cm"/>
    <w:basedOn w:val="DefaultParagraphFont"/>
    <w:locked/>
    <w:rsid w:val="00A80EA4"/>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A80EA4"/>
    <w:pPr>
      <w:ind w:left="720"/>
    </w:pPr>
  </w:style>
  <w:style w:type="paragraph" w:customStyle="1" w:styleId="LabelinList1">
    <w:name w:val="Label in List 1"/>
    <w:aliases w:val="l1"/>
    <w:basedOn w:val="Label"/>
    <w:next w:val="TextinList1"/>
    <w:link w:val="LabelinList1Char"/>
    <w:rsid w:val="00A80EA4"/>
    <w:pPr>
      <w:ind w:left="360"/>
    </w:pPr>
  </w:style>
  <w:style w:type="paragraph" w:customStyle="1" w:styleId="TextinList1">
    <w:name w:val="Text in List 1"/>
    <w:aliases w:val="t1"/>
    <w:basedOn w:val="Normal"/>
    <w:rsid w:val="00A80EA4"/>
    <w:pPr>
      <w:ind w:left="360"/>
    </w:pPr>
  </w:style>
  <w:style w:type="paragraph" w:customStyle="1" w:styleId="AlertLabelinList1">
    <w:name w:val="Alert Label in List 1"/>
    <w:aliases w:val="al1"/>
    <w:basedOn w:val="AlertLabel"/>
    <w:rsid w:val="00A80EA4"/>
    <w:pPr>
      <w:framePr w:wrap="notBeside"/>
      <w:ind w:left="360"/>
    </w:pPr>
  </w:style>
  <w:style w:type="paragraph" w:customStyle="1" w:styleId="FigureinList1">
    <w:name w:val="Figure in List 1"/>
    <w:aliases w:val="fig1"/>
    <w:basedOn w:val="Figure"/>
    <w:next w:val="TextinList1"/>
    <w:rsid w:val="00A80EA4"/>
    <w:pPr>
      <w:ind w:left="360"/>
    </w:pPr>
  </w:style>
  <w:style w:type="paragraph" w:styleId="Footer">
    <w:name w:val="footer"/>
    <w:aliases w:val="f"/>
    <w:basedOn w:val="Header"/>
    <w:rsid w:val="00A80EA4"/>
    <w:rPr>
      <w:b w:val="0"/>
    </w:rPr>
  </w:style>
  <w:style w:type="paragraph" w:styleId="Header">
    <w:name w:val="header"/>
    <w:aliases w:val="h"/>
    <w:basedOn w:val="Normal"/>
    <w:rsid w:val="00A80EA4"/>
    <w:pPr>
      <w:spacing w:after="240"/>
      <w:jc w:val="right"/>
    </w:pPr>
    <w:rPr>
      <w:rFonts w:eastAsia="PMingLiU"/>
      <w:b/>
    </w:rPr>
  </w:style>
  <w:style w:type="paragraph" w:customStyle="1" w:styleId="AlertText">
    <w:name w:val="Alert Text"/>
    <w:aliases w:val="at"/>
    <w:basedOn w:val="Normal"/>
    <w:rsid w:val="00A80EA4"/>
    <w:pPr>
      <w:ind w:left="360" w:right="360"/>
    </w:pPr>
  </w:style>
  <w:style w:type="paragraph" w:customStyle="1" w:styleId="AlertTextinList1">
    <w:name w:val="Alert Text in List 1"/>
    <w:aliases w:val="at1"/>
    <w:basedOn w:val="AlertText"/>
    <w:rsid w:val="00A80EA4"/>
    <w:pPr>
      <w:ind w:left="720"/>
    </w:pPr>
  </w:style>
  <w:style w:type="paragraph" w:customStyle="1" w:styleId="AlertTextinList2">
    <w:name w:val="Alert Text in List 2"/>
    <w:aliases w:val="at2"/>
    <w:basedOn w:val="AlertText"/>
    <w:rsid w:val="00A80EA4"/>
    <w:pPr>
      <w:ind w:left="1080"/>
    </w:pPr>
  </w:style>
  <w:style w:type="paragraph" w:customStyle="1" w:styleId="BulletedList1">
    <w:name w:val="Bulleted List 1"/>
    <w:aliases w:val="bl1"/>
    <w:basedOn w:val="ListBullet"/>
    <w:rsid w:val="00A80EA4"/>
    <w:pPr>
      <w:numPr>
        <w:numId w:val="1"/>
      </w:numPr>
    </w:pPr>
  </w:style>
  <w:style w:type="paragraph" w:customStyle="1" w:styleId="BulletedList2">
    <w:name w:val="Bulleted List 2"/>
    <w:aliases w:val="bl2"/>
    <w:basedOn w:val="ListBullet"/>
    <w:link w:val="BulletedList2Char"/>
    <w:rsid w:val="00A80EA4"/>
    <w:pPr>
      <w:numPr>
        <w:numId w:val="3"/>
      </w:numPr>
    </w:pPr>
  </w:style>
  <w:style w:type="paragraph" w:customStyle="1" w:styleId="DefinedTerm">
    <w:name w:val="Defined Term"/>
    <w:aliases w:val="dt"/>
    <w:basedOn w:val="Normal"/>
    <w:rsid w:val="00A80EA4"/>
    <w:pPr>
      <w:keepNext/>
      <w:spacing w:before="120" w:after="0" w:line="220" w:lineRule="exact"/>
      <w:ind w:right="1440"/>
    </w:pPr>
    <w:rPr>
      <w:b/>
      <w:sz w:val="18"/>
      <w:szCs w:val="18"/>
    </w:rPr>
  </w:style>
  <w:style w:type="paragraph" w:styleId="DocumentMap">
    <w:name w:val="Document Map"/>
    <w:basedOn w:val="Normal"/>
    <w:rsid w:val="00A80EA4"/>
    <w:pPr>
      <w:shd w:val="clear" w:color="auto" w:fill="FFFF00"/>
    </w:pPr>
    <w:rPr>
      <w:rFonts w:ascii="Tahoma" w:hAnsi="Tahoma" w:cs="Tahoma"/>
    </w:rPr>
  </w:style>
  <w:style w:type="paragraph" w:customStyle="1" w:styleId="NumberedList1">
    <w:name w:val="Numbered List 1"/>
    <w:aliases w:val="nl1"/>
    <w:basedOn w:val="ListNumber"/>
    <w:rsid w:val="00A80EA4"/>
    <w:pPr>
      <w:numPr>
        <w:numId w:val="2"/>
      </w:numPr>
    </w:pPr>
  </w:style>
  <w:style w:type="table" w:customStyle="1" w:styleId="ProcedureTable">
    <w:name w:val="Procedure Table"/>
    <w:aliases w:val="pt"/>
    <w:basedOn w:val="TableNormal"/>
    <w:rsid w:val="00A80EA4"/>
    <w:rPr>
      <w:rFonts w:ascii="Arial" w:hAnsi="Arial"/>
    </w:rPr>
    <w:tblPr>
      <w:tblInd w:w="360" w:type="dxa"/>
      <w:tblCellMar>
        <w:left w:w="0" w:type="dxa"/>
        <w:right w:w="0" w:type="dxa"/>
      </w:tblCellMar>
    </w:tblPr>
  </w:style>
  <w:style w:type="character" w:customStyle="1" w:styleId="Underline">
    <w:name w:val="Underline"/>
    <w:aliases w:val="u"/>
    <w:basedOn w:val="DefaultParagraphFont"/>
    <w:rsid w:val="00A80EA4"/>
    <w:rPr>
      <w:color w:val="auto"/>
      <w:szCs w:val="18"/>
      <w:u w:val="single"/>
    </w:rPr>
  </w:style>
  <w:style w:type="paragraph" w:styleId="IndexHeading">
    <w:name w:val="index heading"/>
    <w:aliases w:val="ih"/>
    <w:basedOn w:val="Heading1"/>
    <w:next w:val="Index1"/>
    <w:rsid w:val="00A80EA4"/>
    <w:pPr>
      <w:spacing w:line="300" w:lineRule="exact"/>
      <w:outlineLvl w:val="7"/>
    </w:pPr>
    <w:rPr>
      <w:sz w:val="26"/>
    </w:rPr>
  </w:style>
  <w:style w:type="paragraph" w:styleId="Index1">
    <w:name w:val="index 1"/>
    <w:aliases w:val="idx1"/>
    <w:basedOn w:val="Normal"/>
    <w:rsid w:val="00A80EA4"/>
    <w:pPr>
      <w:spacing w:line="220" w:lineRule="exact"/>
      <w:ind w:left="180" w:hanging="180"/>
    </w:pPr>
  </w:style>
  <w:style w:type="table" w:customStyle="1" w:styleId="CodeSection">
    <w:name w:val="Code Section"/>
    <w:aliases w:val="cs"/>
    <w:basedOn w:val="TableNormal"/>
    <w:rsid w:val="00A80EA4"/>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A80EA4"/>
    <w:pPr>
      <w:spacing w:before="180" w:after="0"/>
      <w:ind w:left="187" w:hanging="187"/>
    </w:pPr>
  </w:style>
  <w:style w:type="paragraph" w:styleId="TOC2">
    <w:name w:val="toc 2"/>
    <w:aliases w:val="toc2"/>
    <w:basedOn w:val="Normal"/>
    <w:next w:val="Normal"/>
    <w:uiPriority w:val="39"/>
    <w:rsid w:val="00A80EA4"/>
    <w:pPr>
      <w:spacing w:before="0" w:after="0"/>
      <w:ind w:left="374" w:hanging="187"/>
    </w:pPr>
  </w:style>
  <w:style w:type="paragraph" w:styleId="TOC3">
    <w:name w:val="toc 3"/>
    <w:aliases w:val="toc3"/>
    <w:basedOn w:val="Normal"/>
    <w:next w:val="Normal"/>
    <w:rsid w:val="00A80EA4"/>
    <w:pPr>
      <w:spacing w:before="0" w:after="0"/>
      <w:ind w:left="561" w:hanging="187"/>
    </w:pPr>
  </w:style>
  <w:style w:type="paragraph" w:styleId="TOC4">
    <w:name w:val="toc 4"/>
    <w:aliases w:val="toc4"/>
    <w:basedOn w:val="Normal"/>
    <w:next w:val="Normal"/>
    <w:rsid w:val="00A80EA4"/>
    <w:pPr>
      <w:spacing w:before="0" w:after="0"/>
      <w:ind w:left="749" w:hanging="187"/>
    </w:pPr>
  </w:style>
  <w:style w:type="paragraph" w:styleId="Index2">
    <w:name w:val="index 2"/>
    <w:aliases w:val="idx2"/>
    <w:basedOn w:val="Index1"/>
    <w:rsid w:val="00A80EA4"/>
    <w:pPr>
      <w:ind w:left="540"/>
    </w:pPr>
  </w:style>
  <w:style w:type="paragraph" w:styleId="Index3">
    <w:name w:val="index 3"/>
    <w:aliases w:val="idx3"/>
    <w:basedOn w:val="Index1"/>
    <w:rsid w:val="00A80EA4"/>
    <w:pPr>
      <w:ind w:left="900"/>
    </w:pPr>
  </w:style>
  <w:style w:type="character" w:customStyle="1" w:styleId="Bold">
    <w:name w:val="Bold"/>
    <w:aliases w:val="b"/>
    <w:basedOn w:val="DefaultParagraphFont"/>
    <w:rsid w:val="00A80EA4"/>
    <w:rPr>
      <w:b/>
      <w:szCs w:val="18"/>
    </w:rPr>
  </w:style>
  <w:style w:type="character" w:customStyle="1" w:styleId="MultilanguageMarkerAuto">
    <w:name w:val="Multilanguage Marker Auto"/>
    <w:aliases w:val="mma"/>
    <w:basedOn w:val="DefaultParagraphFont"/>
    <w:locked/>
    <w:rsid w:val="00A80EA4"/>
    <w:rPr>
      <w:noProof/>
      <w:color w:val="C0C0C0"/>
      <w:szCs w:val="18"/>
      <w:bdr w:val="none" w:sz="0" w:space="0" w:color="auto"/>
      <w:shd w:val="clear" w:color="auto" w:fill="auto"/>
      <w:lang w:val="en-US"/>
    </w:rPr>
  </w:style>
  <w:style w:type="character" w:customStyle="1" w:styleId="BoldItalic">
    <w:name w:val="Bold Italic"/>
    <w:aliases w:val="bi"/>
    <w:basedOn w:val="DefaultParagraphFont"/>
    <w:rsid w:val="00A80EA4"/>
    <w:rPr>
      <w:b/>
      <w:i/>
      <w:color w:val="auto"/>
      <w:szCs w:val="18"/>
    </w:rPr>
  </w:style>
  <w:style w:type="paragraph" w:customStyle="1" w:styleId="MultilanguageMarkerExplicitBegin">
    <w:name w:val="Multilanguage Marker Explicit Begin"/>
    <w:aliases w:val="mmeb"/>
    <w:basedOn w:val="Normal"/>
    <w:next w:val="Normal"/>
    <w:locked/>
    <w:rsid w:val="00A80EA4"/>
    <w:rPr>
      <w:noProof/>
      <w:color w:val="C0C0C0"/>
    </w:rPr>
  </w:style>
  <w:style w:type="paragraph" w:customStyle="1" w:styleId="MultilanguageMarkerExplicitEnd">
    <w:name w:val="Multilanguage Marker Explicit End"/>
    <w:aliases w:val="mmee"/>
    <w:basedOn w:val="MultilanguageMarkerExplicitBegin"/>
    <w:next w:val="Normal"/>
    <w:locked/>
    <w:rsid w:val="00A80EA4"/>
  </w:style>
  <w:style w:type="paragraph" w:customStyle="1" w:styleId="CodeReferenceinList1">
    <w:name w:val="Code Reference in List 1"/>
    <w:aliases w:val="cref1"/>
    <w:basedOn w:val="Normal"/>
    <w:locked/>
    <w:rsid w:val="00A80EA4"/>
    <w:rPr>
      <w:color w:val="C0C0C0"/>
    </w:rPr>
  </w:style>
  <w:style w:type="character" w:styleId="CommentReference">
    <w:name w:val="annotation reference"/>
    <w:aliases w:val="cr,Used by Word to flag author queries"/>
    <w:basedOn w:val="DefaultParagraphFont"/>
    <w:rsid w:val="00A80EA4"/>
    <w:rPr>
      <w:szCs w:val="16"/>
    </w:rPr>
  </w:style>
  <w:style w:type="paragraph" w:styleId="CommentText">
    <w:name w:val="annotation text"/>
    <w:aliases w:val="ct,Used by Word for text of author queries"/>
    <w:basedOn w:val="Normal"/>
    <w:link w:val="CommentTextChar"/>
    <w:rsid w:val="00A80EA4"/>
  </w:style>
  <w:style w:type="character" w:customStyle="1" w:styleId="Italic">
    <w:name w:val="Italic"/>
    <w:aliases w:val="i"/>
    <w:basedOn w:val="DefaultParagraphFont"/>
    <w:rsid w:val="00A80EA4"/>
    <w:rPr>
      <w:i/>
      <w:color w:val="auto"/>
      <w:szCs w:val="18"/>
    </w:rPr>
  </w:style>
  <w:style w:type="paragraph" w:customStyle="1" w:styleId="CodeReferenceinList2">
    <w:name w:val="Code Reference in List 2"/>
    <w:aliases w:val="cref2"/>
    <w:basedOn w:val="CodeReferenceinList1"/>
    <w:locked/>
    <w:rsid w:val="00A80EA4"/>
    <w:pPr>
      <w:ind w:left="720"/>
    </w:pPr>
  </w:style>
  <w:style w:type="character" w:customStyle="1" w:styleId="Subscript">
    <w:name w:val="Subscript"/>
    <w:aliases w:val="sub"/>
    <w:basedOn w:val="DefaultParagraphFont"/>
    <w:rsid w:val="00A80EA4"/>
    <w:rPr>
      <w:color w:val="auto"/>
      <w:szCs w:val="18"/>
      <w:u w:val="none"/>
      <w:vertAlign w:val="subscript"/>
    </w:rPr>
  </w:style>
  <w:style w:type="character" w:customStyle="1" w:styleId="Superscript">
    <w:name w:val="Superscript"/>
    <w:aliases w:val="sup"/>
    <w:basedOn w:val="DefaultParagraphFont"/>
    <w:rsid w:val="00A80EA4"/>
    <w:rPr>
      <w:color w:val="auto"/>
      <w:szCs w:val="18"/>
      <w:u w:val="none"/>
      <w:vertAlign w:val="superscript"/>
    </w:rPr>
  </w:style>
  <w:style w:type="table" w:customStyle="1" w:styleId="TablewithHeader">
    <w:name w:val="Table with Header"/>
    <w:aliases w:val="twh"/>
    <w:basedOn w:val="TablewithoutHeader"/>
    <w:rsid w:val="00A80EA4"/>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A80EA4"/>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basedOn w:val="DefaultParagraphFont"/>
    <w:locked/>
    <w:rsid w:val="00A80EA4"/>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A80EA4"/>
    <w:rPr>
      <w:b/>
      <w:bCs/>
    </w:rPr>
  </w:style>
  <w:style w:type="paragraph" w:styleId="BalloonText">
    <w:name w:val="Balloon Text"/>
    <w:basedOn w:val="Normal"/>
    <w:rsid w:val="00A80EA4"/>
    <w:rPr>
      <w:rFonts w:ascii="Tahoma" w:hAnsi="Tahoma" w:cs="Tahoma"/>
      <w:sz w:val="16"/>
      <w:szCs w:val="16"/>
    </w:rPr>
  </w:style>
  <w:style w:type="character" w:customStyle="1" w:styleId="UI">
    <w:name w:val="UI"/>
    <w:aliases w:val="ui"/>
    <w:basedOn w:val="DefaultParagraphFont"/>
    <w:rsid w:val="00A80EA4"/>
    <w:rPr>
      <w:b/>
      <w:color w:val="auto"/>
      <w:szCs w:val="18"/>
      <w:u w:val="none"/>
    </w:rPr>
  </w:style>
  <w:style w:type="character" w:customStyle="1" w:styleId="ParameterReference">
    <w:name w:val="Parameter Reference"/>
    <w:aliases w:val="pr"/>
    <w:basedOn w:val="DefaultParagraphFont"/>
    <w:locked/>
    <w:rsid w:val="00A80EA4"/>
    <w:rPr>
      <w:noProof/>
      <w:color w:val="C0C0C0"/>
      <w:szCs w:val="18"/>
      <w:u w:val="none"/>
      <w:bdr w:val="none" w:sz="0" w:space="0" w:color="auto"/>
      <w:shd w:val="clear" w:color="auto" w:fill="auto"/>
      <w:lang w:val="en-US"/>
    </w:rPr>
  </w:style>
  <w:style w:type="character" w:customStyle="1" w:styleId="LanguageKeyword">
    <w:name w:val="Language Keyword"/>
    <w:aliases w:val="lk"/>
    <w:basedOn w:val="DefaultParagraphFont"/>
    <w:locked/>
    <w:rsid w:val="00A80EA4"/>
    <w:rPr>
      <w:b/>
      <w:noProof/>
      <w:color w:val="auto"/>
      <w:szCs w:val="18"/>
      <w:bdr w:val="none" w:sz="0" w:space="0" w:color="auto"/>
      <w:shd w:val="clear" w:color="auto" w:fill="auto"/>
      <w:lang w:val="en-US"/>
    </w:rPr>
  </w:style>
  <w:style w:type="character" w:customStyle="1" w:styleId="Token">
    <w:name w:val="Token"/>
    <w:aliases w:val="tok"/>
    <w:basedOn w:val="DefaultParagraphFont"/>
    <w:locked/>
    <w:rsid w:val="00A80EA4"/>
    <w:rPr>
      <w:color w:val="C0C0C0"/>
      <w:szCs w:val="18"/>
      <w:u w:val="none"/>
      <w:bdr w:val="none" w:sz="0" w:space="0" w:color="auto"/>
      <w:shd w:val="clear" w:color="auto" w:fill="auto"/>
    </w:rPr>
  </w:style>
  <w:style w:type="character" w:customStyle="1" w:styleId="CodeEntityReferenceQualified">
    <w:name w:val="Code Entity Reference Qualified"/>
    <w:aliases w:val="cerq"/>
    <w:basedOn w:val="CodeEntityReference"/>
    <w:locked/>
    <w:rsid w:val="00A80EA4"/>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A80EA4"/>
    <w:rPr>
      <w:noProof/>
      <w:color w:val="C0C0C0"/>
    </w:rPr>
  </w:style>
  <w:style w:type="character" w:customStyle="1" w:styleId="LegacyLinkText">
    <w:name w:val="Legacy Link Text"/>
    <w:aliases w:val="llt"/>
    <w:basedOn w:val="LinkText"/>
    <w:rsid w:val="00A80EA4"/>
    <w:rPr>
      <w:color w:val="0000FF"/>
      <w:szCs w:val="18"/>
      <w:u w:val="single"/>
    </w:rPr>
  </w:style>
  <w:style w:type="paragraph" w:customStyle="1" w:styleId="DefinedTerminList1">
    <w:name w:val="Defined Term in List 1"/>
    <w:aliases w:val="dt1"/>
    <w:basedOn w:val="DefinedTerm"/>
    <w:rsid w:val="00A80EA4"/>
    <w:pPr>
      <w:ind w:left="360"/>
    </w:pPr>
  </w:style>
  <w:style w:type="paragraph" w:customStyle="1" w:styleId="DefinedTerminList2">
    <w:name w:val="Defined Term in List 2"/>
    <w:aliases w:val="dt2"/>
    <w:basedOn w:val="DefinedTerm"/>
    <w:rsid w:val="00A80EA4"/>
    <w:pPr>
      <w:ind w:left="720"/>
    </w:pPr>
  </w:style>
  <w:style w:type="paragraph" w:customStyle="1" w:styleId="TableSpacinginList1">
    <w:name w:val="Table Spacing in List 1"/>
    <w:aliases w:val="ts1"/>
    <w:basedOn w:val="TableSpacing"/>
    <w:next w:val="TextinList1"/>
    <w:rsid w:val="00A80EA4"/>
    <w:pPr>
      <w:ind w:left="360"/>
    </w:pPr>
  </w:style>
  <w:style w:type="paragraph" w:customStyle="1" w:styleId="TableSpacinginList2">
    <w:name w:val="Table Spacing in List 2"/>
    <w:aliases w:val="ts2"/>
    <w:basedOn w:val="TableSpacinginList1"/>
    <w:next w:val="TextinList2"/>
    <w:rsid w:val="00A80EA4"/>
    <w:pPr>
      <w:ind w:left="720"/>
    </w:pPr>
  </w:style>
  <w:style w:type="table" w:customStyle="1" w:styleId="ProcedureTableinList1">
    <w:name w:val="Procedure Table in List 1"/>
    <w:aliases w:val="pt1"/>
    <w:basedOn w:val="ProcedureTable"/>
    <w:rsid w:val="00A80EA4"/>
    <w:pPr>
      <w:spacing w:before="60" w:after="60" w:line="220" w:lineRule="exact"/>
    </w:pPr>
    <w:tblPr>
      <w:tblInd w:w="720" w:type="dxa"/>
    </w:tblPr>
  </w:style>
  <w:style w:type="table" w:customStyle="1" w:styleId="ProcedureTableinList2">
    <w:name w:val="Procedure Table in List 2"/>
    <w:aliases w:val="pt2"/>
    <w:basedOn w:val="ProcedureTable"/>
    <w:rsid w:val="00A80EA4"/>
    <w:tblPr>
      <w:tblInd w:w="1080" w:type="dxa"/>
    </w:tblPr>
  </w:style>
  <w:style w:type="table" w:customStyle="1" w:styleId="TablewithHeaderinList1">
    <w:name w:val="Table with Header in List 1"/>
    <w:aliases w:val="twh1"/>
    <w:basedOn w:val="TablewithHeader"/>
    <w:rsid w:val="00A80EA4"/>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A80EA4"/>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A80EA4"/>
    <w:tblPr>
      <w:tblInd w:w="360" w:type="dxa"/>
    </w:tblPr>
  </w:style>
  <w:style w:type="table" w:customStyle="1" w:styleId="TablewithoutHeaderinList2">
    <w:name w:val="Table without Header in List 2"/>
    <w:aliases w:val="tbl2"/>
    <w:basedOn w:val="TablewithoutHeaderinList1"/>
    <w:rsid w:val="00A80EA4"/>
    <w:tblPr>
      <w:tblInd w:w="720" w:type="dxa"/>
    </w:tblPr>
  </w:style>
  <w:style w:type="character" w:customStyle="1" w:styleId="FigureEmbedded">
    <w:name w:val="Figure Embedded"/>
    <w:aliases w:val="fige"/>
    <w:basedOn w:val="DefaultParagraphFont"/>
    <w:rsid w:val="00A80EA4"/>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A80EA4"/>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A80EA4"/>
  </w:style>
  <w:style w:type="paragraph" w:customStyle="1" w:styleId="ConditionalBlockinList2">
    <w:name w:val="Conditional Block in List 2"/>
    <w:aliases w:val="cb2"/>
    <w:basedOn w:val="ConditionalBlock"/>
    <w:next w:val="Normal"/>
    <w:locked/>
    <w:rsid w:val="00A80EA4"/>
    <w:pPr>
      <w:ind w:left="720"/>
    </w:pPr>
  </w:style>
  <w:style w:type="character" w:customStyle="1" w:styleId="CodeFeaturedElement">
    <w:name w:val="Code Featured Element"/>
    <w:aliases w:val="cfe"/>
    <w:basedOn w:val="DefaultParagraphFont"/>
    <w:locked/>
    <w:rsid w:val="00A80EA4"/>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A80EA4"/>
    <w:rPr>
      <w:color w:val="C0C0C0"/>
    </w:rPr>
  </w:style>
  <w:style w:type="character" w:customStyle="1" w:styleId="CodeEntityReferenceSpecific">
    <w:name w:val="Code Entity Reference Specific"/>
    <w:aliases w:val="cers"/>
    <w:basedOn w:val="CodeEntityReference"/>
    <w:locked/>
    <w:rsid w:val="00A80EA4"/>
    <w:rPr>
      <w:b/>
      <w:noProof/>
      <w:color w:val="auto"/>
      <w:sz w:val="20"/>
      <w:szCs w:val="18"/>
      <w:bdr w:val="none" w:sz="0" w:space="0" w:color="auto"/>
      <w:shd w:val="clear" w:color="auto" w:fill="auto"/>
      <w:lang w:val="en-US"/>
    </w:rPr>
  </w:style>
  <w:style w:type="character" w:customStyle="1" w:styleId="CodeEntityReferenceQualifiedSpecific">
    <w:name w:val="Code Entity Reference Qualified Specific"/>
    <w:aliases w:val="cerqs"/>
    <w:basedOn w:val="CodeEntityReference"/>
    <w:locked/>
    <w:rsid w:val="00A80EA4"/>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A80EA4"/>
    <w:tblPr>
      <w:tblInd w:w="360" w:type="dxa"/>
    </w:tblPr>
  </w:style>
  <w:style w:type="table" w:customStyle="1" w:styleId="CodeSectioninList2">
    <w:name w:val="Code Section in List 2"/>
    <w:aliases w:val="cs2"/>
    <w:basedOn w:val="CodeSection"/>
    <w:rsid w:val="00A80EA4"/>
    <w:tblPr>
      <w:tblInd w:w="720" w:type="dxa"/>
    </w:tblPr>
  </w:style>
  <w:style w:type="numbering" w:styleId="ArticleSection">
    <w:name w:val="Outline List 3"/>
    <w:basedOn w:val="NoList"/>
    <w:rsid w:val="00A80EA4"/>
    <w:pPr>
      <w:numPr>
        <w:numId w:val="5"/>
      </w:numPr>
    </w:pPr>
  </w:style>
  <w:style w:type="paragraph" w:styleId="BlockText">
    <w:name w:val="Block Text"/>
    <w:basedOn w:val="Normal"/>
    <w:rsid w:val="00A80EA4"/>
    <w:pPr>
      <w:spacing w:after="120"/>
      <w:ind w:left="1440" w:right="1440"/>
    </w:pPr>
  </w:style>
  <w:style w:type="paragraph" w:styleId="BodyText">
    <w:name w:val="Body Text"/>
    <w:basedOn w:val="Normal"/>
    <w:rsid w:val="00A80EA4"/>
    <w:pPr>
      <w:spacing w:after="120"/>
    </w:pPr>
  </w:style>
  <w:style w:type="paragraph" w:styleId="BodyText2">
    <w:name w:val="Body Text 2"/>
    <w:basedOn w:val="Normal"/>
    <w:rsid w:val="00A80EA4"/>
    <w:pPr>
      <w:spacing w:after="120" w:line="480" w:lineRule="auto"/>
    </w:pPr>
  </w:style>
  <w:style w:type="paragraph" w:styleId="BodyText3">
    <w:name w:val="Body Text 3"/>
    <w:basedOn w:val="Normal"/>
    <w:rsid w:val="00A80EA4"/>
    <w:pPr>
      <w:spacing w:after="120"/>
    </w:pPr>
    <w:rPr>
      <w:sz w:val="16"/>
      <w:szCs w:val="16"/>
    </w:rPr>
  </w:style>
  <w:style w:type="paragraph" w:styleId="BodyTextFirstIndent">
    <w:name w:val="Body Text First Indent"/>
    <w:basedOn w:val="BodyText"/>
    <w:rsid w:val="00A80EA4"/>
    <w:pPr>
      <w:ind w:firstLine="210"/>
    </w:pPr>
  </w:style>
  <w:style w:type="paragraph" w:styleId="BodyTextIndent">
    <w:name w:val="Body Text Indent"/>
    <w:basedOn w:val="Normal"/>
    <w:rsid w:val="00A80EA4"/>
    <w:pPr>
      <w:spacing w:after="120"/>
      <w:ind w:left="360"/>
    </w:pPr>
  </w:style>
  <w:style w:type="paragraph" w:styleId="BodyTextFirstIndent2">
    <w:name w:val="Body Text First Indent 2"/>
    <w:basedOn w:val="BodyTextIndent"/>
    <w:rsid w:val="00A80EA4"/>
    <w:pPr>
      <w:ind w:firstLine="210"/>
    </w:pPr>
  </w:style>
  <w:style w:type="paragraph" w:styleId="BodyTextIndent2">
    <w:name w:val="Body Text Indent 2"/>
    <w:basedOn w:val="Normal"/>
    <w:rsid w:val="00A80EA4"/>
    <w:pPr>
      <w:spacing w:after="120" w:line="480" w:lineRule="auto"/>
      <w:ind w:left="360"/>
    </w:pPr>
  </w:style>
  <w:style w:type="paragraph" w:styleId="BodyTextIndent3">
    <w:name w:val="Body Text Indent 3"/>
    <w:basedOn w:val="Normal"/>
    <w:rsid w:val="00A80EA4"/>
    <w:pPr>
      <w:spacing w:after="120"/>
      <w:ind w:left="360"/>
    </w:pPr>
    <w:rPr>
      <w:sz w:val="16"/>
      <w:szCs w:val="16"/>
    </w:rPr>
  </w:style>
  <w:style w:type="paragraph" w:styleId="Closing">
    <w:name w:val="Closing"/>
    <w:basedOn w:val="Normal"/>
    <w:rsid w:val="00A80EA4"/>
    <w:pPr>
      <w:ind w:left="4320"/>
    </w:pPr>
  </w:style>
  <w:style w:type="paragraph" w:styleId="Date">
    <w:name w:val="Date"/>
    <w:basedOn w:val="Normal"/>
    <w:next w:val="Normal"/>
    <w:rsid w:val="00A80EA4"/>
  </w:style>
  <w:style w:type="paragraph" w:styleId="E-mailSignature">
    <w:name w:val="E-mail Signature"/>
    <w:basedOn w:val="Normal"/>
    <w:rsid w:val="00A80EA4"/>
  </w:style>
  <w:style w:type="character" w:styleId="Emphasis">
    <w:name w:val="Emphasis"/>
    <w:uiPriority w:val="20"/>
    <w:qFormat/>
    <w:rsid w:val="0023524D"/>
    <w:rPr>
      <w:caps/>
      <w:color w:val="243F60" w:themeColor="accent1" w:themeShade="7F"/>
      <w:spacing w:val="5"/>
    </w:rPr>
  </w:style>
  <w:style w:type="paragraph" w:styleId="EnvelopeAddress">
    <w:name w:val="envelope address"/>
    <w:basedOn w:val="Normal"/>
    <w:rsid w:val="00A80EA4"/>
    <w:pPr>
      <w:framePr w:w="7920" w:h="1980" w:hRule="exact" w:hSpace="180" w:wrap="auto" w:hAnchor="page" w:xAlign="center" w:yAlign="bottom"/>
      <w:ind w:left="2880"/>
    </w:pPr>
    <w:rPr>
      <w:sz w:val="24"/>
      <w:szCs w:val="24"/>
    </w:rPr>
  </w:style>
  <w:style w:type="paragraph" w:styleId="EnvelopeReturn">
    <w:name w:val="envelope return"/>
    <w:basedOn w:val="Normal"/>
    <w:rsid w:val="00A80EA4"/>
  </w:style>
  <w:style w:type="character" w:styleId="FollowedHyperlink">
    <w:name w:val="FollowedHyperlink"/>
    <w:basedOn w:val="DefaultParagraphFont"/>
    <w:rsid w:val="00A80EA4"/>
    <w:rPr>
      <w:color w:val="800080"/>
      <w:u w:val="single"/>
    </w:rPr>
  </w:style>
  <w:style w:type="character" w:styleId="HTMLAcronym">
    <w:name w:val="HTML Acronym"/>
    <w:basedOn w:val="DefaultParagraphFont"/>
    <w:rsid w:val="00A80EA4"/>
  </w:style>
  <w:style w:type="paragraph" w:styleId="HTMLAddress">
    <w:name w:val="HTML Address"/>
    <w:basedOn w:val="Normal"/>
    <w:rsid w:val="00A80EA4"/>
    <w:rPr>
      <w:i/>
      <w:iCs/>
    </w:rPr>
  </w:style>
  <w:style w:type="character" w:styleId="HTMLCite">
    <w:name w:val="HTML Cite"/>
    <w:basedOn w:val="DefaultParagraphFont"/>
    <w:rsid w:val="00A80EA4"/>
    <w:rPr>
      <w:i/>
      <w:iCs/>
    </w:rPr>
  </w:style>
  <w:style w:type="character" w:styleId="HTMLCode">
    <w:name w:val="HTML Code"/>
    <w:basedOn w:val="DefaultParagraphFont"/>
    <w:rsid w:val="00A80EA4"/>
    <w:rPr>
      <w:rFonts w:ascii="Courier New" w:hAnsi="Courier New"/>
      <w:sz w:val="20"/>
      <w:szCs w:val="20"/>
    </w:rPr>
  </w:style>
  <w:style w:type="character" w:styleId="HTMLDefinition">
    <w:name w:val="HTML Definition"/>
    <w:basedOn w:val="DefaultParagraphFont"/>
    <w:rsid w:val="00A80EA4"/>
    <w:rPr>
      <w:i/>
      <w:iCs/>
    </w:rPr>
  </w:style>
  <w:style w:type="character" w:styleId="HTMLKeyboard">
    <w:name w:val="HTML Keyboard"/>
    <w:basedOn w:val="DefaultParagraphFont"/>
    <w:rsid w:val="00A80EA4"/>
    <w:rPr>
      <w:rFonts w:ascii="Courier New" w:hAnsi="Courier New"/>
      <w:sz w:val="20"/>
      <w:szCs w:val="20"/>
    </w:rPr>
  </w:style>
  <w:style w:type="paragraph" w:styleId="HTMLPreformatted">
    <w:name w:val="HTML Preformatted"/>
    <w:basedOn w:val="Normal"/>
    <w:rsid w:val="00A80EA4"/>
    <w:rPr>
      <w:rFonts w:ascii="Courier New" w:hAnsi="Courier New"/>
    </w:rPr>
  </w:style>
  <w:style w:type="character" w:styleId="HTMLSample">
    <w:name w:val="HTML Sample"/>
    <w:basedOn w:val="DefaultParagraphFont"/>
    <w:rsid w:val="00A80EA4"/>
    <w:rPr>
      <w:rFonts w:ascii="Courier New" w:hAnsi="Courier New"/>
    </w:rPr>
  </w:style>
  <w:style w:type="character" w:styleId="HTMLTypewriter">
    <w:name w:val="HTML Typewriter"/>
    <w:basedOn w:val="DefaultParagraphFont"/>
    <w:rsid w:val="00A80EA4"/>
    <w:rPr>
      <w:rFonts w:ascii="Courier New" w:hAnsi="Courier New"/>
      <w:sz w:val="20"/>
      <w:szCs w:val="20"/>
    </w:rPr>
  </w:style>
  <w:style w:type="character" w:styleId="HTMLVariable">
    <w:name w:val="HTML Variable"/>
    <w:basedOn w:val="DefaultParagraphFont"/>
    <w:rsid w:val="00A80EA4"/>
    <w:rPr>
      <w:i/>
      <w:iCs/>
    </w:rPr>
  </w:style>
  <w:style w:type="character" w:styleId="LineNumber">
    <w:name w:val="line number"/>
    <w:basedOn w:val="DefaultParagraphFont"/>
    <w:rsid w:val="00A80EA4"/>
  </w:style>
  <w:style w:type="paragraph" w:styleId="List">
    <w:name w:val="List"/>
    <w:basedOn w:val="Normal"/>
    <w:rsid w:val="00A80EA4"/>
    <w:pPr>
      <w:ind w:left="360" w:hanging="360"/>
    </w:pPr>
  </w:style>
  <w:style w:type="paragraph" w:styleId="List2">
    <w:name w:val="List 2"/>
    <w:basedOn w:val="Normal"/>
    <w:rsid w:val="00A80EA4"/>
    <w:pPr>
      <w:ind w:left="720" w:hanging="360"/>
    </w:pPr>
  </w:style>
  <w:style w:type="paragraph" w:styleId="List3">
    <w:name w:val="List 3"/>
    <w:basedOn w:val="Normal"/>
    <w:rsid w:val="00A80EA4"/>
    <w:pPr>
      <w:ind w:left="1080" w:hanging="360"/>
    </w:pPr>
  </w:style>
  <w:style w:type="paragraph" w:styleId="List4">
    <w:name w:val="List 4"/>
    <w:basedOn w:val="Normal"/>
    <w:rsid w:val="00A80EA4"/>
    <w:pPr>
      <w:ind w:left="1440" w:hanging="360"/>
    </w:pPr>
  </w:style>
  <w:style w:type="paragraph" w:styleId="List5">
    <w:name w:val="List 5"/>
    <w:basedOn w:val="Normal"/>
    <w:rsid w:val="00A80EA4"/>
    <w:pPr>
      <w:ind w:left="1800" w:hanging="360"/>
    </w:pPr>
  </w:style>
  <w:style w:type="paragraph" w:styleId="ListBullet">
    <w:name w:val="List Bullet"/>
    <w:basedOn w:val="Normal"/>
    <w:link w:val="ListBulletChar"/>
    <w:rsid w:val="00A80EA4"/>
    <w:pPr>
      <w:tabs>
        <w:tab w:val="num" w:pos="360"/>
      </w:tabs>
      <w:ind w:left="360" w:hanging="360"/>
    </w:pPr>
  </w:style>
  <w:style w:type="paragraph" w:styleId="ListBullet2">
    <w:name w:val="List Bullet 2"/>
    <w:basedOn w:val="Normal"/>
    <w:rsid w:val="00A80EA4"/>
    <w:pPr>
      <w:tabs>
        <w:tab w:val="num" w:pos="720"/>
      </w:tabs>
      <w:ind w:left="720" w:hanging="360"/>
    </w:pPr>
  </w:style>
  <w:style w:type="paragraph" w:styleId="ListBullet3">
    <w:name w:val="List Bullet 3"/>
    <w:basedOn w:val="Normal"/>
    <w:rsid w:val="00A80EA4"/>
    <w:pPr>
      <w:tabs>
        <w:tab w:val="num" w:pos="1080"/>
      </w:tabs>
      <w:ind w:left="1080" w:hanging="360"/>
    </w:pPr>
  </w:style>
  <w:style w:type="paragraph" w:styleId="ListBullet4">
    <w:name w:val="List Bullet 4"/>
    <w:basedOn w:val="Normal"/>
    <w:rsid w:val="00A80EA4"/>
    <w:pPr>
      <w:tabs>
        <w:tab w:val="num" w:pos="1440"/>
      </w:tabs>
      <w:ind w:left="1440" w:hanging="360"/>
    </w:pPr>
  </w:style>
  <w:style w:type="paragraph" w:styleId="ListBullet5">
    <w:name w:val="List Bullet 5"/>
    <w:basedOn w:val="Normal"/>
    <w:rsid w:val="00A80EA4"/>
    <w:pPr>
      <w:tabs>
        <w:tab w:val="num" w:pos="1800"/>
      </w:tabs>
      <w:ind w:left="1800" w:hanging="360"/>
    </w:pPr>
  </w:style>
  <w:style w:type="paragraph" w:styleId="ListContinue">
    <w:name w:val="List Continue"/>
    <w:basedOn w:val="Normal"/>
    <w:rsid w:val="00A80EA4"/>
    <w:pPr>
      <w:spacing w:after="120"/>
      <w:ind w:left="360"/>
    </w:pPr>
  </w:style>
  <w:style w:type="paragraph" w:styleId="ListContinue2">
    <w:name w:val="List Continue 2"/>
    <w:basedOn w:val="Normal"/>
    <w:rsid w:val="00A80EA4"/>
    <w:pPr>
      <w:spacing w:after="120"/>
      <w:ind w:left="720"/>
    </w:pPr>
  </w:style>
  <w:style w:type="paragraph" w:styleId="ListContinue3">
    <w:name w:val="List Continue 3"/>
    <w:basedOn w:val="Normal"/>
    <w:rsid w:val="00A80EA4"/>
    <w:pPr>
      <w:spacing w:after="120"/>
      <w:ind w:left="1080"/>
    </w:pPr>
  </w:style>
  <w:style w:type="paragraph" w:styleId="ListContinue4">
    <w:name w:val="List Continue 4"/>
    <w:basedOn w:val="Normal"/>
    <w:rsid w:val="00A80EA4"/>
    <w:pPr>
      <w:spacing w:after="120"/>
      <w:ind w:left="1440"/>
    </w:pPr>
  </w:style>
  <w:style w:type="paragraph" w:styleId="ListContinue5">
    <w:name w:val="List Continue 5"/>
    <w:basedOn w:val="Normal"/>
    <w:rsid w:val="00A80EA4"/>
    <w:pPr>
      <w:spacing w:after="120"/>
      <w:ind w:left="1800"/>
    </w:pPr>
  </w:style>
  <w:style w:type="paragraph" w:styleId="ListNumber">
    <w:name w:val="List Number"/>
    <w:basedOn w:val="Normal"/>
    <w:rsid w:val="00A80EA4"/>
    <w:pPr>
      <w:tabs>
        <w:tab w:val="num" w:pos="360"/>
      </w:tabs>
      <w:ind w:left="360" w:hanging="360"/>
    </w:pPr>
  </w:style>
  <w:style w:type="paragraph" w:styleId="ListNumber2">
    <w:name w:val="List Number 2"/>
    <w:basedOn w:val="Normal"/>
    <w:rsid w:val="00A80EA4"/>
    <w:pPr>
      <w:tabs>
        <w:tab w:val="num" w:pos="720"/>
      </w:tabs>
      <w:ind w:left="720" w:hanging="360"/>
    </w:pPr>
  </w:style>
  <w:style w:type="paragraph" w:styleId="ListNumber3">
    <w:name w:val="List Number 3"/>
    <w:basedOn w:val="Normal"/>
    <w:rsid w:val="00A80EA4"/>
    <w:pPr>
      <w:tabs>
        <w:tab w:val="num" w:pos="1080"/>
      </w:tabs>
      <w:ind w:left="1080" w:hanging="360"/>
    </w:pPr>
  </w:style>
  <w:style w:type="paragraph" w:styleId="ListNumber4">
    <w:name w:val="List Number 4"/>
    <w:basedOn w:val="Normal"/>
    <w:rsid w:val="00A80EA4"/>
    <w:pPr>
      <w:tabs>
        <w:tab w:val="num" w:pos="1440"/>
      </w:tabs>
      <w:ind w:left="1440" w:hanging="360"/>
    </w:pPr>
  </w:style>
  <w:style w:type="paragraph" w:styleId="ListNumber5">
    <w:name w:val="List Number 5"/>
    <w:basedOn w:val="Normal"/>
    <w:rsid w:val="00A80EA4"/>
    <w:pPr>
      <w:tabs>
        <w:tab w:val="num" w:pos="1800"/>
      </w:tabs>
      <w:ind w:left="1800" w:hanging="360"/>
    </w:pPr>
  </w:style>
  <w:style w:type="paragraph" w:styleId="MessageHeader">
    <w:name w:val="Message Header"/>
    <w:basedOn w:val="Normal"/>
    <w:rsid w:val="00A80EA4"/>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A80EA4"/>
    <w:rPr>
      <w:rFonts w:ascii="Times New Roman" w:hAnsi="Times New Roman"/>
      <w:szCs w:val="24"/>
    </w:rPr>
  </w:style>
  <w:style w:type="paragraph" w:styleId="NormalIndent">
    <w:name w:val="Normal Indent"/>
    <w:basedOn w:val="Normal"/>
    <w:rsid w:val="00A80EA4"/>
    <w:pPr>
      <w:ind w:left="720"/>
    </w:pPr>
  </w:style>
  <w:style w:type="paragraph" w:styleId="NoteHeading">
    <w:name w:val="Note Heading"/>
    <w:basedOn w:val="Normal"/>
    <w:next w:val="Normal"/>
    <w:rsid w:val="00A80EA4"/>
  </w:style>
  <w:style w:type="paragraph" w:styleId="PlainText">
    <w:name w:val="Plain Text"/>
    <w:basedOn w:val="Normal"/>
    <w:rsid w:val="00A80EA4"/>
    <w:rPr>
      <w:rFonts w:ascii="Courier New" w:hAnsi="Courier New"/>
    </w:rPr>
  </w:style>
  <w:style w:type="paragraph" w:styleId="Salutation">
    <w:name w:val="Salutation"/>
    <w:basedOn w:val="Normal"/>
    <w:next w:val="Normal"/>
    <w:rsid w:val="00A80EA4"/>
  </w:style>
  <w:style w:type="paragraph" w:styleId="Signature">
    <w:name w:val="Signature"/>
    <w:basedOn w:val="Normal"/>
    <w:rsid w:val="00A80EA4"/>
    <w:pPr>
      <w:ind w:left="4320"/>
    </w:pPr>
  </w:style>
  <w:style w:type="character" w:styleId="Strong">
    <w:name w:val="Strong"/>
    <w:uiPriority w:val="22"/>
    <w:qFormat/>
    <w:rsid w:val="0023524D"/>
    <w:rPr>
      <w:b/>
      <w:bCs/>
    </w:rPr>
  </w:style>
  <w:style w:type="table" w:styleId="Table3Deffects1">
    <w:name w:val="Table 3D effects 1"/>
    <w:basedOn w:val="TableNormal"/>
    <w:rsid w:val="00A80EA4"/>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80EA4"/>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80EA4"/>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80EA4"/>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80EA4"/>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80EA4"/>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A80EA4"/>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80EA4"/>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A80EA4"/>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80EA4"/>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80EA4"/>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80EA4"/>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80EA4"/>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A80EA4"/>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80EA4"/>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A80EA4"/>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A80EA4"/>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0EA4"/>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A80EA4"/>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A80EA4"/>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A80EA4"/>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A80EA4"/>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A80EA4"/>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A80EA4"/>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A80EA4"/>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80EA4"/>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A80EA4"/>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A80EA4"/>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80EA4"/>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80EA4"/>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80EA4"/>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A80EA4"/>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A80EA4"/>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80EA4"/>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A80EA4"/>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A80EA4"/>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A80EA4"/>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A80EA4"/>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80EA4"/>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80EA4"/>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80EA4"/>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A80EA4"/>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80EA4"/>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80EA4"/>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next w:val="Normal"/>
    <w:link w:val="SubtitleChar"/>
    <w:uiPriority w:val="11"/>
    <w:qFormat/>
    <w:rsid w:val="0023524D"/>
    <w:pPr>
      <w:spacing w:before="0" w:after="500" w:line="240" w:lineRule="auto"/>
    </w:pPr>
    <w:rPr>
      <w:caps/>
      <w:color w:val="595959" w:themeColor="text1" w:themeTint="A6"/>
      <w:spacing w:val="10"/>
      <w:sz w:val="21"/>
      <w:szCs w:val="21"/>
    </w:rPr>
  </w:style>
  <w:style w:type="paragraph" w:styleId="Title">
    <w:name w:val="Title"/>
    <w:basedOn w:val="Normal"/>
    <w:next w:val="Normal"/>
    <w:link w:val="TitleChar"/>
    <w:uiPriority w:val="10"/>
    <w:qFormat/>
    <w:rsid w:val="0023524D"/>
    <w:pPr>
      <w:spacing w:before="0" w:after="0"/>
    </w:pPr>
    <w:rPr>
      <w:rFonts w:asciiTheme="majorHAnsi" w:eastAsiaTheme="majorEastAsia" w:hAnsiTheme="majorHAnsi" w:cstheme="majorBidi"/>
      <w:caps/>
      <w:color w:val="4F81BD" w:themeColor="accent1"/>
      <w:spacing w:val="10"/>
      <w:sz w:val="52"/>
      <w:szCs w:val="52"/>
    </w:rPr>
  </w:style>
  <w:style w:type="character" w:customStyle="1" w:styleId="System">
    <w:name w:val="System"/>
    <w:aliases w:val="sys"/>
    <w:basedOn w:val="DefaultParagraphFont"/>
    <w:locked/>
    <w:rsid w:val="00A80EA4"/>
    <w:rPr>
      <w:b/>
      <w:color w:val="auto"/>
      <w:szCs w:val="20"/>
      <w:u w:val="none"/>
      <w:bdr w:val="none" w:sz="0" w:space="0" w:color="auto"/>
      <w:shd w:val="clear" w:color="auto" w:fill="auto"/>
    </w:rPr>
  </w:style>
  <w:style w:type="character" w:customStyle="1" w:styleId="UserInputLocalizable">
    <w:name w:val="User Input Localizable"/>
    <w:aliases w:val="uil"/>
    <w:basedOn w:val="DefaultParagraphFont"/>
    <w:rsid w:val="00A80EA4"/>
    <w:rPr>
      <w:b/>
      <w:color w:val="auto"/>
      <w:szCs w:val="18"/>
      <w:u w:val="none"/>
    </w:rPr>
  </w:style>
  <w:style w:type="character" w:customStyle="1" w:styleId="UnmanagedCodeEntityReference">
    <w:name w:val="Unmanaged Code Entity Reference"/>
    <w:aliases w:val="ucer"/>
    <w:basedOn w:val="DefaultParagraphFont"/>
    <w:locked/>
    <w:rsid w:val="00A80EA4"/>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basedOn w:val="DefaultParagraphFont"/>
    <w:rsid w:val="00A80EA4"/>
    <w:rPr>
      <w:b/>
      <w:szCs w:val="18"/>
    </w:rPr>
  </w:style>
  <w:style w:type="character" w:customStyle="1" w:styleId="Placeholder">
    <w:name w:val="Placeholder"/>
    <w:aliases w:val="ph"/>
    <w:basedOn w:val="DefaultParagraphFont"/>
    <w:rsid w:val="00A80EA4"/>
    <w:rPr>
      <w:i/>
      <w:color w:val="auto"/>
      <w:szCs w:val="18"/>
      <w:u w:val="none"/>
    </w:rPr>
  </w:style>
  <w:style w:type="character" w:customStyle="1" w:styleId="Math">
    <w:name w:val="Math"/>
    <w:aliases w:val="m"/>
    <w:basedOn w:val="DefaultParagraphFont"/>
    <w:locked/>
    <w:rsid w:val="00A80EA4"/>
    <w:rPr>
      <w:color w:val="C0C0C0"/>
      <w:szCs w:val="18"/>
      <w:u w:val="none"/>
      <w:bdr w:val="none" w:sz="0" w:space="0" w:color="auto"/>
      <w:shd w:val="clear" w:color="auto" w:fill="auto"/>
    </w:rPr>
  </w:style>
  <w:style w:type="character" w:customStyle="1" w:styleId="NewTerm">
    <w:name w:val="New Term"/>
    <w:aliases w:val="nt"/>
    <w:basedOn w:val="DefaultParagraphFont"/>
    <w:locked/>
    <w:rsid w:val="00A80EA4"/>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A80EA4"/>
    <w:rPr>
      <w:color w:val="C0C0C0"/>
    </w:rPr>
  </w:style>
  <w:style w:type="paragraph" w:customStyle="1" w:styleId="BulletedDynamicLinkinList2">
    <w:name w:val="Bulleted Dynamic Link in List 2"/>
    <w:basedOn w:val="Normal"/>
    <w:locked/>
    <w:rsid w:val="00A80EA4"/>
    <w:rPr>
      <w:color w:val="C0C0C0"/>
    </w:rPr>
  </w:style>
  <w:style w:type="paragraph" w:customStyle="1" w:styleId="BulletedDynamicLink">
    <w:name w:val="Bulleted Dynamic Link"/>
    <w:basedOn w:val="Normal"/>
    <w:locked/>
    <w:rsid w:val="00A80EA4"/>
    <w:rPr>
      <w:color w:val="C0C0C0"/>
    </w:rPr>
  </w:style>
  <w:style w:type="character" w:customStyle="1" w:styleId="Heading6Char">
    <w:name w:val="Heading 6 Char"/>
    <w:aliases w:val="h6 Char"/>
    <w:basedOn w:val="DefaultParagraphFont"/>
    <w:link w:val="Heading6"/>
    <w:uiPriority w:val="9"/>
    <w:rsid w:val="0023524D"/>
    <w:rPr>
      <w:caps/>
      <w:color w:val="365F91" w:themeColor="accent1" w:themeShade="BF"/>
      <w:spacing w:val="10"/>
    </w:rPr>
  </w:style>
  <w:style w:type="character" w:customStyle="1" w:styleId="LabelChar">
    <w:name w:val="Label Char"/>
    <w:aliases w:val="l Char"/>
    <w:basedOn w:val="DefaultParagraphFont"/>
    <w:link w:val="Label"/>
    <w:rsid w:val="00A80EA4"/>
    <w:rPr>
      <w:rFonts w:ascii="Arial" w:eastAsia="SimSun" w:hAnsi="Arial"/>
      <w:b/>
      <w:kern w:val="24"/>
    </w:rPr>
  </w:style>
  <w:style w:type="character" w:customStyle="1" w:styleId="Heading5Char">
    <w:name w:val="Heading 5 Char"/>
    <w:aliases w:val="h5 Char"/>
    <w:basedOn w:val="DefaultParagraphFont"/>
    <w:link w:val="Heading5"/>
    <w:uiPriority w:val="9"/>
    <w:rsid w:val="0023524D"/>
    <w:rPr>
      <w:caps/>
      <w:color w:val="365F91" w:themeColor="accent1" w:themeShade="BF"/>
      <w:spacing w:val="10"/>
    </w:rPr>
  </w:style>
  <w:style w:type="character" w:customStyle="1" w:styleId="Heading1Char">
    <w:name w:val="Heading 1 Char"/>
    <w:aliases w:val="h1 Char"/>
    <w:basedOn w:val="DefaultParagraphFont"/>
    <w:link w:val="Heading1"/>
    <w:uiPriority w:val="9"/>
    <w:rsid w:val="0023524D"/>
    <w:rPr>
      <w:caps/>
      <w:color w:val="FFFFFF" w:themeColor="background1"/>
      <w:spacing w:val="15"/>
      <w:sz w:val="22"/>
      <w:szCs w:val="22"/>
      <w:shd w:val="clear" w:color="auto" w:fill="4F81BD" w:themeFill="accent1"/>
    </w:rPr>
  </w:style>
  <w:style w:type="character" w:customStyle="1" w:styleId="LabelinList1Char">
    <w:name w:val="Label in List 1 Char"/>
    <w:aliases w:val="l1 Char"/>
    <w:basedOn w:val="LabelChar"/>
    <w:link w:val="LabelinList1"/>
    <w:rsid w:val="00A80EA4"/>
    <w:rPr>
      <w:rFonts w:ascii="Arial" w:eastAsia="SimSun" w:hAnsi="Arial"/>
      <w:b/>
      <w:kern w:val="24"/>
    </w:rPr>
  </w:style>
  <w:style w:type="paragraph" w:customStyle="1" w:styleId="Strikethrough">
    <w:name w:val="Strikethrough"/>
    <w:aliases w:val="strike"/>
    <w:basedOn w:val="Normal"/>
    <w:rsid w:val="00A80EA4"/>
    <w:rPr>
      <w:strike/>
    </w:rPr>
  </w:style>
  <w:style w:type="paragraph" w:customStyle="1" w:styleId="TableFootnote">
    <w:name w:val="Table Footnote"/>
    <w:aliases w:val="tf"/>
    <w:basedOn w:val="Normal"/>
    <w:rsid w:val="00A80EA4"/>
    <w:pPr>
      <w:spacing w:before="80" w:after="80"/>
      <w:ind w:left="216" w:hanging="216"/>
    </w:pPr>
  </w:style>
  <w:style w:type="paragraph" w:customStyle="1" w:styleId="TableFootnoteinList1">
    <w:name w:val="Table Footnote in List 1"/>
    <w:aliases w:val="tf1"/>
    <w:basedOn w:val="TableFootnote"/>
    <w:rsid w:val="00A80EA4"/>
    <w:pPr>
      <w:ind w:left="576"/>
    </w:pPr>
  </w:style>
  <w:style w:type="paragraph" w:customStyle="1" w:styleId="TableFootnoteinList2">
    <w:name w:val="Table Footnote in List 2"/>
    <w:aliases w:val="tf2"/>
    <w:basedOn w:val="TableFootnote"/>
    <w:rsid w:val="00A80EA4"/>
    <w:pPr>
      <w:ind w:left="936"/>
    </w:pPr>
  </w:style>
  <w:style w:type="character" w:customStyle="1" w:styleId="DynamicLink">
    <w:name w:val="Dynamic Link"/>
    <w:aliases w:val="dl"/>
    <w:basedOn w:val="DefaultParagraphFont"/>
    <w:locked/>
    <w:rsid w:val="00A80EA4"/>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A80EA4"/>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A80EA4"/>
    <w:rPr>
      <w:color w:val="C0C0C0"/>
    </w:rPr>
  </w:style>
  <w:style w:type="paragraph" w:customStyle="1" w:styleId="PrintDivisionNumber">
    <w:name w:val="Print Division Number"/>
    <w:aliases w:val="pdn"/>
    <w:basedOn w:val="Normal"/>
    <w:locked/>
    <w:rsid w:val="00A80EA4"/>
    <w:pPr>
      <w:spacing w:before="0" w:after="0" w:line="240" w:lineRule="auto"/>
    </w:pPr>
    <w:rPr>
      <w:color w:val="C0C0C0"/>
    </w:rPr>
  </w:style>
  <w:style w:type="paragraph" w:customStyle="1" w:styleId="PrintDivisionTitle">
    <w:name w:val="Print Division Title"/>
    <w:aliases w:val="pdt"/>
    <w:basedOn w:val="Normal"/>
    <w:locked/>
    <w:rsid w:val="00A80EA4"/>
    <w:pPr>
      <w:spacing w:before="0" w:after="0" w:line="240" w:lineRule="auto"/>
    </w:pPr>
    <w:rPr>
      <w:color w:val="C0C0C0"/>
    </w:rPr>
  </w:style>
  <w:style w:type="paragraph" w:customStyle="1" w:styleId="PrintMSCorp">
    <w:name w:val="Print MS Corp"/>
    <w:aliases w:val="pms"/>
    <w:basedOn w:val="Normal"/>
    <w:locked/>
    <w:rsid w:val="00A80EA4"/>
    <w:pPr>
      <w:spacing w:before="0" w:after="0" w:line="240" w:lineRule="auto"/>
    </w:pPr>
    <w:rPr>
      <w:color w:val="C0C0C0"/>
    </w:rPr>
  </w:style>
  <w:style w:type="paragraph" w:customStyle="1" w:styleId="RevisionHistory">
    <w:name w:val="Revision History"/>
    <w:aliases w:val="rh"/>
    <w:basedOn w:val="Normal"/>
    <w:locked/>
    <w:rsid w:val="00A80EA4"/>
    <w:pPr>
      <w:spacing w:before="0" w:after="0" w:line="240" w:lineRule="auto"/>
    </w:pPr>
    <w:rPr>
      <w:color w:val="C0C0C0"/>
    </w:rPr>
  </w:style>
  <w:style w:type="character" w:customStyle="1" w:styleId="SV">
    <w:name w:val="SV"/>
    <w:basedOn w:val="DefaultParagraphFont"/>
    <w:locked/>
    <w:rsid w:val="00A80EA4"/>
    <w:rPr>
      <w:rFonts w:ascii="Arial" w:hAnsi="Arial"/>
      <w:color w:val="C0C0C0"/>
      <w:sz w:val="20"/>
      <w:szCs w:val="18"/>
      <w:bdr w:val="none" w:sz="0" w:space="0" w:color="auto"/>
      <w:shd w:val="clear" w:color="auto" w:fill="auto"/>
    </w:rPr>
  </w:style>
  <w:style w:type="character" w:styleId="Hyperlink">
    <w:name w:val="Hyperlink"/>
    <w:basedOn w:val="DefaultParagraphFont"/>
    <w:uiPriority w:val="99"/>
    <w:rsid w:val="00A80EA4"/>
    <w:rPr>
      <w:color w:val="0000FF"/>
      <w:sz w:val="20"/>
      <w:szCs w:val="18"/>
      <w:u w:val="single"/>
    </w:rPr>
  </w:style>
  <w:style w:type="paragraph" w:customStyle="1" w:styleId="Copyright">
    <w:name w:val="Copyright"/>
    <w:aliases w:val="copy"/>
    <w:basedOn w:val="Normal"/>
    <w:rsid w:val="00A80EA4"/>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A80EA4"/>
    <w:pPr>
      <w:framePr w:wrap="notBeside"/>
      <w:ind w:left="720"/>
    </w:pPr>
  </w:style>
  <w:style w:type="paragraph" w:customStyle="1" w:styleId="ProcedureTitle">
    <w:name w:val="Procedure Title"/>
    <w:aliases w:val="prt"/>
    <w:basedOn w:val="Normal"/>
    <w:rsid w:val="00A80EA4"/>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A80EA4"/>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DefaultParagraphFont"/>
    <w:link w:val="Code"/>
    <w:rsid w:val="00A80EA4"/>
    <w:rPr>
      <w:rFonts w:ascii="Courier New" w:hAnsi="Courier New"/>
      <w:noProof/>
      <w:color w:val="000000"/>
      <w:sz w:val="16"/>
      <w:szCs w:val="16"/>
      <w:lang w:val="en-US" w:eastAsia="en-US" w:bidi="ar-SA"/>
    </w:rPr>
  </w:style>
  <w:style w:type="character" w:customStyle="1" w:styleId="ListBulletChar">
    <w:name w:val="List Bullet Char"/>
    <w:basedOn w:val="DefaultParagraphFont"/>
    <w:link w:val="ListBullet"/>
    <w:rsid w:val="00A80EA4"/>
    <w:rPr>
      <w:rFonts w:ascii="Arial" w:eastAsia="SimSun" w:hAnsi="Arial"/>
      <w:kern w:val="24"/>
    </w:rPr>
  </w:style>
  <w:style w:type="character" w:customStyle="1" w:styleId="BulletedList2Char">
    <w:name w:val="Bulleted List 2 Char"/>
    <w:aliases w:val="bl2 Char Char"/>
    <w:basedOn w:val="ListBulletChar"/>
    <w:link w:val="BulletedList2"/>
    <w:rsid w:val="00A80EA4"/>
    <w:rPr>
      <w:rFonts w:ascii="Arial" w:eastAsia="SimSun" w:hAnsi="Arial"/>
      <w:kern w:val="24"/>
    </w:rPr>
  </w:style>
  <w:style w:type="paragraph" w:styleId="TOC5">
    <w:name w:val="toc 5"/>
    <w:aliases w:val="toc5"/>
    <w:basedOn w:val="Normal"/>
    <w:next w:val="Normal"/>
    <w:rsid w:val="00A80EA4"/>
    <w:pPr>
      <w:spacing w:before="0" w:after="0"/>
      <w:ind w:left="936" w:hanging="187"/>
    </w:pPr>
  </w:style>
  <w:style w:type="paragraph" w:customStyle="1" w:styleId="PageHeader">
    <w:name w:val="Page Header"/>
    <w:aliases w:val="pgh"/>
    <w:basedOn w:val="Normal"/>
    <w:rsid w:val="00A80EA4"/>
    <w:pPr>
      <w:spacing w:before="0" w:after="240" w:line="240" w:lineRule="auto"/>
      <w:jc w:val="right"/>
    </w:pPr>
    <w:rPr>
      <w:b/>
    </w:rPr>
  </w:style>
  <w:style w:type="paragraph" w:customStyle="1" w:styleId="PageFooter">
    <w:name w:val="Page Footer"/>
    <w:aliases w:val="pgf"/>
    <w:basedOn w:val="Normal"/>
    <w:rsid w:val="00A80EA4"/>
    <w:pPr>
      <w:spacing w:before="0" w:after="0" w:line="240" w:lineRule="auto"/>
      <w:jc w:val="right"/>
    </w:pPr>
  </w:style>
  <w:style w:type="paragraph" w:customStyle="1" w:styleId="PageNum">
    <w:name w:val="Page Num"/>
    <w:aliases w:val="pgn"/>
    <w:basedOn w:val="Normal"/>
    <w:rsid w:val="00A80EA4"/>
    <w:pPr>
      <w:spacing w:before="0" w:after="0" w:line="240" w:lineRule="auto"/>
      <w:ind w:right="518"/>
      <w:jc w:val="right"/>
    </w:pPr>
    <w:rPr>
      <w:b/>
    </w:rPr>
  </w:style>
  <w:style w:type="character" w:customStyle="1" w:styleId="NumberedListIndexer">
    <w:name w:val="Numbered List Indexer"/>
    <w:aliases w:val="nlx"/>
    <w:basedOn w:val="DefaultParagraphFont"/>
    <w:rsid w:val="00A80EA4"/>
    <w:rPr>
      <w:dstrike w:val="0"/>
      <w:vanish/>
      <w:color w:val="C0C0C0"/>
      <w:szCs w:val="18"/>
      <w:u w:val="none"/>
      <w:vertAlign w:val="baseline"/>
    </w:rPr>
  </w:style>
  <w:style w:type="paragraph" w:customStyle="1" w:styleId="ProcedureTitleinList1">
    <w:name w:val="Procedure Title in List 1"/>
    <w:aliases w:val="prt1"/>
    <w:basedOn w:val="ProcedureTitle"/>
    <w:rsid w:val="00A80EA4"/>
    <w:pPr>
      <w:framePr w:wrap="notBeside"/>
    </w:pPr>
  </w:style>
  <w:style w:type="paragraph" w:styleId="TOC6">
    <w:name w:val="toc 6"/>
    <w:aliases w:val="toc6"/>
    <w:basedOn w:val="Normal"/>
    <w:next w:val="Normal"/>
    <w:rsid w:val="00A80EA4"/>
    <w:pPr>
      <w:spacing w:before="0" w:after="0"/>
      <w:ind w:left="1123" w:hanging="187"/>
    </w:pPr>
  </w:style>
  <w:style w:type="paragraph" w:customStyle="1" w:styleId="ProcedureTitleinList2">
    <w:name w:val="Procedure Title in List 2"/>
    <w:aliases w:val="prt2"/>
    <w:basedOn w:val="ProcedureTitle"/>
    <w:rsid w:val="00A80EA4"/>
    <w:pPr>
      <w:framePr w:wrap="notBeside"/>
      <w:ind w:left="720"/>
    </w:pPr>
  </w:style>
  <w:style w:type="table" w:customStyle="1" w:styleId="DefinitionTable">
    <w:name w:val="Definition Table"/>
    <w:aliases w:val="dtbl"/>
    <w:basedOn w:val="TableNormal"/>
    <w:rsid w:val="00A80EA4"/>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rsid w:val="00A80EA4"/>
    <w:pPr>
      <w:ind w:left="1785" w:hanging="187"/>
    </w:pPr>
  </w:style>
  <w:style w:type="paragraph" w:styleId="TOC7">
    <w:name w:val="toc 7"/>
    <w:basedOn w:val="Normal"/>
    <w:next w:val="Normal"/>
    <w:rsid w:val="00A80EA4"/>
    <w:pPr>
      <w:ind w:left="1382" w:hanging="187"/>
    </w:pPr>
  </w:style>
  <w:style w:type="paragraph" w:styleId="TOC8">
    <w:name w:val="toc 8"/>
    <w:basedOn w:val="Normal"/>
    <w:next w:val="Normal"/>
    <w:rsid w:val="00A80EA4"/>
    <w:pPr>
      <w:ind w:left="1584" w:hanging="187"/>
    </w:pPr>
  </w:style>
  <w:style w:type="table" w:customStyle="1" w:styleId="DefinitionTableinList1">
    <w:name w:val="Definition Table in List 1"/>
    <w:aliases w:val="dtbl1"/>
    <w:basedOn w:val="DefinitionTable"/>
    <w:rsid w:val="00A80EA4"/>
    <w:tblPr>
      <w:tblInd w:w="547" w:type="dxa"/>
    </w:tblPr>
  </w:style>
  <w:style w:type="table" w:customStyle="1" w:styleId="DefinitionTableinList2">
    <w:name w:val="Definition Table in List 2"/>
    <w:aliases w:val="dtbl2"/>
    <w:basedOn w:val="DefinitionTable"/>
    <w:rsid w:val="00A80EA4"/>
    <w:tblPr>
      <w:tblInd w:w="907" w:type="dxa"/>
    </w:tblPr>
  </w:style>
  <w:style w:type="table" w:customStyle="1" w:styleId="PacketTable">
    <w:name w:val="Packet Table"/>
    <w:basedOn w:val="TableNormal"/>
    <w:rsid w:val="00A80EA4"/>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A80EA4"/>
    <w:pPr>
      <w:numPr>
        <w:numId w:val="6"/>
      </w:numPr>
      <w:spacing w:line="260" w:lineRule="exact"/>
      <w:ind w:left="1080"/>
    </w:pPr>
  </w:style>
  <w:style w:type="paragraph" w:customStyle="1" w:styleId="BulletedList4">
    <w:name w:val="Bulleted List 4"/>
    <w:aliases w:val="bl4"/>
    <w:basedOn w:val="ListBullet"/>
    <w:rsid w:val="00A80EA4"/>
    <w:pPr>
      <w:numPr>
        <w:numId w:val="7"/>
      </w:numPr>
      <w:ind w:left="1440"/>
    </w:pPr>
  </w:style>
  <w:style w:type="paragraph" w:customStyle="1" w:styleId="BulletedList5">
    <w:name w:val="Bulleted List 5"/>
    <w:aliases w:val="bl5"/>
    <w:basedOn w:val="ListBullet"/>
    <w:rsid w:val="00A80EA4"/>
    <w:pPr>
      <w:numPr>
        <w:numId w:val="8"/>
      </w:numPr>
      <w:ind w:left="1800"/>
    </w:pPr>
  </w:style>
  <w:style w:type="character" w:customStyle="1" w:styleId="FooterItalic">
    <w:name w:val="Footer Italic"/>
    <w:aliases w:val="fi"/>
    <w:rsid w:val="00A80EA4"/>
    <w:rPr>
      <w:rFonts w:ascii="Times New Roman" w:hAnsi="Times New Roman"/>
      <w:i/>
      <w:sz w:val="16"/>
      <w:szCs w:val="16"/>
    </w:rPr>
  </w:style>
  <w:style w:type="character" w:customStyle="1" w:styleId="FooterSmall">
    <w:name w:val="Footer Small"/>
    <w:aliases w:val="fs"/>
    <w:rsid w:val="00A80EA4"/>
    <w:rPr>
      <w:rFonts w:ascii="Times New Roman" w:hAnsi="Times New Roman"/>
      <w:sz w:val="17"/>
      <w:szCs w:val="16"/>
    </w:rPr>
  </w:style>
  <w:style w:type="paragraph" w:customStyle="1" w:styleId="GenericEntry">
    <w:name w:val="Generic Entry"/>
    <w:aliases w:val="ge"/>
    <w:basedOn w:val="Normal"/>
    <w:next w:val="Normal"/>
    <w:rsid w:val="00A80EA4"/>
    <w:pPr>
      <w:spacing w:after="240" w:line="260" w:lineRule="exact"/>
      <w:ind w:left="720" w:hanging="720"/>
    </w:pPr>
  </w:style>
  <w:style w:type="table" w:customStyle="1" w:styleId="IndentedPacketFieldBits">
    <w:name w:val="Indented Packet Field Bits"/>
    <w:aliases w:val="pfbi"/>
    <w:basedOn w:val="TableNormal"/>
    <w:rsid w:val="00A80EA4"/>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A80EA4"/>
    <w:pPr>
      <w:numPr>
        <w:numId w:val="9"/>
      </w:numPr>
      <w:spacing w:line="260" w:lineRule="exact"/>
      <w:ind w:left="1080"/>
    </w:pPr>
  </w:style>
  <w:style w:type="paragraph" w:customStyle="1" w:styleId="NumberedList4">
    <w:name w:val="Numbered List 4"/>
    <w:aliases w:val="nl4"/>
    <w:basedOn w:val="ListNumber"/>
    <w:rsid w:val="00A80EA4"/>
    <w:pPr>
      <w:numPr>
        <w:numId w:val="10"/>
      </w:numPr>
      <w:tabs>
        <w:tab w:val="left" w:pos="1800"/>
      </w:tabs>
    </w:pPr>
  </w:style>
  <w:style w:type="paragraph" w:customStyle="1" w:styleId="NumberedList5">
    <w:name w:val="Numbered List 5"/>
    <w:aliases w:val="nl5"/>
    <w:basedOn w:val="ListNumber"/>
    <w:rsid w:val="00A80EA4"/>
    <w:pPr>
      <w:numPr>
        <w:numId w:val="11"/>
      </w:numPr>
    </w:pPr>
  </w:style>
  <w:style w:type="table" w:customStyle="1" w:styleId="PacketFieldBitsTable">
    <w:name w:val="Packet Field Bits Table"/>
    <w:aliases w:val="pfbt"/>
    <w:basedOn w:val="TableNormal"/>
    <w:rsid w:val="00A80EA4"/>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A80EA4"/>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basedOn w:val="DefaultParagraphFont"/>
    <w:rsid w:val="00A80EA4"/>
    <w:rPr>
      <w:b/>
      <w:u w:val="single"/>
    </w:rPr>
  </w:style>
  <w:style w:type="paragraph" w:customStyle="1" w:styleId="AlertLabelinList3">
    <w:name w:val="Alert Label in List 3"/>
    <w:aliases w:val="al3"/>
    <w:basedOn w:val="AlertLabel"/>
    <w:rsid w:val="00A80EA4"/>
    <w:pPr>
      <w:framePr w:wrap="notBeside"/>
      <w:ind w:left="1080"/>
    </w:pPr>
  </w:style>
  <w:style w:type="paragraph" w:customStyle="1" w:styleId="AlertTextinList3">
    <w:name w:val="Alert Text in List 3"/>
    <w:aliases w:val="at3"/>
    <w:basedOn w:val="AlertText"/>
    <w:rsid w:val="00A80EA4"/>
    <w:pPr>
      <w:ind w:left="1440"/>
    </w:pPr>
  </w:style>
  <w:style w:type="paragraph" w:customStyle="1" w:styleId="CodeinList1">
    <w:name w:val="Code in List 1"/>
    <w:aliases w:val="c1"/>
    <w:basedOn w:val="Code"/>
    <w:rsid w:val="00A80EA4"/>
    <w:pPr>
      <w:ind w:left="576" w:right="360"/>
    </w:pPr>
  </w:style>
  <w:style w:type="character" w:styleId="PageNumber">
    <w:name w:val="page number"/>
    <w:basedOn w:val="DefaultParagraphFont"/>
    <w:rsid w:val="00A80EA4"/>
  </w:style>
  <w:style w:type="paragraph" w:styleId="ListParagraph">
    <w:name w:val="List Paragraph"/>
    <w:basedOn w:val="Normal"/>
    <w:uiPriority w:val="34"/>
    <w:qFormat/>
    <w:rsid w:val="00324D08"/>
    <w:pPr>
      <w:ind w:left="720"/>
      <w:contextualSpacing/>
    </w:pPr>
  </w:style>
  <w:style w:type="character" w:customStyle="1" w:styleId="Heading2Char">
    <w:name w:val="Heading 2 Char"/>
    <w:aliases w:val="h2 Char"/>
    <w:basedOn w:val="DefaultParagraphFont"/>
    <w:link w:val="Heading2"/>
    <w:uiPriority w:val="9"/>
    <w:rsid w:val="0023524D"/>
    <w:rPr>
      <w:caps/>
      <w:spacing w:val="15"/>
      <w:shd w:val="clear" w:color="auto" w:fill="DBE5F1" w:themeFill="accent1" w:themeFillTint="33"/>
    </w:rPr>
  </w:style>
  <w:style w:type="character" w:customStyle="1" w:styleId="Heading3Char">
    <w:name w:val="Heading 3 Char"/>
    <w:aliases w:val="h3 Char"/>
    <w:basedOn w:val="DefaultParagraphFont"/>
    <w:link w:val="Heading3"/>
    <w:uiPriority w:val="9"/>
    <w:rsid w:val="0023524D"/>
    <w:rPr>
      <w:caps/>
      <w:color w:val="243F60" w:themeColor="accent1" w:themeShade="7F"/>
      <w:spacing w:val="15"/>
    </w:rPr>
  </w:style>
  <w:style w:type="character" w:customStyle="1" w:styleId="Heading4Char">
    <w:name w:val="Heading 4 Char"/>
    <w:aliases w:val="h4 Char"/>
    <w:basedOn w:val="DefaultParagraphFont"/>
    <w:link w:val="Heading4"/>
    <w:uiPriority w:val="9"/>
    <w:rsid w:val="0023524D"/>
    <w:rPr>
      <w:caps/>
      <w:color w:val="365F91" w:themeColor="accent1" w:themeShade="BF"/>
      <w:spacing w:val="10"/>
    </w:rPr>
  </w:style>
  <w:style w:type="character" w:customStyle="1" w:styleId="Heading7Char">
    <w:name w:val="Heading 7 Char"/>
    <w:aliases w:val="h7 Char"/>
    <w:basedOn w:val="DefaultParagraphFont"/>
    <w:link w:val="Heading7"/>
    <w:uiPriority w:val="9"/>
    <w:rsid w:val="0023524D"/>
    <w:rPr>
      <w:caps/>
      <w:color w:val="365F91" w:themeColor="accent1" w:themeShade="BF"/>
      <w:spacing w:val="10"/>
    </w:rPr>
  </w:style>
  <w:style w:type="character" w:customStyle="1" w:styleId="Heading8Char">
    <w:name w:val="Heading 8 Char"/>
    <w:aliases w:val="h8 Char"/>
    <w:basedOn w:val="DefaultParagraphFont"/>
    <w:link w:val="Heading8"/>
    <w:uiPriority w:val="9"/>
    <w:rsid w:val="0023524D"/>
    <w:rPr>
      <w:caps/>
      <w:spacing w:val="10"/>
      <w:sz w:val="18"/>
      <w:szCs w:val="18"/>
    </w:rPr>
  </w:style>
  <w:style w:type="character" w:customStyle="1" w:styleId="Heading9Char">
    <w:name w:val="Heading 9 Char"/>
    <w:aliases w:val="h9 Char"/>
    <w:basedOn w:val="DefaultParagraphFont"/>
    <w:link w:val="Heading9"/>
    <w:uiPriority w:val="9"/>
    <w:rsid w:val="0023524D"/>
    <w:rPr>
      <w:i/>
      <w:iCs/>
      <w:caps/>
      <w:spacing w:val="10"/>
      <w:sz w:val="18"/>
      <w:szCs w:val="18"/>
    </w:rPr>
  </w:style>
  <w:style w:type="paragraph" w:styleId="Caption">
    <w:name w:val="caption"/>
    <w:basedOn w:val="Normal"/>
    <w:next w:val="Normal"/>
    <w:uiPriority w:val="35"/>
    <w:semiHidden/>
    <w:unhideWhenUsed/>
    <w:qFormat/>
    <w:rsid w:val="0023524D"/>
    <w:rPr>
      <w:b/>
      <w:bCs/>
      <w:color w:val="365F91" w:themeColor="accent1" w:themeShade="BF"/>
      <w:sz w:val="16"/>
      <w:szCs w:val="16"/>
    </w:rPr>
  </w:style>
  <w:style w:type="character" w:customStyle="1" w:styleId="TitleChar">
    <w:name w:val="Title Char"/>
    <w:basedOn w:val="DefaultParagraphFont"/>
    <w:link w:val="Title"/>
    <w:uiPriority w:val="10"/>
    <w:rsid w:val="0023524D"/>
    <w:rPr>
      <w:rFonts w:asciiTheme="majorHAnsi" w:eastAsiaTheme="majorEastAsia" w:hAnsiTheme="majorHAnsi" w:cstheme="majorBidi"/>
      <w:caps/>
      <w:color w:val="4F81BD" w:themeColor="accent1"/>
      <w:spacing w:val="10"/>
      <w:sz w:val="52"/>
      <w:szCs w:val="52"/>
    </w:rPr>
  </w:style>
  <w:style w:type="character" w:customStyle="1" w:styleId="SubtitleChar">
    <w:name w:val="Subtitle Char"/>
    <w:basedOn w:val="DefaultParagraphFont"/>
    <w:link w:val="Subtitle"/>
    <w:uiPriority w:val="11"/>
    <w:rsid w:val="0023524D"/>
    <w:rPr>
      <w:caps/>
      <w:color w:val="595959" w:themeColor="text1" w:themeTint="A6"/>
      <w:spacing w:val="10"/>
      <w:sz w:val="21"/>
      <w:szCs w:val="21"/>
    </w:rPr>
  </w:style>
  <w:style w:type="paragraph" w:styleId="NoSpacing">
    <w:name w:val="No Spacing"/>
    <w:uiPriority w:val="1"/>
    <w:qFormat/>
    <w:rsid w:val="0023524D"/>
    <w:pPr>
      <w:spacing w:after="0" w:line="240" w:lineRule="auto"/>
    </w:pPr>
  </w:style>
  <w:style w:type="paragraph" w:styleId="Quote">
    <w:name w:val="Quote"/>
    <w:basedOn w:val="Normal"/>
    <w:next w:val="Normal"/>
    <w:link w:val="QuoteChar"/>
    <w:uiPriority w:val="29"/>
    <w:qFormat/>
    <w:rsid w:val="0023524D"/>
    <w:rPr>
      <w:i/>
      <w:iCs/>
      <w:sz w:val="24"/>
      <w:szCs w:val="24"/>
    </w:rPr>
  </w:style>
  <w:style w:type="character" w:customStyle="1" w:styleId="QuoteChar">
    <w:name w:val="Quote Char"/>
    <w:basedOn w:val="DefaultParagraphFont"/>
    <w:link w:val="Quote"/>
    <w:uiPriority w:val="29"/>
    <w:rsid w:val="0023524D"/>
    <w:rPr>
      <w:i/>
      <w:iCs/>
      <w:sz w:val="24"/>
      <w:szCs w:val="24"/>
    </w:rPr>
  </w:style>
  <w:style w:type="paragraph" w:styleId="IntenseQuote">
    <w:name w:val="Intense Quote"/>
    <w:basedOn w:val="Normal"/>
    <w:next w:val="Normal"/>
    <w:link w:val="IntenseQuoteChar"/>
    <w:uiPriority w:val="30"/>
    <w:qFormat/>
    <w:rsid w:val="0023524D"/>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23524D"/>
    <w:rPr>
      <w:color w:val="4F81BD" w:themeColor="accent1"/>
      <w:sz w:val="24"/>
      <w:szCs w:val="24"/>
    </w:rPr>
  </w:style>
  <w:style w:type="character" w:styleId="SubtleEmphasis">
    <w:name w:val="Subtle Emphasis"/>
    <w:uiPriority w:val="19"/>
    <w:qFormat/>
    <w:rsid w:val="0023524D"/>
    <w:rPr>
      <w:i/>
      <w:iCs/>
      <w:color w:val="243F60" w:themeColor="accent1" w:themeShade="7F"/>
    </w:rPr>
  </w:style>
  <w:style w:type="character" w:styleId="IntenseEmphasis">
    <w:name w:val="Intense Emphasis"/>
    <w:uiPriority w:val="21"/>
    <w:qFormat/>
    <w:rsid w:val="0023524D"/>
    <w:rPr>
      <w:b/>
      <w:bCs/>
      <w:caps/>
      <w:color w:val="243F60" w:themeColor="accent1" w:themeShade="7F"/>
      <w:spacing w:val="10"/>
    </w:rPr>
  </w:style>
  <w:style w:type="character" w:styleId="SubtleReference">
    <w:name w:val="Subtle Reference"/>
    <w:uiPriority w:val="31"/>
    <w:qFormat/>
    <w:rsid w:val="0023524D"/>
    <w:rPr>
      <w:b/>
      <w:bCs/>
      <w:color w:val="4F81BD" w:themeColor="accent1"/>
    </w:rPr>
  </w:style>
  <w:style w:type="character" w:styleId="IntenseReference">
    <w:name w:val="Intense Reference"/>
    <w:uiPriority w:val="32"/>
    <w:qFormat/>
    <w:rsid w:val="0023524D"/>
    <w:rPr>
      <w:b/>
      <w:bCs/>
      <w:i/>
      <w:iCs/>
      <w:caps/>
      <w:color w:val="4F81BD" w:themeColor="accent1"/>
    </w:rPr>
  </w:style>
  <w:style w:type="character" w:styleId="BookTitle">
    <w:name w:val="Book Title"/>
    <w:uiPriority w:val="33"/>
    <w:qFormat/>
    <w:rsid w:val="0023524D"/>
    <w:rPr>
      <w:b/>
      <w:bCs/>
      <w:i/>
      <w:iCs/>
      <w:spacing w:val="0"/>
    </w:rPr>
  </w:style>
  <w:style w:type="paragraph" w:styleId="TOCHeading">
    <w:name w:val="TOC Heading"/>
    <w:basedOn w:val="Heading1"/>
    <w:next w:val="Normal"/>
    <w:uiPriority w:val="39"/>
    <w:semiHidden/>
    <w:unhideWhenUsed/>
    <w:qFormat/>
    <w:rsid w:val="0023524D"/>
    <w:pPr>
      <w:outlineLvl w:val="9"/>
    </w:pPr>
  </w:style>
  <w:style w:type="character" w:customStyle="1" w:styleId="CommentTextChar">
    <w:name w:val="Comment Text Char"/>
    <w:aliases w:val="ct Char,Used by Word for text of author queries Char"/>
    <w:basedOn w:val="DefaultParagraphFont"/>
    <w:link w:val="CommentText"/>
    <w:rsid w:val="00653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62526">
      <w:bodyDiv w:val="1"/>
      <w:marLeft w:val="0"/>
      <w:marRight w:val="0"/>
      <w:marTop w:val="0"/>
      <w:marBottom w:val="0"/>
      <w:divBdr>
        <w:top w:val="none" w:sz="0" w:space="0" w:color="auto"/>
        <w:left w:val="none" w:sz="0" w:space="0" w:color="auto"/>
        <w:bottom w:val="none" w:sz="0" w:space="0" w:color="auto"/>
        <w:right w:val="none" w:sz="0" w:space="0" w:color="auto"/>
      </w:divBdr>
    </w:div>
    <w:div w:id="106046318">
      <w:bodyDiv w:val="1"/>
      <w:marLeft w:val="0"/>
      <w:marRight w:val="0"/>
      <w:marTop w:val="0"/>
      <w:marBottom w:val="0"/>
      <w:divBdr>
        <w:top w:val="none" w:sz="0" w:space="0" w:color="auto"/>
        <w:left w:val="none" w:sz="0" w:space="0" w:color="auto"/>
        <w:bottom w:val="none" w:sz="0" w:space="0" w:color="auto"/>
        <w:right w:val="none" w:sz="0" w:space="0" w:color="auto"/>
      </w:divBdr>
    </w:div>
    <w:div w:id="314652535">
      <w:bodyDiv w:val="1"/>
      <w:marLeft w:val="0"/>
      <w:marRight w:val="0"/>
      <w:marTop w:val="0"/>
      <w:marBottom w:val="0"/>
      <w:divBdr>
        <w:top w:val="none" w:sz="0" w:space="0" w:color="auto"/>
        <w:left w:val="none" w:sz="0" w:space="0" w:color="auto"/>
        <w:bottom w:val="none" w:sz="0" w:space="0" w:color="auto"/>
        <w:right w:val="none" w:sz="0" w:space="0" w:color="auto"/>
      </w:divBdr>
    </w:div>
    <w:div w:id="585843696">
      <w:bodyDiv w:val="1"/>
      <w:marLeft w:val="0"/>
      <w:marRight w:val="0"/>
      <w:marTop w:val="0"/>
      <w:marBottom w:val="0"/>
      <w:divBdr>
        <w:top w:val="none" w:sz="0" w:space="0" w:color="auto"/>
        <w:left w:val="none" w:sz="0" w:space="0" w:color="auto"/>
        <w:bottom w:val="none" w:sz="0" w:space="0" w:color="auto"/>
        <w:right w:val="none" w:sz="0" w:space="0" w:color="auto"/>
      </w:divBdr>
    </w:div>
    <w:div w:id="761604939">
      <w:bodyDiv w:val="1"/>
      <w:marLeft w:val="0"/>
      <w:marRight w:val="0"/>
      <w:marTop w:val="0"/>
      <w:marBottom w:val="0"/>
      <w:divBdr>
        <w:top w:val="none" w:sz="0" w:space="0" w:color="auto"/>
        <w:left w:val="none" w:sz="0" w:space="0" w:color="auto"/>
        <w:bottom w:val="none" w:sz="0" w:space="0" w:color="auto"/>
        <w:right w:val="none" w:sz="0" w:space="0" w:color="auto"/>
      </w:divBdr>
    </w:div>
    <w:div w:id="949629298">
      <w:bodyDiv w:val="1"/>
      <w:marLeft w:val="0"/>
      <w:marRight w:val="0"/>
      <w:marTop w:val="0"/>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99757148">
      <w:bodyDiv w:val="1"/>
      <w:marLeft w:val="0"/>
      <w:marRight w:val="0"/>
      <w:marTop w:val="0"/>
      <w:marBottom w:val="0"/>
      <w:divBdr>
        <w:top w:val="none" w:sz="0" w:space="0" w:color="auto"/>
        <w:left w:val="none" w:sz="0" w:space="0" w:color="auto"/>
        <w:bottom w:val="none" w:sz="0" w:space="0" w:color="auto"/>
        <w:right w:val="none" w:sz="0" w:space="0" w:color="auto"/>
      </w:divBdr>
    </w:div>
    <w:div w:id="1613784729">
      <w:bodyDiv w:val="1"/>
      <w:marLeft w:val="0"/>
      <w:marRight w:val="0"/>
      <w:marTop w:val="0"/>
      <w:marBottom w:val="0"/>
      <w:divBdr>
        <w:top w:val="none" w:sz="0" w:space="0" w:color="auto"/>
        <w:left w:val="none" w:sz="0" w:space="0" w:color="auto"/>
        <w:bottom w:val="none" w:sz="0" w:space="0" w:color="auto"/>
        <w:right w:val="none" w:sz="0" w:space="0" w:color="auto"/>
      </w:divBdr>
    </w:div>
    <w:div w:id="170932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gfeed@microsoft.com" TargetMode="External"/><Relationship Id="rId18" Type="http://schemas.openxmlformats.org/officeDocument/2006/relationships/footer" Target="footer2.xml"/><Relationship Id="rId26" Type="http://schemas.openxmlformats.org/officeDocument/2006/relationships/image" Target="media/image3.jpg"/><Relationship Id="rId39" Type="http://schemas.openxmlformats.org/officeDocument/2006/relationships/hyperlink" Target="http://go.microsoft.com/fwlink/p/?LinkId=232991" TargetMode="External"/><Relationship Id="rId21" Type="http://schemas.openxmlformats.org/officeDocument/2006/relationships/footer" Target="footer4.xml"/><Relationship Id="rId34" Type="http://schemas.openxmlformats.org/officeDocument/2006/relationships/hyperlink" Target="http://go.microsoft.com/fwlink/p/?LinkID=232986" TargetMode="External"/><Relationship Id="rId42" Type="http://schemas.openxmlformats.org/officeDocument/2006/relationships/hyperlink" Target="http://go.microsoft.com/fwlink/?LinkID=117777" TargetMode="External"/><Relationship Id="rId47" Type="http://schemas.openxmlformats.org/officeDocument/2006/relationships/hyperlink" Target="http://go.microsoft.com/fwlink/?LinkID=179635" TargetMode="External"/><Relationship Id="rId50" Type="http://schemas.openxmlformats.org/officeDocument/2006/relationships/hyperlink" Target="http://go.microsoft.com/fwlink/?LinkId=246388" TargetMode="Externa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6.jpg"/><Relationship Id="rId11" Type="http://schemas.openxmlformats.org/officeDocument/2006/relationships/endnotes" Target="endnotes.xml"/><Relationship Id="rId24" Type="http://schemas.openxmlformats.org/officeDocument/2006/relationships/hyperlink" Target="http://go.microsoft.com/fwlink/?LinkId=108505" TargetMode="External"/><Relationship Id="rId32" Type="http://schemas.openxmlformats.org/officeDocument/2006/relationships/image" Target="media/image9.jpg"/><Relationship Id="rId37" Type="http://schemas.openxmlformats.org/officeDocument/2006/relationships/hyperlink" Target="http://go.microsoft.com/fwlink/p/?LinkId=232988" TargetMode="External"/><Relationship Id="rId40" Type="http://schemas.openxmlformats.org/officeDocument/2006/relationships/hyperlink" Target="http://go.microsoft.com/fwlink/?LinkId=211463" TargetMode="External"/><Relationship Id="rId45" Type="http://schemas.openxmlformats.org/officeDocument/2006/relationships/hyperlink" Target="http://go.microsoft.com/fwlink/?LinkId=209940" TargetMode="External"/><Relationship Id="rId53" Type="http://schemas.openxmlformats.org/officeDocument/2006/relationships/footer" Target="footer6.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8.jpg"/><Relationship Id="rId44" Type="http://schemas.openxmlformats.org/officeDocument/2006/relationships/hyperlink" Target="http://go.microsoft.com/fwlink/?LinkID=165412" TargetMode="External"/><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go.microsoft.com/fwlink/?LinkID=82105" TargetMode="External"/><Relationship Id="rId22" Type="http://schemas.openxmlformats.org/officeDocument/2006/relationships/footer" Target="footer5.xm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hyperlink" Target="http://go.microsoft.com/fwlink/p/?LinkID=219431" TargetMode="External"/><Relationship Id="rId43" Type="http://schemas.openxmlformats.org/officeDocument/2006/relationships/hyperlink" Target="http://go.microsoft.com/fwlink/?LinkID=165410" TargetMode="External"/><Relationship Id="rId48" Type="http://schemas.openxmlformats.org/officeDocument/2006/relationships/hyperlink" Target="http://go.microsoft.com/fwlink/?LinkId=246391" TargetMode="External"/><Relationship Id="rId8" Type="http://schemas.openxmlformats.org/officeDocument/2006/relationships/settings" Target="settings.xml"/><Relationship Id="rId51" Type="http://schemas.openxmlformats.org/officeDocument/2006/relationships/image" Target="media/image11.gi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2.png"/><Relationship Id="rId33" Type="http://schemas.openxmlformats.org/officeDocument/2006/relationships/image" Target="media/image10.jpg"/><Relationship Id="rId38" Type="http://schemas.openxmlformats.org/officeDocument/2006/relationships/hyperlink" Target="http://go.microsoft.com/fwlink/p/?LinkId=232990" TargetMode="External"/><Relationship Id="rId46" Type="http://schemas.openxmlformats.org/officeDocument/2006/relationships/hyperlink" Target="http://go.microsoft.com/fwlink/?LinkId=209941" TargetMode="External"/><Relationship Id="rId20" Type="http://schemas.openxmlformats.org/officeDocument/2006/relationships/footer" Target="footer3.xml"/><Relationship Id="rId41" Type="http://schemas.openxmlformats.org/officeDocument/2006/relationships/hyperlink" Target="http://go.microsoft.com/fwlink/?LinkID=142351"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support.microsoft.com/en-us/kb/832017" TargetMode="External"/><Relationship Id="rId28" Type="http://schemas.openxmlformats.org/officeDocument/2006/relationships/image" Target="media/image5.jpg"/><Relationship Id="rId36" Type="http://schemas.openxmlformats.org/officeDocument/2006/relationships/hyperlink" Target="http://go.microsoft.com/fwlink/p/?LinkID=217065" TargetMode="External"/><Relationship Id="rId49" Type="http://schemas.openxmlformats.org/officeDocument/2006/relationships/hyperlink" Target="http://go.microsoft.com/fwlink/?LinkId=24638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ct:contentTypeSchema xmlns:ct="http://schemas.microsoft.com/office/2006/metadata/contentType" xmlns:ma="http://schemas.microsoft.com/office/2006/metadata/properties/metaAttributes" ct:_="" ma:_="" ma:contentTypeName="Document" ma:contentTypeID="0x0101009D5A856282FC5B408274AEF7AFE11F38" ma:contentTypeVersion="0" ma:contentTypeDescription="Create a new document." ma:contentTypeScope="" ma:versionID="e66980a45e2f14e5f2845220f8a3d41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68DFE-900A-4CB4-B3DF-61E9358628DF}">
  <ds:schemaRefs>
    <ds:schemaRef ds:uri="http://schemas.microsoft.com/office/2009/outspace/metadata"/>
  </ds:schemaRefs>
</ds:datastoreItem>
</file>

<file path=customXml/itemProps2.xml><?xml version="1.0" encoding="utf-8"?>
<ds:datastoreItem xmlns:ds="http://schemas.openxmlformats.org/officeDocument/2006/customXml" ds:itemID="{A435A8C2-3547-42C3-96B2-034A536309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7B33F7C-863B-4AE4-A23D-09464217B448}">
  <ds:schemaRefs>
    <ds:schemaRef ds:uri="http://schemas.microsoft.com/sharepoint/v3/contenttype/forms"/>
  </ds:schemaRefs>
</ds:datastoreItem>
</file>

<file path=customXml/itemProps4.xml><?xml version="1.0" encoding="utf-8"?>
<ds:datastoreItem xmlns:ds="http://schemas.openxmlformats.org/officeDocument/2006/customXml" ds:itemID="{C286EBB1-56B4-4EDA-AADB-510506194A8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E3F3531-5209-4CC5-9EE1-ABB170DE2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51</Pages>
  <Words>11079</Words>
  <Characters>63156</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74087</CharactersWithSpaces>
  <SharedDoc>false</SharedDoc>
  <HLinks>
    <vt:vector size="228" baseType="variant">
      <vt:variant>
        <vt:i4>1179660</vt:i4>
      </vt:variant>
      <vt:variant>
        <vt:i4>201</vt:i4>
      </vt:variant>
      <vt:variant>
        <vt:i4>0</vt:i4>
      </vt:variant>
      <vt:variant>
        <vt:i4>5</vt:i4>
      </vt:variant>
      <vt:variant>
        <vt:lpwstr>http://go.microsoft.com/fwlink/?LinkId=108358</vt:lpwstr>
      </vt:variant>
      <vt:variant>
        <vt:lpwstr/>
      </vt:variant>
      <vt:variant>
        <vt:i4>1507338</vt:i4>
      </vt:variant>
      <vt:variant>
        <vt:i4>198</vt:i4>
      </vt:variant>
      <vt:variant>
        <vt:i4>0</vt:i4>
      </vt:variant>
      <vt:variant>
        <vt:i4>5</vt:i4>
      </vt:variant>
      <vt:variant>
        <vt:lpwstr>http://go.microsoft.com/fwlink/?LinkId=108505</vt:lpwstr>
      </vt:variant>
      <vt:variant>
        <vt:lpwstr/>
      </vt:variant>
      <vt:variant>
        <vt:i4>1179660</vt:i4>
      </vt:variant>
      <vt:variant>
        <vt:i4>195</vt:i4>
      </vt:variant>
      <vt:variant>
        <vt:i4>0</vt:i4>
      </vt:variant>
      <vt:variant>
        <vt:i4>5</vt:i4>
      </vt:variant>
      <vt:variant>
        <vt:lpwstr>http://go.microsoft.com/fwlink/?LinkId=108357</vt:lpwstr>
      </vt:variant>
      <vt:variant>
        <vt:lpwstr/>
      </vt:variant>
      <vt:variant>
        <vt:i4>1179660</vt:i4>
      </vt:variant>
      <vt:variant>
        <vt:i4>192</vt:i4>
      </vt:variant>
      <vt:variant>
        <vt:i4>0</vt:i4>
      </vt:variant>
      <vt:variant>
        <vt:i4>5</vt:i4>
      </vt:variant>
      <vt:variant>
        <vt:lpwstr>http://go.microsoft.com/fwlink/?LinkId=108356</vt:lpwstr>
      </vt:variant>
      <vt:variant>
        <vt:lpwstr/>
      </vt:variant>
      <vt:variant>
        <vt:i4>1179660</vt:i4>
      </vt:variant>
      <vt:variant>
        <vt:i4>189</vt:i4>
      </vt:variant>
      <vt:variant>
        <vt:i4>0</vt:i4>
      </vt:variant>
      <vt:variant>
        <vt:i4>5</vt:i4>
      </vt:variant>
      <vt:variant>
        <vt:lpwstr>http://go.microsoft.com/fwlink/?LinkId=108355</vt:lpwstr>
      </vt:variant>
      <vt:variant>
        <vt:lpwstr/>
      </vt:variant>
      <vt:variant>
        <vt:i4>1835011</vt:i4>
      </vt:variant>
      <vt:variant>
        <vt:i4>186</vt:i4>
      </vt:variant>
      <vt:variant>
        <vt:i4>0</vt:i4>
      </vt:variant>
      <vt:variant>
        <vt:i4>5</vt:i4>
      </vt:variant>
      <vt:variant>
        <vt:lpwstr>http://go.microsoft.com/fwlink/?LinkID=98348</vt:lpwstr>
      </vt:variant>
      <vt:variant>
        <vt:lpwstr/>
      </vt:variant>
      <vt:variant>
        <vt:i4>1179661</vt:i4>
      </vt:variant>
      <vt:variant>
        <vt:i4>183</vt:i4>
      </vt:variant>
      <vt:variant>
        <vt:i4>0</vt:i4>
      </vt:variant>
      <vt:variant>
        <vt:i4>5</vt:i4>
      </vt:variant>
      <vt:variant>
        <vt:lpwstr>http://go.microsoft.com/fwlink/?LinkId=82105</vt:lpwstr>
      </vt:variant>
      <vt:variant>
        <vt:lpwstr/>
      </vt:variant>
      <vt:variant>
        <vt:i4>1179661</vt:i4>
      </vt:variant>
      <vt:variant>
        <vt:i4>180</vt:i4>
      </vt:variant>
      <vt:variant>
        <vt:i4>0</vt:i4>
      </vt:variant>
      <vt:variant>
        <vt:i4>5</vt:i4>
      </vt:variant>
      <vt:variant>
        <vt:lpwstr>http://go.microsoft.com/fwlink/?LinkId=82105</vt:lpwstr>
      </vt:variant>
      <vt:variant>
        <vt:lpwstr/>
      </vt:variant>
      <vt:variant>
        <vt:i4>1966128</vt:i4>
      </vt:variant>
      <vt:variant>
        <vt:i4>173</vt:i4>
      </vt:variant>
      <vt:variant>
        <vt:i4>0</vt:i4>
      </vt:variant>
      <vt:variant>
        <vt:i4>5</vt:i4>
      </vt:variant>
      <vt:variant>
        <vt:lpwstr/>
      </vt:variant>
      <vt:variant>
        <vt:lpwstr>_Toc251346790</vt:lpwstr>
      </vt:variant>
      <vt:variant>
        <vt:i4>2031664</vt:i4>
      </vt:variant>
      <vt:variant>
        <vt:i4>167</vt:i4>
      </vt:variant>
      <vt:variant>
        <vt:i4>0</vt:i4>
      </vt:variant>
      <vt:variant>
        <vt:i4>5</vt:i4>
      </vt:variant>
      <vt:variant>
        <vt:lpwstr/>
      </vt:variant>
      <vt:variant>
        <vt:lpwstr>_Toc251346789</vt:lpwstr>
      </vt:variant>
      <vt:variant>
        <vt:i4>2031664</vt:i4>
      </vt:variant>
      <vt:variant>
        <vt:i4>161</vt:i4>
      </vt:variant>
      <vt:variant>
        <vt:i4>0</vt:i4>
      </vt:variant>
      <vt:variant>
        <vt:i4>5</vt:i4>
      </vt:variant>
      <vt:variant>
        <vt:lpwstr/>
      </vt:variant>
      <vt:variant>
        <vt:lpwstr>_Toc251346788</vt:lpwstr>
      </vt:variant>
      <vt:variant>
        <vt:i4>2031664</vt:i4>
      </vt:variant>
      <vt:variant>
        <vt:i4>155</vt:i4>
      </vt:variant>
      <vt:variant>
        <vt:i4>0</vt:i4>
      </vt:variant>
      <vt:variant>
        <vt:i4>5</vt:i4>
      </vt:variant>
      <vt:variant>
        <vt:lpwstr/>
      </vt:variant>
      <vt:variant>
        <vt:lpwstr>_Toc251346787</vt:lpwstr>
      </vt:variant>
      <vt:variant>
        <vt:i4>2031664</vt:i4>
      </vt:variant>
      <vt:variant>
        <vt:i4>149</vt:i4>
      </vt:variant>
      <vt:variant>
        <vt:i4>0</vt:i4>
      </vt:variant>
      <vt:variant>
        <vt:i4>5</vt:i4>
      </vt:variant>
      <vt:variant>
        <vt:lpwstr/>
      </vt:variant>
      <vt:variant>
        <vt:lpwstr>_Toc251346786</vt:lpwstr>
      </vt:variant>
      <vt:variant>
        <vt:i4>2031664</vt:i4>
      </vt:variant>
      <vt:variant>
        <vt:i4>143</vt:i4>
      </vt:variant>
      <vt:variant>
        <vt:i4>0</vt:i4>
      </vt:variant>
      <vt:variant>
        <vt:i4>5</vt:i4>
      </vt:variant>
      <vt:variant>
        <vt:lpwstr/>
      </vt:variant>
      <vt:variant>
        <vt:lpwstr>_Toc251346785</vt:lpwstr>
      </vt:variant>
      <vt:variant>
        <vt:i4>2031664</vt:i4>
      </vt:variant>
      <vt:variant>
        <vt:i4>137</vt:i4>
      </vt:variant>
      <vt:variant>
        <vt:i4>0</vt:i4>
      </vt:variant>
      <vt:variant>
        <vt:i4>5</vt:i4>
      </vt:variant>
      <vt:variant>
        <vt:lpwstr/>
      </vt:variant>
      <vt:variant>
        <vt:lpwstr>_Toc251346784</vt:lpwstr>
      </vt:variant>
      <vt:variant>
        <vt:i4>2031664</vt:i4>
      </vt:variant>
      <vt:variant>
        <vt:i4>131</vt:i4>
      </vt:variant>
      <vt:variant>
        <vt:i4>0</vt:i4>
      </vt:variant>
      <vt:variant>
        <vt:i4>5</vt:i4>
      </vt:variant>
      <vt:variant>
        <vt:lpwstr/>
      </vt:variant>
      <vt:variant>
        <vt:lpwstr>_Toc251346783</vt:lpwstr>
      </vt:variant>
      <vt:variant>
        <vt:i4>2031664</vt:i4>
      </vt:variant>
      <vt:variant>
        <vt:i4>125</vt:i4>
      </vt:variant>
      <vt:variant>
        <vt:i4>0</vt:i4>
      </vt:variant>
      <vt:variant>
        <vt:i4>5</vt:i4>
      </vt:variant>
      <vt:variant>
        <vt:lpwstr/>
      </vt:variant>
      <vt:variant>
        <vt:lpwstr>_Toc251346782</vt:lpwstr>
      </vt:variant>
      <vt:variant>
        <vt:i4>2031664</vt:i4>
      </vt:variant>
      <vt:variant>
        <vt:i4>119</vt:i4>
      </vt:variant>
      <vt:variant>
        <vt:i4>0</vt:i4>
      </vt:variant>
      <vt:variant>
        <vt:i4>5</vt:i4>
      </vt:variant>
      <vt:variant>
        <vt:lpwstr/>
      </vt:variant>
      <vt:variant>
        <vt:lpwstr>_Toc251346781</vt:lpwstr>
      </vt:variant>
      <vt:variant>
        <vt:i4>2031664</vt:i4>
      </vt:variant>
      <vt:variant>
        <vt:i4>113</vt:i4>
      </vt:variant>
      <vt:variant>
        <vt:i4>0</vt:i4>
      </vt:variant>
      <vt:variant>
        <vt:i4>5</vt:i4>
      </vt:variant>
      <vt:variant>
        <vt:lpwstr/>
      </vt:variant>
      <vt:variant>
        <vt:lpwstr>_Toc251346780</vt:lpwstr>
      </vt:variant>
      <vt:variant>
        <vt:i4>1048624</vt:i4>
      </vt:variant>
      <vt:variant>
        <vt:i4>107</vt:i4>
      </vt:variant>
      <vt:variant>
        <vt:i4>0</vt:i4>
      </vt:variant>
      <vt:variant>
        <vt:i4>5</vt:i4>
      </vt:variant>
      <vt:variant>
        <vt:lpwstr/>
      </vt:variant>
      <vt:variant>
        <vt:lpwstr>_Toc251346779</vt:lpwstr>
      </vt:variant>
      <vt:variant>
        <vt:i4>1048624</vt:i4>
      </vt:variant>
      <vt:variant>
        <vt:i4>101</vt:i4>
      </vt:variant>
      <vt:variant>
        <vt:i4>0</vt:i4>
      </vt:variant>
      <vt:variant>
        <vt:i4>5</vt:i4>
      </vt:variant>
      <vt:variant>
        <vt:lpwstr/>
      </vt:variant>
      <vt:variant>
        <vt:lpwstr>_Toc251346778</vt:lpwstr>
      </vt:variant>
      <vt:variant>
        <vt:i4>1048624</vt:i4>
      </vt:variant>
      <vt:variant>
        <vt:i4>95</vt:i4>
      </vt:variant>
      <vt:variant>
        <vt:i4>0</vt:i4>
      </vt:variant>
      <vt:variant>
        <vt:i4>5</vt:i4>
      </vt:variant>
      <vt:variant>
        <vt:lpwstr/>
      </vt:variant>
      <vt:variant>
        <vt:lpwstr>_Toc251346777</vt:lpwstr>
      </vt:variant>
      <vt:variant>
        <vt:i4>1048624</vt:i4>
      </vt:variant>
      <vt:variant>
        <vt:i4>89</vt:i4>
      </vt:variant>
      <vt:variant>
        <vt:i4>0</vt:i4>
      </vt:variant>
      <vt:variant>
        <vt:i4>5</vt:i4>
      </vt:variant>
      <vt:variant>
        <vt:lpwstr/>
      </vt:variant>
      <vt:variant>
        <vt:lpwstr>_Toc251346776</vt:lpwstr>
      </vt:variant>
      <vt:variant>
        <vt:i4>1048624</vt:i4>
      </vt:variant>
      <vt:variant>
        <vt:i4>83</vt:i4>
      </vt:variant>
      <vt:variant>
        <vt:i4>0</vt:i4>
      </vt:variant>
      <vt:variant>
        <vt:i4>5</vt:i4>
      </vt:variant>
      <vt:variant>
        <vt:lpwstr/>
      </vt:variant>
      <vt:variant>
        <vt:lpwstr>_Toc251346775</vt:lpwstr>
      </vt:variant>
      <vt:variant>
        <vt:i4>1048624</vt:i4>
      </vt:variant>
      <vt:variant>
        <vt:i4>77</vt:i4>
      </vt:variant>
      <vt:variant>
        <vt:i4>0</vt:i4>
      </vt:variant>
      <vt:variant>
        <vt:i4>5</vt:i4>
      </vt:variant>
      <vt:variant>
        <vt:lpwstr/>
      </vt:variant>
      <vt:variant>
        <vt:lpwstr>_Toc251346774</vt:lpwstr>
      </vt:variant>
      <vt:variant>
        <vt:i4>1048624</vt:i4>
      </vt:variant>
      <vt:variant>
        <vt:i4>71</vt:i4>
      </vt:variant>
      <vt:variant>
        <vt:i4>0</vt:i4>
      </vt:variant>
      <vt:variant>
        <vt:i4>5</vt:i4>
      </vt:variant>
      <vt:variant>
        <vt:lpwstr/>
      </vt:variant>
      <vt:variant>
        <vt:lpwstr>_Toc251346773</vt:lpwstr>
      </vt:variant>
      <vt:variant>
        <vt:i4>1048624</vt:i4>
      </vt:variant>
      <vt:variant>
        <vt:i4>65</vt:i4>
      </vt:variant>
      <vt:variant>
        <vt:i4>0</vt:i4>
      </vt:variant>
      <vt:variant>
        <vt:i4>5</vt:i4>
      </vt:variant>
      <vt:variant>
        <vt:lpwstr/>
      </vt:variant>
      <vt:variant>
        <vt:lpwstr>_Toc251346772</vt:lpwstr>
      </vt:variant>
      <vt:variant>
        <vt:i4>1048624</vt:i4>
      </vt:variant>
      <vt:variant>
        <vt:i4>59</vt:i4>
      </vt:variant>
      <vt:variant>
        <vt:i4>0</vt:i4>
      </vt:variant>
      <vt:variant>
        <vt:i4>5</vt:i4>
      </vt:variant>
      <vt:variant>
        <vt:lpwstr/>
      </vt:variant>
      <vt:variant>
        <vt:lpwstr>_Toc251346771</vt:lpwstr>
      </vt:variant>
      <vt:variant>
        <vt:i4>1048624</vt:i4>
      </vt:variant>
      <vt:variant>
        <vt:i4>53</vt:i4>
      </vt:variant>
      <vt:variant>
        <vt:i4>0</vt:i4>
      </vt:variant>
      <vt:variant>
        <vt:i4>5</vt:i4>
      </vt:variant>
      <vt:variant>
        <vt:lpwstr/>
      </vt:variant>
      <vt:variant>
        <vt:lpwstr>_Toc251346770</vt:lpwstr>
      </vt:variant>
      <vt:variant>
        <vt:i4>1114160</vt:i4>
      </vt:variant>
      <vt:variant>
        <vt:i4>47</vt:i4>
      </vt:variant>
      <vt:variant>
        <vt:i4>0</vt:i4>
      </vt:variant>
      <vt:variant>
        <vt:i4>5</vt:i4>
      </vt:variant>
      <vt:variant>
        <vt:lpwstr/>
      </vt:variant>
      <vt:variant>
        <vt:lpwstr>_Toc251346769</vt:lpwstr>
      </vt:variant>
      <vt:variant>
        <vt:i4>1114160</vt:i4>
      </vt:variant>
      <vt:variant>
        <vt:i4>41</vt:i4>
      </vt:variant>
      <vt:variant>
        <vt:i4>0</vt:i4>
      </vt:variant>
      <vt:variant>
        <vt:i4>5</vt:i4>
      </vt:variant>
      <vt:variant>
        <vt:lpwstr/>
      </vt:variant>
      <vt:variant>
        <vt:lpwstr>_Toc251346768</vt:lpwstr>
      </vt:variant>
      <vt:variant>
        <vt:i4>1114160</vt:i4>
      </vt:variant>
      <vt:variant>
        <vt:i4>35</vt:i4>
      </vt:variant>
      <vt:variant>
        <vt:i4>0</vt:i4>
      </vt:variant>
      <vt:variant>
        <vt:i4>5</vt:i4>
      </vt:variant>
      <vt:variant>
        <vt:lpwstr/>
      </vt:variant>
      <vt:variant>
        <vt:lpwstr>_Toc251346767</vt:lpwstr>
      </vt:variant>
      <vt:variant>
        <vt:i4>1114160</vt:i4>
      </vt:variant>
      <vt:variant>
        <vt:i4>29</vt:i4>
      </vt:variant>
      <vt:variant>
        <vt:i4>0</vt:i4>
      </vt:variant>
      <vt:variant>
        <vt:i4>5</vt:i4>
      </vt:variant>
      <vt:variant>
        <vt:lpwstr/>
      </vt:variant>
      <vt:variant>
        <vt:lpwstr>_Toc251346766</vt:lpwstr>
      </vt:variant>
      <vt:variant>
        <vt:i4>1114160</vt:i4>
      </vt:variant>
      <vt:variant>
        <vt:i4>23</vt:i4>
      </vt:variant>
      <vt:variant>
        <vt:i4>0</vt:i4>
      </vt:variant>
      <vt:variant>
        <vt:i4>5</vt:i4>
      </vt:variant>
      <vt:variant>
        <vt:lpwstr/>
      </vt:variant>
      <vt:variant>
        <vt:lpwstr>_Toc251346765</vt:lpwstr>
      </vt:variant>
      <vt:variant>
        <vt:i4>1114160</vt:i4>
      </vt:variant>
      <vt:variant>
        <vt:i4>17</vt:i4>
      </vt:variant>
      <vt:variant>
        <vt:i4>0</vt:i4>
      </vt:variant>
      <vt:variant>
        <vt:i4>5</vt:i4>
      </vt:variant>
      <vt:variant>
        <vt:lpwstr/>
      </vt:variant>
      <vt:variant>
        <vt:lpwstr>_Toc251346764</vt:lpwstr>
      </vt:variant>
      <vt:variant>
        <vt:i4>1114160</vt:i4>
      </vt:variant>
      <vt:variant>
        <vt:i4>11</vt:i4>
      </vt:variant>
      <vt:variant>
        <vt:i4>0</vt:i4>
      </vt:variant>
      <vt:variant>
        <vt:i4>5</vt:i4>
      </vt:variant>
      <vt:variant>
        <vt:lpwstr/>
      </vt:variant>
      <vt:variant>
        <vt:lpwstr>_Toc251346763</vt:lpwstr>
      </vt:variant>
      <vt:variant>
        <vt:i4>1114160</vt:i4>
      </vt:variant>
      <vt:variant>
        <vt:i4>5</vt:i4>
      </vt:variant>
      <vt:variant>
        <vt:i4>0</vt:i4>
      </vt:variant>
      <vt:variant>
        <vt:i4>5</vt:i4>
      </vt:variant>
      <vt:variant>
        <vt:lpwstr/>
      </vt:variant>
      <vt:variant>
        <vt:lpwstr>_Toc251346762</vt:lpwstr>
      </vt:variant>
      <vt:variant>
        <vt:i4>1900598</vt:i4>
      </vt:variant>
      <vt:variant>
        <vt:i4>0</vt:i4>
      </vt:variant>
      <vt:variant>
        <vt:i4>0</vt:i4>
      </vt:variant>
      <vt:variant>
        <vt:i4>5</vt:i4>
      </vt:variant>
      <vt:variant>
        <vt:lpwstr>mailto:mpgfeed@microsoft.com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2018-02-14T15:06:00Z</dcterms:created>
  <dcterms:modified xsi:type="dcterms:W3CDTF">2018-11-01T10:13:00Z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0x0101009D5A856282FC5B408274AEF7AFE11F38</vt:lpwstr>
  </property>
  <property fmtid="{D5CDD505-2E9C-101B-9397-08002B2CF9AE}" pid="3" name="IsMyDocuments">
    <vt:bool>true</vt:bool>
  </property>
  <property fmtid="{D5CDD505-2E9C-101B-9397-08002B2CF9AE}" pid="4" name="MSIP_Label_f42aa342-8706-4288-bd11-ebb85995028c_Enabled">
    <vt:lpwstr>True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Ref">
    <vt:lpwstr>https://api.informationprotection.azure.com/api/72f988bf-86f1-41af-91ab-2d7cd011db47</vt:lpwstr>
  </property>
  <property fmtid="{D5CDD505-2E9C-101B-9397-08002B2CF9AE}" pid="7" name="MSIP_Label_f42aa342-8706-4288-bd11-ebb85995028c_Owner">
    <vt:lpwstr>ravastra@microsoft.com</vt:lpwstr>
  </property>
  <property fmtid="{D5CDD505-2E9C-101B-9397-08002B2CF9AE}" pid="8" name="MSIP_Label_f42aa342-8706-4288-bd11-ebb85995028c_SetDate">
    <vt:lpwstr>2017-09-29T10:49:47.2901587+05:30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General</vt:lpwstr>
  </property>
</Properties>
</file>